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50AD" w:rsidRPr="004250AD" w:rsidRDefault="0086200C" w:rsidP="004250AD">
      <w:pPr>
        <w:rPr>
          <w:rFonts w:cs="Arial"/>
        </w:rPr>
      </w:pPr>
      <w:r>
        <w:rPr>
          <w:rFonts w:cs="Arial"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-600075</wp:posOffset>
                </wp:positionH>
                <wp:positionV relativeFrom="paragraph">
                  <wp:posOffset>-323850</wp:posOffset>
                </wp:positionV>
                <wp:extent cx="5457825" cy="675640"/>
                <wp:effectExtent l="0" t="0" r="0" b="0"/>
                <wp:wrapNone/>
                <wp:docPr id="15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57825" cy="675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FCD" w:rsidRPr="00D05FCD" w:rsidRDefault="00D05FCD" w:rsidP="00D05FCD">
                            <w:pPr>
                              <w:rPr>
                                <w:rFonts w:cs="Arial"/>
                                <w:color w:val="FFFFFF"/>
                                <w:sz w:val="40"/>
                                <w:szCs w:val="40"/>
                              </w:rPr>
                            </w:pPr>
                            <w:r w:rsidRPr="00D05FCD">
                              <w:rPr>
                                <w:rFonts w:cs="Arial"/>
                                <w:color w:val="FFFFFF"/>
                                <w:sz w:val="40"/>
                                <w:szCs w:val="40"/>
                              </w:rPr>
                              <w:t>CITY OF BELMONT</w:t>
                            </w:r>
                          </w:p>
                          <w:p w:rsidR="00D05FCD" w:rsidRPr="00D05FCD" w:rsidRDefault="00F20921" w:rsidP="00D05FCD">
                            <w:pPr>
                              <w:rPr>
                                <w:rFonts w:cs="Arial"/>
                                <w:b/>
                                <w:color w:val="FFFFFF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color w:val="FFFFFF"/>
                                <w:sz w:val="40"/>
                                <w:szCs w:val="40"/>
                              </w:rPr>
                              <w:t>Facilities</w:t>
                            </w:r>
                            <w:r w:rsidR="00432E7B">
                              <w:rPr>
                                <w:rFonts w:cs="Arial"/>
                                <w:b/>
                                <w:color w:val="FFFFFF"/>
                                <w:sz w:val="40"/>
                                <w:szCs w:val="40"/>
                              </w:rPr>
                              <w:t xml:space="preserve"> for Hire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8" o:spid="_x0000_s1026" type="#_x0000_t202" style="position:absolute;margin-left:-47.25pt;margin-top:-25.5pt;width:429.75pt;height:53.2pt;z-index:25165824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" filled="f" stroked="f">
                <v:textbox style="mso-fit-shape-to-text:t">
                  <w:txbxContent>
                    <w:p w:rsidR="00D05FCD" w:rsidRPr="00D05FCD" w:rsidRDefault="00D05FCD" w:rsidP="00D05FCD">
                      <w:pPr>
                        <w:rPr>
                          <w:rFonts w:cs="Arial"/>
                          <w:color w:val="FFFFFF"/>
                          <w:sz w:val="40"/>
                          <w:szCs w:val="40"/>
                        </w:rPr>
                      </w:pPr>
                      <w:r w:rsidRPr="00D05FCD">
                        <w:rPr>
                          <w:rFonts w:cs="Arial"/>
                          <w:color w:val="FFFFFF"/>
                          <w:sz w:val="40"/>
                          <w:szCs w:val="40"/>
                        </w:rPr>
                        <w:t>CITY OF BELMONT</w:t>
                      </w:r>
                    </w:p>
                    <w:p w:rsidR="00D05FCD" w:rsidRPr="00D05FCD" w:rsidRDefault="00F20921" w:rsidP="00D05FCD">
                      <w:pPr>
                        <w:rPr>
                          <w:rFonts w:cs="Arial"/>
                          <w:b/>
                          <w:color w:val="FFFFFF"/>
                          <w:sz w:val="40"/>
                          <w:szCs w:val="40"/>
                        </w:rPr>
                      </w:pPr>
                      <w:r>
                        <w:rPr>
                          <w:rFonts w:cs="Arial"/>
                          <w:b/>
                          <w:color w:val="FFFFFF"/>
                          <w:sz w:val="40"/>
                          <w:szCs w:val="40"/>
                        </w:rPr>
                        <w:t>Facilities</w:t>
                      </w:r>
                      <w:r w:rsidR="00432E7B">
                        <w:rPr>
                          <w:rFonts w:cs="Arial"/>
                          <w:b/>
                          <w:color w:val="FFFFFF"/>
                          <w:sz w:val="40"/>
                          <w:szCs w:val="40"/>
                        </w:rPr>
                        <w:t xml:space="preserve"> for Hire</w:t>
                      </w:r>
                    </w:p>
                  </w:txbxContent>
                </v:textbox>
              </v:shape>
            </w:pict>
          </mc:Fallback>
        </mc:AlternateContent>
      </w:r>
    </w:p>
    <w:p w:rsidR="004250AD" w:rsidRPr="004250AD" w:rsidRDefault="004250AD" w:rsidP="004250AD">
      <w:pPr>
        <w:rPr>
          <w:rFonts w:cs="Arial"/>
        </w:rPr>
      </w:pPr>
    </w:p>
    <w:p w:rsidR="004250AD" w:rsidRPr="004250AD" w:rsidRDefault="004250AD" w:rsidP="004250AD">
      <w:pPr>
        <w:rPr>
          <w:rFonts w:cs="Arial"/>
        </w:rPr>
      </w:pPr>
    </w:p>
    <w:p w:rsidR="004250AD" w:rsidRPr="00E74B11" w:rsidRDefault="004250AD" w:rsidP="004250AD">
      <w:pPr>
        <w:rPr>
          <w:rFonts w:cs="Arial"/>
          <w:sz w:val="72"/>
        </w:rPr>
      </w:pPr>
    </w:p>
    <w:p w:rsidR="00432E7B" w:rsidRPr="00432E7B" w:rsidRDefault="00432E7B" w:rsidP="00432E7B">
      <w:pPr>
        <w:ind w:left="-567"/>
        <w:rPr>
          <w:b/>
          <w:color w:val="365F91"/>
          <w:sz w:val="16"/>
          <w:lang w:val="en-US" w:eastAsia="en-AU"/>
        </w:rPr>
      </w:pPr>
      <w:r>
        <w:rPr>
          <w:rFonts w:cs="Arial"/>
          <w:b/>
          <w:color w:val="365F91"/>
          <w:sz w:val="40"/>
          <w:szCs w:val="40"/>
        </w:rPr>
        <w:t>Forster Park</w:t>
      </w:r>
      <w:r w:rsidRPr="00AB51E2">
        <w:rPr>
          <w:rFonts w:cs="Arial"/>
          <w:b/>
          <w:color w:val="365F91"/>
          <w:sz w:val="40"/>
          <w:szCs w:val="40"/>
        </w:rPr>
        <w:t xml:space="preserve"> Community Centre &amp; Reserve</w:t>
      </w:r>
    </w:p>
    <w:p w:rsidR="004250AD" w:rsidRPr="004250AD" w:rsidRDefault="0086200C" w:rsidP="004250AD">
      <w:pPr>
        <w:rPr>
          <w:rFonts w:cs="Arial"/>
        </w:rPr>
      </w:pPr>
      <w:r>
        <w:rPr>
          <w:noProof/>
          <w:lang w:eastAsia="en-A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2842895</wp:posOffset>
            </wp:positionH>
            <wp:positionV relativeFrom="paragraph">
              <wp:posOffset>32385</wp:posOffset>
            </wp:positionV>
            <wp:extent cx="3448050" cy="1194435"/>
            <wp:effectExtent l="0" t="0" r="0" b="5715"/>
            <wp:wrapNone/>
            <wp:docPr id="20" name="Picture 20" descr="C:\Users\JPatten\Desktop\Hall App Forms - Others LG's\Forster Park\MP Room\Forster Park MP Room - Entranc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JPatten\Desktop\Hall App Forms - Others LG's\Forster Park\MP Room\Forster Park MP Room - Entrance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28" t="38588" r="9784" b="212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1194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A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-353060</wp:posOffset>
            </wp:positionH>
            <wp:positionV relativeFrom="paragraph">
              <wp:posOffset>32385</wp:posOffset>
            </wp:positionV>
            <wp:extent cx="3195955" cy="1190625"/>
            <wp:effectExtent l="0" t="0" r="4445" b="9525"/>
            <wp:wrapNone/>
            <wp:docPr id="22" name="Picture 22" descr="C:\Users\JPatten\Desktop\Hall App Forms - Others LG's\Forster Park\Hall\Forster Park Hall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JPatten\Desktop\Hall App Forms - Others LG's\Forster Park\Hall\Forster Park Hall (2)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386" r="14622" b="300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595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50AD" w:rsidRPr="004250AD" w:rsidRDefault="004250AD" w:rsidP="004250AD">
      <w:pPr>
        <w:rPr>
          <w:rFonts w:cs="Arial"/>
        </w:rPr>
      </w:pPr>
    </w:p>
    <w:p w:rsidR="004250AD" w:rsidRPr="004250AD" w:rsidRDefault="004250AD" w:rsidP="004250AD">
      <w:pPr>
        <w:rPr>
          <w:rFonts w:cs="Arial"/>
        </w:rPr>
      </w:pPr>
    </w:p>
    <w:p w:rsidR="004250AD" w:rsidRPr="004250AD" w:rsidRDefault="004250AD" w:rsidP="004250AD">
      <w:pPr>
        <w:rPr>
          <w:rFonts w:cs="Arial"/>
        </w:rPr>
      </w:pPr>
    </w:p>
    <w:p w:rsidR="004250AD" w:rsidRPr="004250AD" w:rsidRDefault="004250AD" w:rsidP="004250AD">
      <w:pPr>
        <w:rPr>
          <w:rFonts w:cs="Arial"/>
        </w:rPr>
      </w:pPr>
    </w:p>
    <w:p w:rsidR="004250AD" w:rsidRPr="004250AD" w:rsidRDefault="004250AD" w:rsidP="004250AD">
      <w:pPr>
        <w:rPr>
          <w:rFonts w:cs="Arial"/>
        </w:rPr>
      </w:pPr>
    </w:p>
    <w:p w:rsidR="004250AD" w:rsidRPr="004250AD" w:rsidRDefault="004250AD" w:rsidP="004250AD">
      <w:pPr>
        <w:rPr>
          <w:rFonts w:cs="Arial"/>
        </w:rPr>
      </w:pPr>
    </w:p>
    <w:p w:rsidR="004250AD" w:rsidRPr="00432E7B" w:rsidRDefault="004250AD" w:rsidP="004250AD">
      <w:pPr>
        <w:rPr>
          <w:rFonts w:cs="Arial"/>
          <w:sz w:val="24"/>
        </w:rPr>
      </w:pPr>
    </w:p>
    <w:p w:rsidR="00432E7B" w:rsidRDefault="00432E7B" w:rsidP="00432E7B">
      <w:pPr>
        <w:shd w:val="clear" w:color="auto" w:fill="FFFFFF"/>
        <w:spacing w:after="150"/>
        <w:ind w:left="-567"/>
        <w:jc w:val="both"/>
        <w:textAlignment w:val="top"/>
        <w:rPr>
          <w:rFonts w:cs="Arial"/>
          <w:color w:val="282828"/>
          <w:sz w:val="20"/>
          <w:lang w:val="en-US" w:eastAsia="en-AU"/>
        </w:rPr>
      </w:pPr>
      <w:r>
        <w:rPr>
          <w:rFonts w:cs="Arial"/>
          <w:color w:val="282828"/>
          <w:sz w:val="20"/>
          <w:lang w:val="en-US" w:eastAsia="en-AU"/>
        </w:rPr>
        <w:t xml:space="preserve">Forster Park Community Centre is conveniently </w:t>
      </w:r>
      <w:r w:rsidR="00E74B11">
        <w:rPr>
          <w:rFonts w:cs="Arial"/>
          <w:color w:val="282828"/>
          <w:sz w:val="20"/>
          <w:lang w:val="en-US" w:eastAsia="en-AU"/>
        </w:rPr>
        <w:t xml:space="preserve">located close </w:t>
      </w:r>
      <w:r>
        <w:rPr>
          <w:rFonts w:cs="Arial"/>
          <w:color w:val="282828"/>
          <w:sz w:val="20"/>
          <w:lang w:val="en-US" w:eastAsia="en-AU"/>
        </w:rPr>
        <w:t>to</w:t>
      </w:r>
      <w:r w:rsidR="00E74B11">
        <w:rPr>
          <w:rFonts w:cs="Arial"/>
          <w:color w:val="282828"/>
          <w:sz w:val="20"/>
          <w:lang w:val="en-US" w:eastAsia="en-AU"/>
        </w:rPr>
        <w:t xml:space="preserve"> both</w:t>
      </w:r>
      <w:r>
        <w:rPr>
          <w:rFonts w:cs="Arial"/>
          <w:color w:val="282828"/>
          <w:sz w:val="20"/>
          <w:lang w:val="en-US" w:eastAsia="en-AU"/>
        </w:rPr>
        <w:t xml:space="preserve"> Leach &amp; Tonkin Highway and features the City’s largest capacity hall, ideal for large functions such as weddings</w:t>
      </w:r>
      <w:r w:rsidR="00E74B11">
        <w:rPr>
          <w:rFonts w:cs="Arial"/>
          <w:color w:val="282828"/>
          <w:sz w:val="20"/>
          <w:lang w:val="en-US" w:eastAsia="en-AU"/>
        </w:rPr>
        <w:t xml:space="preserve"> and birthdays</w:t>
      </w:r>
      <w:r>
        <w:rPr>
          <w:rFonts w:cs="Arial"/>
          <w:color w:val="282828"/>
          <w:sz w:val="20"/>
          <w:lang w:val="en-US" w:eastAsia="en-AU"/>
        </w:rPr>
        <w:t>.  The center also has a</w:t>
      </w:r>
      <w:r w:rsidR="00E74B11">
        <w:rPr>
          <w:rFonts w:cs="Arial"/>
          <w:color w:val="282828"/>
          <w:sz w:val="20"/>
          <w:lang w:val="en-US" w:eastAsia="en-AU"/>
        </w:rPr>
        <w:t xml:space="preserve"> large</w:t>
      </w:r>
      <w:r>
        <w:rPr>
          <w:rFonts w:cs="Arial"/>
          <w:color w:val="282828"/>
          <w:sz w:val="20"/>
          <w:lang w:val="en-US" w:eastAsia="en-AU"/>
        </w:rPr>
        <w:t xml:space="preserve"> multi-purpose room </w:t>
      </w:r>
      <w:r w:rsidR="00E74B11">
        <w:rPr>
          <w:rFonts w:cs="Arial"/>
          <w:color w:val="282828"/>
          <w:sz w:val="20"/>
          <w:lang w:val="en-US" w:eastAsia="en-AU"/>
        </w:rPr>
        <w:t xml:space="preserve">that is </w:t>
      </w:r>
      <w:r>
        <w:rPr>
          <w:rFonts w:cs="Arial"/>
          <w:color w:val="282828"/>
          <w:sz w:val="20"/>
          <w:lang w:val="en-US" w:eastAsia="en-AU"/>
        </w:rPr>
        <w:t xml:space="preserve">primarily used by sporting clubs.  </w:t>
      </w:r>
      <w:r w:rsidR="00E74B11">
        <w:rPr>
          <w:rFonts w:cs="Arial"/>
          <w:color w:val="282828"/>
          <w:sz w:val="20"/>
          <w:lang w:val="en-US" w:eastAsia="en-AU"/>
        </w:rPr>
        <w:t>Forster Park Community Centre is</w:t>
      </w:r>
      <w:r>
        <w:rPr>
          <w:rFonts w:cs="Arial"/>
          <w:color w:val="282828"/>
          <w:sz w:val="20"/>
          <w:lang w:val="en-US" w:eastAsia="en-AU"/>
        </w:rPr>
        <w:t xml:space="preserve"> </w:t>
      </w:r>
      <w:r w:rsidRPr="00FB1B36">
        <w:rPr>
          <w:rFonts w:cs="Arial"/>
          <w:color w:val="282828"/>
          <w:sz w:val="20"/>
          <w:lang w:val="en-US" w:eastAsia="en-AU"/>
        </w:rPr>
        <w:t xml:space="preserve">adjacent to a sporting reserve that is </w:t>
      </w:r>
      <w:r>
        <w:rPr>
          <w:rFonts w:cs="Arial"/>
          <w:color w:val="282828"/>
          <w:sz w:val="20"/>
          <w:lang w:val="en-US" w:eastAsia="en-AU"/>
        </w:rPr>
        <w:t xml:space="preserve">primarily </w:t>
      </w:r>
      <w:r w:rsidRPr="00FB1B36">
        <w:rPr>
          <w:rFonts w:cs="Arial"/>
          <w:color w:val="282828"/>
          <w:sz w:val="20"/>
          <w:lang w:val="en-US" w:eastAsia="en-AU"/>
        </w:rPr>
        <w:t xml:space="preserve">used for </w:t>
      </w:r>
      <w:r>
        <w:rPr>
          <w:rFonts w:cs="Arial"/>
          <w:color w:val="282828"/>
          <w:sz w:val="20"/>
          <w:lang w:val="en-US" w:eastAsia="en-AU"/>
        </w:rPr>
        <w:t xml:space="preserve">tee-ball and baseball during summer and football during winter. </w:t>
      </w:r>
    </w:p>
    <w:tbl>
      <w:tblPr>
        <w:tblW w:w="5150" w:type="pct"/>
        <w:tblCellSpacing w:w="0" w:type="dxa"/>
        <w:tblInd w:w="-402" w:type="dxa"/>
        <w:tblBorders>
          <w:top w:val="single" w:sz="6" w:space="0" w:color="2B6EBD"/>
          <w:left w:val="single" w:sz="6" w:space="0" w:color="2B6EBD"/>
          <w:bottom w:val="single" w:sz="6" w:space="0" w:color="2B6EBD"/>
          <w:right w:val="single" w:sz="6" w:space="0" w:color="2B6EBD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68"/>
        <w:gridCol w:w="96"/>
        <w:gridCol w:w="8450"/>
      </w:tblGrid>
      <w:tr w:rsidR="00432E7B" w:rsidRPr="00305C3C" w:rsidTr="0086200C">
        <w:trPr>
          <w:tblCellSpacing w:w="0" w:type="dxa"/>
        </w:trPr>
        <w:tc>
          <w:tcPr>
            <w:tcW w:w="5000" w:type="pct"/>
            <w:gridSpan w:val="3"/>
            <w:tcBorders>
              <w:top w:val="single" w:sz="6" w:space="0" w:color="2B6EBD"/>
              <w:left w:val="single" w:sz="6" w:space="0" w:color="2B6EBD"/>
              <w:bottom w:val="single" w:sz="6" w:space="0" w:color="2B6EBD"/>
              <w:right w:val="single" w:sz="6" w:space="0" w:color="2B6EBD"/>
            </w:tcBorders>
            <w:shd w:val="clear" w:color="auto" w:fill="B8CCE4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432E7B" w:rsidRPr="00305C3C" w:rsidRDefault="00432E7B" w:rsidP="00F669F8">
            <w:pPr>
              <w:tabs>
                <w:tab w:val="left" w:pos="10018"/>
              </w:tabs>
              <w:jc w:val="center"/>
              <w:rPr>
                <w:rFonts w:cs="Arial"/>
                <w:b/>
                <w:sz w:val="20"/>
                <w:lang w:eastAsia="en-AU"/>
              </w:rPr>
            </w:pPr>
            <w:r w:rsidRPr="00A36719">
              <w:rPr>
                <w:rFonts w:cs="Arial"/>
                <w:b/>
                <w:color w:val="1F497D"/>
                <w:sz w:val="20"/>
                <w:lang w:eastAsia="en-AU"/>
              </w:rPr>
              <w:t>GENERAL INFORMATION</w:t>
            </w:r>
          </w:p>
        </w:tc>
      </w:tr>
      <w:tr w:rsidR="00432E7B" w:rsidRPr="00305C3C" w:rsidTr="0086200C">
        <w:trPr>
          <w:trHeight w:hRule="exact" w:val="340"/>
          <w:tblCellSpacing w:w="0" w:type="dxa"/>
        </w:trPr>
        <w:tc>
          <w:tcPr>
            <w:tcW w:w="897" w:type="pct"/>
            <w:tcBorders>
              <w:top w:val="single" w:sz="6" w:space="0" w:color="2B6EBD"/>
              <w:left w:val="single" w:sz="6" w:space="0" w:color="2B6EBD"/>
              <w:bottom w:val="single" w:sz="6" w:space="0" w:color="2B6EBD"/>
              <w:right w:val="single" w:sz="6" w:space="0" w:color="2B6EBD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432E7B" w:rsidRPr="00305C3C" w:rsidRDefault="00432E7B" w:rsidP="00F669F8">
            <w:pPr>
              <w:rPr>
                <w:rFonts w:cs="Arial"/>
                <w:sz w:val="20"/>
                <w:lang w:eastAsia="en-AU"/>
              </w:rPr>
            </w:pPr>
            <w:r>
              <w:rPr>
                <w:rFonts w:cs="Arial"/>
                <w:sz w:val="20"/>
                <w:lang w:eastAsia="en-AU"/>
              </w:rPr>
              <w:t>Address</w:t>
            </w:r>
          </w:p>
        </w:tc>
        <w:tc>
          <w:tcPr>
            <w:tcW w:w="4103" w:type="pct"/>
            <w:gridSpan w:val="2"/>
            <w:tcBorders>
              <w:top w:val="single" w:sz="6" w:space="0" w:color="2B6EBD"/>
              <w:left w:val="single" w:sz="6" w:space="0" w:color="2B6EBD"/>
              <w:bottom w:val="single" w:sz="6" w:space="0" w:color="2B6EBD"/>
              <w:right w:val="single" w:sz="6" w:space="0" w:color="2B6EBD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432E7B" w:rsidRPr="00305C3C" w:rsidRDefault="00432E7B" w:rsidP="00432E7B">
            <w:pPr>
              <w:tabs>
                <w:tab w:val="left" w:pos="10018"/>
              </w:tabs>
              <w:rPr>
                <w:rFonts w:cs="Arial"/>
                <w:sz w:val="20"/>
                <w:lang w:eastAsia="en-AU"/>
              </w:rPr>
            </w:pPr>
            <w:r>
              <w:rPr>
                <w:rFonts w:cs="Arial"/>
                <w:sz w:val="20"/>
                <w:lang w:eastAsia="en-AU"/>
              </w:rPr>
              <w:t>130 Keane Street, Cloverdale (Corner of Keane Street &amp; Abernethy Road)</w:t>
            </w:r>
          </w:p>
        </w:tc>
      </w:tr>
      <w:tr w:rsidR="00432E7B" w:rsidRPr="00305C3C" w:rsidTr="0086200C">
        <w:trPr>
          <w:trHeight w:hRule="exact" w:val="340"/>
          <w:tblCellSpacing w:w="0" w:type="dxa"/>
        </w:trPr>
        <w:tc>
          <w:tcPr>
            <w:tcW w:w="897" w:type="pct"/>
            <w:tcBorders>
              <w:top w:val="single" w:sz="6" w:space="0" w:color="2B6EBD"/>
              <w:left w:val="single" w:sz="6" w:space="0" w:color="2B6EBD"/>
              <w:bottom w:val="single" w:sz="6" w:space="0" w:color="2B6EBD"/>
              <w:right w:val="single" w:sz="6" w:space="0" w:color="2B6EBD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432E7B" w:rsidRPr="00305C3C" w:rsidRDefault="00432E7B" w:rsidP="00F669F8">
            <w:pPr>
              <w:rPr>
                <w:rFonts w:cs="Arial"/>
                <w:sz w:val="20"/>
                <w:lang w:eastAsia="en-AU"/>
              </w:rPr>
            </w:pPr>
            <w:r w:rsidRPr="00305C3C">
              <w:rPr>
                <w:rFonts w:cs="Arial"/>
                <w:sz w:val="20"/>
                <w:lang w:eastAsia="en-AU"/>
              </w:rPr>
              <w:t>Access Friendly</w:t>
            </w:r>
          </w:p>
        </w:tc>
        <w:tc>
          <w:tcPr>
            <w:tcW w:w="4103" w:type="pct"/>
            <w:gridSpan w:val="2"/>
            <w:tcBorders>
              <w:top w:val="single" w:sz="6" w:space="0" w:color="2B6EBD"/>
              <w:left w:val="single" w:sz="6" w:space="0" w:color="2B6EBD"/>
              <w:bottom w:val="single" w:sz="6" w:space="0" w:color="2B6EBD"/>
              <w:right w:val="single" w:sz="6" w:space="0" w:color="2B6EBD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432E7B" w:rsidRPr="00305C3C" w:rsidRDefault="00432E7B" w:rsidP="00ED2A23">
            <w:pPr>
              <w:tabs>
                <w:tab w:val="left" w:pos="10018"/>
              </w:tabs>
              <w:rPr>
                <w:rFonts w:cs="Arial"/>
                <w:sz w:val="20"/>
                <w:lang w:eastAsia="en-AU"/>
              </w:rPr>
            </w:pPr>
            <w:r w:rsidRPr="00305C3C">
              <w:rPr>
                <w:rFonts w:cs="Arial"/>
                <w:sz w:val="20"/>
                <w:lang w:eastAsia="en-AU"/>
              </w:rPr>
              <w:t>Yes, access friendly parking,</w:t>
            </w:r>
            <w:r w:rsidR="00ED2A23">
              <w:rPr>
                <w:rFonts w:cs="Arial"/>
                <w:sz w:val="20"/>
                <w:lang w:eastAsia="en-AU"/>
              </w:rPr>
              <w:t xml:space="preserve"> ramps and</w:t>
            </w:r>
            <w:r w:rsidRPr="00305C3C">
              <w:rPr>
                <w:rFonts w:cs="Arial"/>
                <w:sz w:val="20"/>
                <w:lang w:eastAsia="en-AU"/>
              </w:rPr>
              <w:t xml:space="preserve"> toilets available </w:t>
            </w:r>
          </w:p>
        </w:tc>
      </w:tr>
      <w:tr w:rsidR="00432E7B" w:rsidRPr="00305C3C" w:rsidTr="0086200C">
        <w:trPr>
          <w:trHeight w:hRule="exact" w:val="340"/>
          <w:tblCellSpacing w:w="0" w:type="dxa"/>
        </w:trPr>
        <w:tc>
          <w:tcPr>
            <w:tcW w:w="897" w:type="pct"/>
            <w:tcBorders>
              <w:top w:val="single" w:sz="6" w:space="0" w:color="2B6EBD"/>
              <w:left w:val="single" w:sz="6" w:space="0" w:color="2B6EBD"/>
              <w:bottom w:val="single" w:sz="6" w:space="0" w:color="2B6EBD"/>
              <w:right w:val="single" w:sz="6" w:space="0" w:color="2B6EBD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432E7B" w:rsidRPr="00305C3C" w:rsidRDefault="00432E7B" w:rsidP="00F669F8">
            <w:pPr>
              <w:rPr>
                <w:rFonts w:cs="Arial"/>
                <w:sz w:val="20"/>
                <w:lang w:eastAsia="en-AU"/>
              </w:rPr>
            </w:pPr>
            <w:r w:rsidRPr="00305C3C">
              <w:rPr>
                <w:rFonts w:cs="Arial"/>
                <w:sz w:val="20"/>
                <w:lang w:eastAsia="en-AU"/>
              </w:rPr>
              <w:t>CCTV</w:t>
            </w:r>
          </w:p>
        </w:tc>
        <w:tc>
          <w:tcPr>
            <w:tcW w:w="4103" w:type="pct"/>
            <w:gridSpan w:val="2"/>
            <w:tcBorders>
              <w:top w:val="single" w:sz="6" w:space="0" w:color="2B6EBD"/>
              <w:left w:val="single" w:sz="6" w:space="0" w:color="2B6EBD"/>
              <w:bottom w:val="single" w:sz="6" w:space="0" w:color="2B6EBD"/>
              <w:right w:val="single" w:sz="6" w:space="0" w:color="2B6EBD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432E7B" w:rsidRPr="00305C3C" w:rsidRDefault="00432E7B" w:rsidP="00F669F8">
            <w:pPr>
              <w:tabs>
                <w:tab w:val="left" w:pos="10018"/>
              </w:tabs>
              <w:rPr>
                <w:rFonts w:cs="Arial"/>
                <w:sz w:val="20"/>
                <w:lang w:eastAsia="en-AU"/>
              </w:rPr>
            </w:pPr>
            <w:r w:rsidRPr="00305C3C">
              <w:rPr>
                <w:rFonts w:cs="Arial"/>
                <w:sz w:val="20"/>
                <w:lang w:eastAsia="en-AU"/>
              </w:rPr>
              <w:t xml:space="preserve">Yes </w:t>
            </w:r>
            <w:r w:rsidRPr="00305C3C">
              <w:rPr>
                <w:rFonts w:cs="Arial"/>
                <w:i/>
                <w:sz w:val="14"/>
                <w:lang w:eastAsia="en-AU"/>
              </w:rPr>
              <w:t>(cameras will not</w:t>
            </w:r>
            <w:r w:rsidRPr="00305C3C">
              <w:rPr>
                <w:rFonts w:cs="Arial"/>
                <w:b/>
                <w:i/>
                <w:sz w:val="14"/>
                <w:lang w:eastAsia="en-AU"/>
              </w:rPr>
              <w:t xml:space="preserve"> </w:t>
            </w:r>
            <w:r w:rsidRPr="00305C3C">
              <w:rPr>
                <w:rFonts w:cs="Arial"/>
                <w:i/>
                <w:sz w:val="14"/>
                <w:lang w:eastAsia="en-AU"/>
              </w:rPr>
              <w:t>be turned off for bookings and</w:t>
            </w:r>
            <w:r>
              <w:rPr>
                <w:rFonts w:cs="Arial"/>
                <w:i/>
                <w:sz w:val="14"/>
                <w:lang w:eastAsia="en-AU"/>
              </w:rPr>
              <w:t xml:space="preserve"> are not permitted to be obstructed</w:t>
            </w:r>
            <w:r w:rsidRPr="00305C3C">
              <w:rPr>
                <w:rFonts w:cs="Arial"/>
                <w:i/>
                <w:sz w:val="14"/>
                <w:lang w:eastAsia="en-AU"/>
              </w:rPr>
              <w:t xml:space="preserve"> at any time)</w:t>
            </w:r>
          </w:p>
        </w:tc>
      </w:tr>
      <w:tr w:rsidR="00432E7B" w:rsidRPr="00305C3C" w:rsidTr="0086200C">
        <w:trPr>
          <w:trHeight w:hRule="exact" w:val="340"/>
          <w:tblCellSpacing w:w="0" w:type="dxa"/>
        </w:trPr>
        <w:tc>
          <w:tcPr>
            <w:tcW w:w="897" w:type="pct"/>
            <w:tcBorders>
              <w:top w:val="single" w:sz="6" w:space="0" w:color="2B6EBD"/>
              <w:left w:val="single" w:sz="6" w:space="0" w:color="2B6EBD"/>
              <w:bottom w:val="single" w:sz="6" w:space="0" w:color="2B6EBD"/>
              <w:right w:val="single" w:sz="6" w:space="0" w:color="2B6EBD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432E7B" w:rsidRPr="00305C3C" w:rsidRDefault="00432E7B" w:rsidP="00F669F8">
            <w:pPr>
              <w:rPr>
                <w:rFonts w:cs="Arial"/>
                <w:sz w:val="20"/>
                <w:lang w:eastAsia="en-AU"/>
              </w:rPr>
            </w:pPr>
            <w:r w:rsidRPr="00305C3C">
              <w:rPr>
                <w:rFonts w:cs="Arial"/>
                <w:sz w:val="20"/>
                <w:lang w:eastAsia="en-AU"/>
              </w:rPr>
              <w:t>Parking</w:t>
            </w:r>
          </w:p>
        </w:tc>
        <w:tc>
          <w:tcPr>
            <w:tcW w:w="4103" w:type="pct"/>
            <w:gridSpan w:val="2"/>
            <w:tcBorders>
              <w:top w:val="single" w:sz="6" w:space="0" w:color="2B6EBD"/>
              <w:left w:val="single" w:sz="6" w:space="0" w:color="2B6EBD"/>
              <w:bottom w:val="single" w:sz="6" w:space="0" w:color="2B6EBD"/>
              <w:right w:val="single" w:sz="6" w:space="0" w:color="2B6EBD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432E7B" w:rsidRPr="00305C3C" w:rsidRDefault="00432E7B" w:rsidP="00ED2A23">
            <w:pPr>
              <w:tabs>
                <w:tab w:val="left" w:pos="10018"/>
              </w:tabs>
              <w:rPr>
                <w:rFonts w:cs="Arial"/>
                <w:sz w:val="20"/>
                <w:lang w:eastAsia="en-AU"/>
              </w:rPr>
            </w:pPr>
            <w:r w:rsidRPr="00305C3C">
              <w:rPr>
                <w:rFonts w:cs="Arial"/>
                <w:sz w:val="20"/>
                <w:lang w:eastAsia="en-AU"/>
              </w:rPr>
              <w:t xml:space="preserve">Yes – </w:t>
            </w:r>
            <w:r w:rsidR="00ED2A23">
              <w:rPr>
                <w:rFonts w:cs="Arial"/>
                <w:sz w:val="20"/>
                <w:lang w:eastAsia="en-AU"/>
              </w:rPr>
              <w:t>91</w:t>
            </w:r>
            <w:r w:rsidRPr="00303A75">
              <w:rPr>
                <w:rFonts w:cs="Arial"/>
                <w:sz w:val="20"/>
                <w:lang w:eastAsia="en-AU"/>
              </w:rPr>
              <w:t xml:space="preserve"> </w:t>
            </w:r>
            <w:r>
              <w:rPr>
                <w:rFonts w:cs="Arial"/>
                <w:sz w:val="20"/>
                <w:lang w:eastAsia="en-AU"/>
              </w:rPr>
              <w:t xml:space="preserve">main </w:t>
            </w:r>
            <w:r w:rsidRPr="00303A75">
              <w:rPr>
                <w:rFonts w:cs="Arial"/>
                <w:sz w:val="20"/>
                <w:lang w:eastAsia="en-AU"/>
              </w:rPr>
              <w:t xml:space="preserve">carpark bays </w:t>
            </w:r>
            <w:r>
              <w:rPr>
                <w:rFonts w:cs="Arial"/>
                <w:sz w:val="20"/>
                <w:lang w:eastAsia="en-AU"/>
              </w:rPr>
              <w:t>and bays</w:t>
            </w:r>
            <w:r w:rsidR="00E74B11">
              <w:rPr>
                <w:rFonts w:cs="Arial"/>
                <w:sz w:val="20"/>
                <w:lang w:eastAsia="en-AU"/>
              </w:rPr>
              <w:t xml:space="preserve"> along Keane Street</w:t>
            </w:r>
          </w:p>
        </w:tc>
      </w:tr>
      <w:tr w:rsidR="00432E7B" w:rsidRPr="00305C3C" w:rsidTr="0086200C">
        <w:trPr>
          <w:trHeight w:hRule="exact" w:val="340"/>
          <w:tblCellSpacing w:w="0" w:type="dxa"/>
        </w:trPr>
        <w:tc>
          <w:tcPr>
            <w:tcW w:w="897" w:type="pct"/>
            <w:tcBorders>
              <w:top w:val="single" w:sz="6" w:space="0" w:color="2B6EBD"/>
              <w:left w:val="single" w:sz="6" w:space="0" w:color="2B6EBD"/>
              <w:bottom w:val="single" w:sz="6" w:space="0" w:color="2B6EBD"/>
              <w:right w:val="single" w:sz="6" w:space="0" w:color="2B6EBD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432E7B" w:rsidRPr="00305C3C" w:rsidRDefault="00432E7B" w:rsidP="00F669F8">
            <w:pPr>
              <w:rPr>
                <w:rFonts w:cs="Arial"/>
                <w:sz w:val="20"/>
                <w:lang w:eastAsia="en-AU"/>
              </w:rPr>
            </w:pPr>
            <w:r>
              <w:rPr>
                <w:rFonts w:cs="Arial"/>
                <w:sz w:val="20"/>
                <w:lang w:eastAsia="en-AU"/>
              </w:rPr>
              <w:t>Wi-Fi</w:t>
            </w:r>
          </w:p>
        </w:tc>
        <w:tc>
          <w:tcPr>
            <w:tcW w:w="4103" w:type="pct"/>
            <w:gridSpan w:val="2"/>
            <w:tcBorders>
              <w:top w:val="single" w:sz="6" w:space="0" w:color="2B6EBD"/>
              <w:left w:val="single" w:sz="6" w:space="0" w:color="2B6EBD"/>
              <w:bottom w:val="single" w:sz="6" w:space="0" w:color="2B6EBD"/>
              <w:right w:val="single" w:sz="6" w:space="0" w:color="2B6EBD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432E7B" w:rsidRPr="00305C3C" w:rsidRDefault="00432E7B" w:rsidP="00F669F8">
            <w:pPr>
              <w:tabs>
                <w:tab w:val="left" w:pos="10018"/>
              </w:tabs>
              <w:rPr>
                <w:rFonts w:cs="Arial"/>
                <w:sz w:val="20"/>
                <w:lang w:eastAsia="en-AU"/>
              </w:rPr>
            </w:pPr>
            <w:r>
              <w:rPr>
                <w:rFonts w:cs="Arial"/>
                <w:sz w:val="20"/>
                <w:lang w:eastAsia="en-AU"/>
              </w:rPr>
              <w:t>No</w:t>
            </w:r>
          </w:p>
        </w:tc>
      </w:tr>
      <w:tr w:rsidR="00432E7B" w:rsidTr="00E74B11">
        <w:trPr>
          <w:trHeight w:hRule="exact" w:val="823"/>
          <w:tblCellSpacing w:w="0" w:type="dxa"/>
        </w:trPr>
        <w:tc>
          <w:tcPr>
            <w:tcW w:w="897" w:type="pct"/>
            <w:tcBorders>
              <w:top w:val="single" w:sz="6" w:space="0" w:color="2B6EBD"/>
              <w:left w:val="single" w:sz="6" w:space="0" w:color="2B6EBD"/>
              <w:bottom w:val="single" w:sz="6" w:space="0" w:color="2B6EBD"/>
              <w:right w:val="single" w:sz="6" w:space="0" w:color="2B6EBD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432E7B" w:rsidRDefault="00432E7B" w:rsidP="00F669F8">
            <w:pPr>
              <w:rPr>
                <w:rFonts w:cs="Arial"/>
                <w:sz w:val="20"/>
                <w:lang w:eastAsia="en-AU"/>
              </w:rPr>
            </w:pPr>
            <w:r>
              <w:rPr>
                <w:rFonts w:cs="Arial"/>
                <w:sz w:val="20"/>
                <w:lang w:eastAsia="en-AU"/>
              </w:rPr>
              <w:t>Equipment</w:t>
            </w:r>
          </w:p>
        </w:tc>
        <w:tc>
          <w:tcPr>
            <w:tcW w:w="4103" w:type="pct"/>
            <w:gridSpan w:val="2"/>
            <w:tcBorders>
              <w:top w:val="single" w:sz="6" w:space="0" w:color="2B6EBD"/>
              <w:left w:val="single" w:sz="6" w:space="0" w:color="2B6EBD"/>
              <w:bottom w:val="single" w:sz="6" w:space="0" w:color="2B6EBD"/>
              <w:right w:val="single" w:sz="6" w:space="0" w:color="2B6EBD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432E7B" w:rsidRDefault="00432E7B" w:rsidP="002504B9">
            <w:pPr>
              <w:tabs>
                <w:tab w:val="left" w:pos="10018"/>
              </w:tabs>
              <w:jc w:val="both"/>
              <w:rPr>
                <w:rFonts w:cs="Arial"/>
                <w:sz w:val="20"/>
                <w:lang w:eastAsia="en-AU"/>
              </w:rPr>
            </w:pPr>
            <w:r w:rsidRPr="004B7211">
              <w:rPr>
                <w:rFonts w:cs="Arial"/>
                <w:sz w:val="20"/>
                <w:lang w:eastAsia="en-AU"/>
              </w:rPr>
              <w:t>Items such as TV’s, projectors, audio/visual</w:t>
            </w:r>
            <w:r>
              <w:rPr>
                <w:rFonts w:cs="Arial"/>
                <w:sz w:val="20"/>
                <w:lang w:eastAsia="en-AU"/>
              </w:rPr>
              <w:t xml:space="preserve"> equipment and also cleaning equipment</w:t>
            </w:r>
            <w:r w:rsidRPr="004B7211">
              <w:rPr>
                <w:rFonts w:cs="Arial"/>
                <w:sz w:val="20"/>
                <w:lang w:eastAsia="en-AU"/>
              </w:rPr>
              <w:t xml:space="preserve"> etc</w:t>
            </w:r>
            <w:r>
              <w:rPr>
                <w:rFonts w:cs="Arial"/>
                <w:sz w:val="20"/>
                <w:lang w:eastAsia="en-AU"/>
              </w:rPr>
              <w:t>.</w:t>
            </w:r>
            <w:r w:rsidRPr="004B7211">
              <w:rPr>
                <w:rFonts w:cs="Arial"/>
                <w:sz w:val="20"/>
                <w:lang w:eastAsia="en-AU"/>
              </w:rPr>
              <w:t xml:space="preserve"> are not provided</w:t>
            </w:r>
            <w:r>
              <w:rPr>
                <w:rFonts w:cs="Arial"/>
                <w:sz w:val="20"/>
                <w:lang w:eastAsia="en-AU"/>
              </w:rPr>
              <w:t xml:space="preserve"> and not </w:t>
            </w:r>
            <w:r w:rsidRPr="004B7211">
              <w:rPr>
                <w:rFonts w:cs="Arial"/>
                <w:sz w:val="20"/>
                <w:lang w:eastAsia="en-AU"/>
              </w:rPr>
              <w:t xml:space="preserve">available for hire through the City.  Hirers </w:t>
            </w:r>
            <w:r>
              <w:rPr>
                <w:rFonts w:cs="Arial"/>
                <w:sz w:val="20"/>
                <w:lang w:eastAsia="en-AU"/>
              </w:rPr>
              <w:t>have to supply all their</w:t>
            </w:r>
            <w:r w:rsidRPr="004B7211">
              <w:rPr>
                <w:rFonts w:cs="Arial"/>
                <w:sz w:val="20"/>
                <w:lang w:eastAsia="en-AU"/>
              </w:rPr>
              <w:t xml:space="preserve"> own </w:t>
            </w:r>
            <w:r>
              <w:rPr>
                <w:rFonts w:cs="Arial"/>
                <w:sz w:val="20"/>
                <w:lang w:eastAsia="en-AU"/>
              </w:rPr>
              <w:t xml:space="preserve">required </w:t>
            </w:r>
            <w:r w:rsidRPr="004B7211">
              <w:rPr>
                <w:rFonts w:cs="Arial"/>
                <w:sz w:val="20"/>
                <w:lang w:eastAsia="en-AU"/>
              </w:rPr>
              <w:t>equipment</w:t>
            </w:r>
            <w:r>
              <w:rPr>
                <w:rFonts w:cs="Arial"/>
                <w:sz w:val="20"/>
                <w:lang w:eastAsia="en-AU"/>
              </w:rPr>
              <w:t>.</w:t>
            </w:r>
          </w:p>
        </w:tc>
      </w:tr>
      <w:tr w:rsidR="00432E7B" w:rsidTr="0086200C">
        <w:trPr>
          <w:trHeight w:hRule="exact" w:val="340"/>
          <w:tblCellSpacing w:w="0" w:type="dxa"/>
        </w:trPr>
        <w:tc>
          <w:tcPr>
            <w:tcW w:w="5000" w:type="pct"/>
            <w:gridSpan w:val="3"/>
            <w:tcBorders>
              <w:top w:val="single" w:sz="6" w:space="0" w:color="2B6EBD"/>
              <w:left w:val="single" w:sz="6" w:space="0" w:color="2B6EBD"/>
              <w:bottom w:val="single" w:sz="6" w:space="0" w:color="2B6EBD"/>
              <w:right w:val="single" w:sz="6" w:space="0" w:color="2B6EBD"/>
            </w:tcBorders>
            <w:shd w:val="clear" w:color="auto" w:fill="B8CCE4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432E7B" w:rsidRPr="00432E7B" w:rsidRDefault="00432E7B" w:rsidP="00F669F8">
            <w:pPr>
              <w:tabs>
                <w:tab w:val="left" w:pos="10018"/>
              </w:tabs>
              <w:jc w:val="center"/>
              <w:rPr>
                <w:rFonts w:cs="Arial"/>
                <w:b/>
                <w:color w:val="1F497D"/>
                <w:sz w:val="20"/>
                <w:lang w:eastAsia="en-AU"/>
              </w:rPr>
            </w:pPr>
            <w:r w:rsidRPr="00432E7B">
              <w:rPr>
                <w:rFonts w:cs="Arial"/>
                <w:b/>
                <w:color w:val="1F497D"/>
                <w:sz w:val="20"/>
                <w:lang w:eastAsia="en-AU"/>
              </w:rPr>
              <w:t>ROOMS AVAILABLE FOR HIRE</w:t>
            </w:r>
          </w:p>
          <w:p w:rsidR="00432E7B" w:rsidRDefault="00432E7B" w:rsidP="00F669F8">
            <w:pPr>
              <w:tabs>
                <w:tab w:val="left" w:pos="10018"/>
              </w:tabs>
              <w:rPr>
                <w:rFonts w:cs="Arial"/>
                <w:sz w:val="20"/>
                <w:lang w:eastAsia="en-AU"/>
              </w:rPr>
            </w:pPr>
          </w:p>
          <w:p w:rsidR="00432E7B" w:rsidRDefault="00432E7B" w:rsidP="00F669F8">
            <w:pPr>
              <w:tabs>
                <w:tab w:val="left" w:pos="10018"/>
              </w:tabs>
              <w:rPr>
                <w:rFonts w:cs="Arial"/>
                <w:sz w:val="20"/>
                <w:lang w:eastAsia="en-AU"/>
              </w:rPr>
            </w:pPr>
          </w:p>
          <w:p w:rsidR="00432E7B" w:rsidRDefault="00432E7B" w:rsidP="00F669F8">
            <w:pPr>
              <w:tabs>
                <w:tab w:val="left" w:pos="10018"/>
              </w:tabs>
              <w:rPr>
                <w:rFonts w:cs="Arial"/>
                <w:sz w:val="20"/>
                <w:lang w:eastAsia="en-AU"/>
              </w:rPr>
            </w:pPr>
          </w:p>
          <w:p w:rsidR="00432E7B" w:rsidRDefault="00432E7B" w:rsidP="00F669F8">
            <w:pPr>
              <w:tabs>
                <w:tab w:val="left" w:pos="10018"/>
              </w:tabs>
              <w:rPr>
                <w:rFonts w:cs="Arial"/>
                <w:sz w:val="20"/>
                <w:lang w:eastAsia="en-AU"/>
              </w:rPr>
            </w:pPr>
          </w:p>
          <w:p w:rsidR="00432E7B" w:rsidRDefault="00432E7B" w:rsidP="00F669F8">
            <w:pPr>
              <w:tabs>
                <w:tab w:val="left" w:pos="10018"/>
              </w:tabs>
              <w:rPr>
                <w:rFonts w:cs="Arial"/>
                <w:sz w:val="20"/>
                <w:lang w:eastAsia="en-AU"/>
              </w:rPr>
            </w:pPr>
          </w:p>
          <w:p w:rsidR="00432E7B" w:rsidRDefault="00432E7B" w:rsidP="00F669F8">
            <w:pPr>
              <w:tabs>
                <w:tab w:val="left" w:pos="10018"/>
              </w:tabs>
              <w:rPr>
                <w:rFonts w:cs="Arial"/>
                <w:sz w:val="20"/>
                <w:lang w:eastAsia="en-AU"/>
              </w:rPr>
            </w:pPr>
          </w:p>
          <w:p w:rsidR="00432E7B" w:rsidRDefault="00432E7B" w:rsidP="00F669F8">
            <w:pPr>
              <w:tabs>
                <w:tab w:val="left" w:pos="10018"/>
              </w:tabs>
              <w:rPr>
                <w:rFonts w:cs="Arial"/>
                <w:sz w:val="20"/>
                <w:lang w:eastAsia="en-AU"/>
              </w:rPr>
            </w:pPr>
          </w:p>
          <w:p w:rsidR="00432E7B" w:rsidRDefault="00432E7B" w:rsidP="00F669F8">
            <w:pPr>
              <w:tabs>
                <w:tab w:val="left" w:pos="10018"/>
              </w:tabs>
              <w:rPr>
                <w:rFonts w:cs="Arial"/>
                <w:sz w:val="20"/>
                <w:lang w:eastAsia="en-AU"/>
              </w:rPr>
            </w:pPr>
          </w:p>
          <w:p w:rsidR="00432E7B" w:rsidRDefault="00432E7B" w:rsidP="00F669F8">
            <w:pPr>
              <w:tabs>
                <w:tab w:val="left" w:pos="10018"/>
              </w:tabs>
              <w:rPr>
                <w:rFonts w:cs="Arial"/>
                <w:sz w:val="20"/>
                <w:lang w:eastAsia="en-AU"/>
              </w:rPr>
            </w:pPr>
          </w:p>
          <w:p w:rsidR="00432E7B" w:rsidRDefault="00432E7B" w:rsidP="00F669F8">
            <w:pPr>
              <w:tabs>
                <w:tab w:val="left" w:pos="10018"/>
              </w:tabs>
              <w:rPr>
                <w:rFonts w:cs="Arial"/>
                <w:sz w:val="20"/>
                <w:lang w:eastAsia="en-AU"/>
              </w:rPr>
            </w:pPr>
          </w:p>
          <w:p w:rsidR="00432E7B" w:rsidRDefault="00432E7B" w:rsidP="00F669F8">
            <w:pPr>
              <w:tabs>
                <w:tab w:val="left" w:pos="10018"/>
              </w:tabs>
              <w:rPr>
                <w:rFonts w:cs="Arial"/>
                <w:sz w:val="20"/>
                <w:lang w:eastAsia="en-AU"/>
              </w:rPr>
            </w:pPr>
          </w:p>
        </w:tc>
      </w:tr>
      <w:tr w:rsidR="00432E7B" w:rsidTr="00E74B11">
        <w:trPr>
          <w:trHeight w:hRule="exact" w:val="5477"/>
          <w:tblCellSpacing w:w="0" w:type="dxa"/>
        </w:trPr>
        <w:tc>
          <w:tcPr>
            <w:tcW w:w="5000" w:type="pct"/>
            <w:gridSpan w:val="3"/>
            <w:tcBorders>
              <w:top w:val="single" w:sz="6" w:space="0" w:color="2B6EBD"/>
              <w:left w:val="single" w:sz="6" w:space="0" w:color="2B6EBD"/>
              <w:bottom w:val="single" w:sz="6" w:space="0" w:color="2B6EBD"/>
              <w:right w:val="single" w:sz="6" w:space="0" w:color="2B6EBD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86200C" w:rsidRDefault="00C552BA" w:rsidP="00F669F8">
            <w:pPr>
              <w:tabs>
                <w:tab w:val="left" w:pos="10018"/>
              </w:tabs>
              <w:jc w:val="center"/>
              <w:rPr>
                <w:rFonts w:cs="Arial"/>
                <w:b/>
                <w:color w:val="1F497D"/>
                <w:sz w:val="20"/>
                <w:lang w:eastAsia="en-AU"/>
              </w:rPr>
            </w:pPr>
            <w:r>
              <w:rPr>
                <w:rFonts w:cs="Arial"/>
                <w:b/>
                <w:noProof/>
                <w:color w:val="1F497D"/>
                <w:sz w:val="20"/>
                <w:lang w:eastAsia="en-AU"/>
              </w:rPr>
              <w:drawing>
                <wp:anchor distT="0" distB="0" distL="114300" distR="114300" simplePos="0" relativeHeight="251754496" behindDoc="0" locked="0" layoutInCell="1" allowOverlap="1">
                  <wp:simplePos x="0" y="0"/>
                  <wp:positionH relativeFrom="column">
                    <wp:posOffset>3341</wp:posOffset>
                  </wp:positionH>
                  <wp:positionV relativeFrom="paragraph">
                    <wp:posOffset>1684</wp:posOffset>
                  </wp:positionV>
                  <wp:extent cx="6473832" cy="2918129"/>
                  <wp:effectExtent l="0" t="0" r="3175" b="0"/>
                  <wp:wrapNone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loor2.png"/>
                          <pic:cNvPicPr/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3" t="5742" r="2428" b="8852"/>
                          <a:stretch/>
                        </pic:blipFill>
                        <pic:spPr bwMode="auto">
                          <a:xfrm>
                            <a:off x="0" y="0"/>
                            <a:ext cx="6473832" cy="29181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6200C" w:rsidRDefault="0086200C" w:rsidP="006D1DDB">
            <w:pPr>
              <w:tabs>
                <w:tab w:val="left" w:pos="10018"/>
              </w:tabs>
              <w:rPr>
                <w:rFonts w:cs="Arial"/>
                <w:b/>
                <w:color w:val="1F497D"/>
                <w:sz w:val="20"/>
                <w:lang w:eastAsia="en-AU"/>
              </w:rPr>
            </w:pPr>
          </w:p>
          <w:p w:rsidR="0086200C" w:rsidRDefault="0086200C" w:rsidP="006D1DDB">
            <w:pPr>
              <w:tabs>
                <w:tab w:val="left" w:pos="10018"/>
              </w:tabs>
              <w:rPr>
                <w:rFonts w:cs="Arial"/>
                <w:b/>
                <w:color w:val="1F497D"/>
                <w:sz w:val="20"/>
                <w:lang w:eastAsia="en-AU"/>
              </w:rPr>
            </w:pPr>
          </w:p>
          <w:p w:rsidR="0086200C" w:rsidRDefault="0086200C" w:rsidP="006D1DDB">
            <w:pPr>
              <w:tabs>
                <w:tab w:val="left" w:pos="10018"/>
              </w:tabs>
              <w:rPr>
                <w:rFonts w:cs="Arial"/>
                <w:b/>
                <w:color w:val="1F497D"/>
                <w:sz w:val="20"/>
                <w:lang w:eastAsia="en-AU"/>
              </w:rPr>
            </w:pPr>
          </w:p>
          <w:p w:rsidR="00432E7B" w:rsidRPr="00432E7B" w:rsidRDefault="00432E7B" w:rsidP="00F669F8">
            <w:pPr>
              <w:tabs>
                <w:tab w:val="left" w:pos="10018"/>
              </w:tabs>
              <w:jc w:val="center"/>
              <w:rPr>
                <w:rFonts w:cs="Arial"/>
                <w:b/>
                <w:color w:val="1F497D"/>
                <w:sz w:val="20"/>
                <w:lang w:eastAsia="en-AU"/>
              </w:rPr>
            </w:pPr>
          </w:p>
        </w:tc>
      </w:tr>
      <w:tr w:rsidR="0086200C" w:rsidRPr="00305C3C" w:rsidTr="0086200C">
        <w:trPr>
          <w:trHeight w:hRule="exact" w:val="340"/>
          <w:tblCellSpacing w:w="0" w:type="dxa"/>
        </w:trPr>
        <w:tc>
          <w:tcPr>
            <w:tcW w:w="5000" w:type="pct"/>
            <w:gridSpan w:val="3"/>
            <w:tcBorders>
              <w:top w:val="single" w:sz="6" w:space="0" w:color="2B6EBD"/>
              <w:left w:val="single" w:sz="6" w:space="0" w:color="2B6EBD"/>
              <w:bottom w:val="single" w:sz="6" w:space="0" w:color="2B6EBD"/>
              <w:right w:val="single" w:sz="6" w:space="0" w:color="2B6EBD"/>
            </w:tcBorders>
            <w:shd w:val="clear" w:color="auto" w:fill="B8CCE4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B11F01" w:rsidRPr="00682A88" w:rsidRDefault="00B11F01" w:rsidP="00B11F01">
            <w:pPr>
              <w:tabs>
                <w:tab w:val="left" w:pos="10018"/>
              </w:tabs>
              <w:jc w:val="center"/>
              <w:rPr>
                <w:b/>
                <w:noProof/>
                <w:color w:val="1F497D"/>
              </w:rPr>
            </w:pPr>
            <w:r w:rsidRPr="00682A88">
              <w:rPr>
                <w:b/>
                <w:noProof/>
                <w:color w:val="1F497D"/>
                <w:sz w:val="20"/>
              </w:rPr>
              <w:lastRenderedPageBreak/>
              <w:t>MAIN HALL</w:t>
            </w:r>
          </w:p>
        </w:tc>
      </w:tr>
      <w:tr w:rsidR="00B11F01" w:rsidRPr="00305C3C" w:rsidTr="0086200C">
        <w:trPr>
          <w:trHeight w:val="20"/>
          <w:tblCellSpacing w:w="0" w:type="dxa"/>
        </w:trPr>
        <w:tc>
          <w:tcPr>
            <w:tcW w:w="943" w:type="pct"/>
            <w:gridSpan w:val="2"/>
            <w:tcBorders>
              <w:top w:val="single" w:sz="6" w:space="0" w:color="2B6EBD"/>
              <w:left w:val="single" w:sz="6" w:space="0" w:color="2B6EBD"/>
              <w:bottom w:val="single" w:sz="6" w:space="0" w:color="2B6EBD"/>
              <w:right w:val="single" w:sz="6" w:space="0" w:color="2B6EBD"/>
            </w:tcBorders>
            <w:tcMar>
              <w:top w:w="75" w:type="dxa"/>
              <w:left w:w="150" w:type="dxa"/>
              <w:bottom w:w="75" w:type="dxa"/>
              <w:right w:w="150" w:type="dxa"/>
            </w:tcMar>
          </w:tcPr>
          <w:p w:rsidR="00B11F01" w:rsidRPr="00305C3C" w:rsidRDefault="00B11F01" w:rsidP="00F669F8">
            <w:pPr>
              <w:rPr>
                <w:rFonts w:cs="Arial"/>
                <w:sz w:val="20"/>
                <w:lang w:eastAsia="en-AU"/>
              </w:rPr>
            </w:pPr>
            <w:r w:rsidRPr="00305C3C">
              <w:rPr>
                <w:rFonts w:cs="Arial"/>
                <w:sz w:val="20"/>
                <w:lang w:eastAsia="en-AU"/>
              </w:rPr>
              <w:t>​</w:t>
            </w:r>
            <w:r w:rsidRPr="00305C3C">
              <w:rPr>
                <w:rFonts w:cs="Arial"/>
                <w:bCs/>
                <w:sz w:val="20"/>
                <w:lang w:eastAsia="en-AU"/>
              </w:rPr>
              <w:t>Size</w:t>
            </w:r>
          </w:p>
        </w:tc>
        <w:tc>
          <w:tcPr>
            <w:tcW w:w="4057" w:type="pct"/>
            <w:tcBorders>
              <w:top w:val="single" w:sz="6" w:space="0" w:color="2B6EBD"/>
              <w:left w:val="single" w:sz="6" w:space="0" w:color="2B6EBD"/>
              <w:bottom w:val="single" w:sz="6" w:space="0" w:color="2B6EBD"/>
              <w:right w:val="single" w:sz="6" w:space="0" w:color="2B6EBD"/>
            </w:tcBorders>
            <w:tcMar>
              <w:top w:w="75" w:type="dxa"/>
              <w:left w:w="150" w:type="dxa"/>
              <w:bottom w:w="75" w:type="dxa"/>
              <w:right w:w="150" w:type="dxa"/>
            </w:tcMar>
          </w:tcPr>
          <w:p w:rsidR="00B11F01" w:rsidRPr="00305C3C" w:rsidRDefault="00B11F01" w:rsidP="00F669F8">
            <w:pPr>
              <w:rPr>
                <w:rFonts w:cs="Arial"/>
                <w:sz w:val="20"/>
                <w:lang w:eastAsia="en-AU"/>
              </w:rPr>
            </w:pPr>
            <w:r w:rsidRPr="00305C3C">
              <w:rPr>
                <w:rFonts w:cs="Arial"/>
                <w:sz w:val="20"/>
                <w:lang w:eastAsia="en-AU"/>
              </w:rPr>
              <w:t>​Approximately 14m x 15m</w:t>
            </w:r>
            <w:r>
              <w:rPr>
                <w:rFonts w:cs="Arial"/>
                <w:sz w:val="20"/>
                <w:lang w:eastAsia="en-AU"/>
              </w:rPr>
              <w:t xml:space="preserve"> (210sqm)</w:t>
            </w:r>
          </w:p>
        </w:tc>
      </w:tr>
      <w:tr w:rsidR="00B11F01" w:rsidRPr="00305C3C" w:rsidTr="0086200C">
        <w:trPr>
          <w:trHeight w:val="20"/>
          <w:tblCellSpacing w:w="0" w:type="dxa"/>
        </w:trPr>
        <w:tc>
          <w:tcPr>
            <w:tcW w:w="943" w:type="pct"/>
            <w:gridSpan w:val="2"/>
            <w:tcBorders>
              <w:top w:val="single" w:sz="6" w:space="0" w:color="2B6EBD"/>
              <w:left w:val="single" w:sz="6" w:space="0" w:color="2B6EBD"/>
              <w:bottom w:val="single" w:sz="6" w:space="0" w:color="2B6EBD"/>
              <w:right w:val="single" w:sz="6" w:space="0" w:color="2B6EBD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B11F01" w:rsidRPr="00305C3C" w:rsidRDefault="00B11F01" w:rsidP="00F669F8">
            <w:pPr>
              <w:rPr>
                <w:rFonts w:cs="Arial"/>
                <w:sz w:val="20"/>
                <w:lang w:eastAsia="en-AU"/>
              </w:rPr>
            </w:pPr>
            <w:r w:rsidRPr="00305C3C">
              <w:rPr>
                <w:rFonts w:cs="Arial"/>
                <w:sz w:val="20"/>
                <w:lang w:eastAsia="en-AU"/>
              </w:rPr>
              <w:t>​Max Capacity</w:t>
            </w:r>
          </w:p>
        </w:tc>
        <w:tc>
          <w:tcPr>
            <w:tcW w:w="4057" w:type="pct"/>
            <w:tcBorders>
              <w:top w:val="single" w:sz="6" w:space="0" w:color="2B6EBD"/>
              <w:left w:val="single" w:sz="6" w:space="0" w:color="2B6EBD"/>
              <w:bottom w:val="single" w:sz="6" w:space="0" w:color="2B6EBD"/>
              <w:right w:val="single" w:sz="6" w:space="0" w:color="2B6EBD"/>
            </w:tcBorders>
            <w:tcMar>
              <w:top w:w="75" w:type="dxa"/>
              <w:left w:w="150" w:type="dxa"/>
              <w:bottom w:w="75" w:type="dxa"/>
              <w:right w:w="150" w:type="dxa"/>
            </w:tcMar>
          </w:tcPr>
          <w:p w:rsidR="00B11F01" w:rsidRPr="00305C3C" w:rsidRDefault="00B11F01" w:rsidP="00B11F01">
            <w:pPr>
              <w:pStyle w:val="Default"/>
              <w:jc w:val="both"/>
              <w:rPr>
                <w:rFonts w:ascii="Arial" w:hAnsi="Arial" w:cs="Arial"/>
                <w:color w:val="auto"/>
                <w:sz w:val="20"/>
              </w:rPr>
            </w:pPr>
            <w:r w:rsidRPr="00305C3C">
              <w:rPr>
                <w:rFonts w:ascii="Arial" w:eastAsia="Times New Roman" w:hAnsi="Arial" w:cs="Arial"/>
                <w:color w:val="auto"/>
                <w:sz w:val="20"/>
                <w:lang w:eastAsia="en-AU"/>
              </w:rPr>
              <w:t xml:space="preserve">​200 people </w:t>
            </w:r>
            <w:r w:rsidRPr="00B11F01">
              <w:rPr>
                <w:rFonts w:ascii="Arial" w:eastAsia="Times New Roman" w:hAnsi="Arial" w:cs="Arial"/>
                <w:color w:val="auto"/>
                <w:sz w:val="12"/>
                <w:lang w:eastAsia="en-AU"/>
              </w:rPr>
              <w:t>(</w:t>
            </w:r>
            <w:r w:rsidRPr="00B11F01">
              <w:rPr>
                <w:rFonts w:ascii="Arial" w:hAnsi="Arial" w:cs="Arial"/>
                <w:i/>
                <w:color w:val="auto"/>
                <w:sz w:val="12"/>
                <w:szCs w:val="18"/>
              </w:rPr>
              <w:t>It is an offence under Health Act 1911 to exceed the maximum capacity stipulated on the certificate of approval)</w:t>
            </w:r>
          </w:p>
        </w:tc>
      </w:tr>
      <w:tr w:rsidR="00B11F01" w:rsidRPr="00305C3C" w:rsidTr="0086200C">
        <w:trPr>
          <w:trHeight w:val="20"/>
          <w:tblCellSpacing w:w="0" w:type="dxa"/>
        </w:trPr>
        <w:tc>
          <w:tcPr>
            <w:tcW w:w="943" w:type="pct"/>
            <w:gridSpan w:val="2"/>
            <w:tcBorders>
              <w:top w:val="single" w:sz="6" w:space="0" w:color="2B6EBD"/>
              <w:left w:val="single" w:sz="6" w:space="0" w:color="2B6EBD"/>
              <w:bottom w:val="single" w:sz="6" w:space="0" w:color="2B6EBD"/>
              <w:right w:val="single" w:sz="6" w:space="0" w:color="2B6EBD"/>
            </w:tcBorders>
            <w:tcMar>
              <w:top w:w="75" w:type="dxa"/>
              <w:left w:w="150" w:type="dxa"/>
              <w:bottom w:w="75" w:type="dxa"/>
              <w:right w:w="150" w:type="dxa"/>
            </w:tcMar>
          </w:tcPr>
          <w:p w:rsidR="00B11F01" w:rsidRPr="00305C3C" w:rsidRDefault="00B11F01" w:rsidP="00F669F8">
            <w:pPr>
              <w:rPr>
                <w:rFonts w:cs="Arial"/>
                <w:sz w:val="20"/>
                <w:lang w:eastAsia="en-AU"/>
              </w:rPr>
            </w:pPr>
            <w:r w:rsidRPr="00305C3C">
              <w:rPr>
                <w:rFonts w:cs="Arial"/>
                <w:sz w:val="20"/>
                <w:lang w:eastAsia="en-AU"/>
              </w:rPr>
              <w:t>​Floor</w:t>
            </w:r>
          </w:p>
        </w:tc>
        <w:tc>
          <w:tcPr>
            <w:tcW w:w="4057" w:type="pct"/>
            <w:tcBorders>
              <w:top w:val="single" w:sz="6" w:space="0" w:color="2B6EBD"/>
              <w:left w:val="single" w:sz="6" w:space="0" w:color="2B6EBD"/>
              <w:bottom w:val="single" w:sz="6" w:space="0" w:color="2B6EBD"/>
              <w:right w:val="single" w:sz="6" w:space="0" w:color="2B6EBD"/>
            </w:tcBorders>
            <w:tcMar>
              <w:top w:w="75" w:type="dxa"/>
              <w:left w:w="150" w:type="dxa"/>
              <w:bottom w:w="75" w:type="dxa"/>
              <w:right w:w="150" w:type="dxa"/>
            </w:tcMar>
          </w:tcPr>
          <w:p w:rsidR="00B11F01" w:rsidRPr="00305C3C" w:rsidRDefault="00B11F01" w:rsidP="00ED2A23">
            <w:pPr>
              <w:rPr>
                <w:rFonts w:cs="Arial"/>
                <w:sz w:val="20"/>
                <w:lang w:eastAsia="en-AU"/>
              </w:rPr>
            </w:pPr>
            <w:r w:rsidRPr="00305C3C">
              <w:rPr>
                <w:rFonts w:cs="Arial"/>
                <w:sz w:val="20"/>
                <w:lang w:eastAsia="en-AU"/>
              </w:rPr>
              <w:t>​</w:t>
            </w:r>
            <w:r w:rsidR="00ED2A23">
              <w:rPr>
                <w:rFonts w:cs="Arial"/>
                <w:sz w:val="20"/>
                <w:lang w:eastAsia="en-AU"/>
              </w:rPr>
              <w:t>Timber</w:t>
            </w:r>
            <w:r w:rsidRPr="00305C3C">
              <w:rPr>
                <w:rFonts w:cs="Arial"/>
                <w:sz w:val="20"/>
                <w:lang w:eastAsia="en-AU"/>
              </w:rPr>
              <w:t xml:space="preserve">, Carpet Surrounds </w:t>
            </w:r>
          </w:p>
        </w:tc>
      </w:tr>
      <w:tr w:rsidR="00B11F01" w:rsidRPr="00305C3C" w:rsidTr="0086200C">
        <w:trPr>
          <w:trHeight w:val="20"/>
          <w:tblCellSpacing w:w="0" w:type="dxa"/>
        </w:trPr>
        <w:tc>
          <w:tcPr>
            <w:tcW w:w="943" w:type="pct"/>
            <w:gridSpan w:val="2"/>
            <w:tcBorders>
              <w:top w:val="single" w:sz="6" w:space="0" w:color="2B6EBD"/>
              <w:left w:val="single" w:sz="6" w:space="0" w:color="2B6EBD"/>
              <w:bottom w:val="single" w:sz="6" w:space="0" w:color="2B6EBD"/>
              <w:right w:val="single" w:sz="6" w:space="0" w:color="2B6EBD"/>
            </w:tcBorders>
            <w:tcMar>
              <w:top w:w="75" w:type="dxa"/>
              <w:left w:w="150" w:type="dxa"/>
              <w:bottom w:w="75" w:type="dxa"/>
              <w:right w:w="150" w:type="dxa"/>
            </w:tcMar>
          </w:tcPr>
          <w:p w:rsidR="00B11F01" w:rsidRPr="00305C3C" w:rsidRDefault="00B11F01" w:rsidP="00F669F8">
            <w:pPr>
              <w:rPr>
                <w:rFonts w:cs="Arial"/>
                <w:sz w:val="20"/>
                <w:lang w:eastAsia="en-AU"/>
              </w:rPr>
            </w:pPr>
            <w:r w:rsidRPr="00305C3C">
              <w:rPr>
                <w:rFonts w:cs="Arial"/>
                <w:sz w:val="20"/>
                <w:lang w:eastAsia="en-AU"/>
              </w:rPr>
              <w:t>​Chairs</w:t>
            </w:r>
          </w:p>
        </w:tc>
        <w:tc>
          <w:tcPr>
            <w:tcW w:w="4057" w:type="pct"/>
            <w:tcBorders>
              <w:top w:val="single" w:sz="6" w:space="0" w:color="2B6EBD"/>
              <w:left w:val="single" w:sz="6" w:space="0" w:color="2B6EBD"/>
              <w:bottom w:val="single" w:sz="6" w:space="0" w:color="2B6EBD"/>
              <w:right w:val="single" w:sz="6" w:space="0" w:color="2B6EBD"/>
            </w:tcBorders>
            <w:tcMar>
              <w:top w:w="75" w:type="dxa"/>
              <w:left w:w="150" w:type="dxa"/>
              <w:bottom w:w="75" w:type="dxa"/>
              <w:right w:w="150" w:type="dxa"/>
            </w:tcMar>
          </w:tcPr>
          <w:p w:rsidR="00B11F01" w:rsidRPr="00305C3C" w:rsidRDefault="00B11F01" w:rsidP="00F669F8">
            <w:pPr>
              <w:rPr>
                <w:rFonts w:cs="Arial"/>
                <w:sz w:val="20"/>
                <w:lang w:eastAsia="en-AU"/>
              </w:rPr>
            </w:pPr>
            <w:r w:rsidRPr="00305C3C">
              <w:rPr>
                <w:rFonts w:cs="Arial"/>
                <w:sz w:val="20"/>
                <w:lang w:eastAsia="en-AU"/>
              </w:rPr>
              <w:t xml:space="preserve">​200 </w:t>
            </w:r>
            <w:r w:rsidRPr="00B11F01">
              <w:rPr>
                <w:rFonts w:cs="Arial"/>
                <w:i/>
                <w:sz w:val="12"/>
                <w:lang w:eastAsia="en-AU"/>
              </w:rPr>
              <w:t>(measurements and photos available upon request)</w:t>
            </w:r>
          </w:p>
        </w:tc>
      </w:tr>
      <w:tr w:rsidR="00B11F01" w:rsidRPr="00305C3C" w:rsidTr="0086200C">
        <w:trPr>
          <w:trHeight w:val="20"/>
          <w:tblCellSpacing w:w="0" w:type="dxa"/>
        </w:trPr>
        <w:tc>
          <w:tcPr>
            <w:tcW w:w="943" w:type="pct"/>
            <w:gridSpan w:val="2"/>
            <w:tcBorders>
              <w:top w:val="single" w:sz="6" w:space="0" w:color="2B6EBD"/>
              <w:left w:val="single" w:sz="6" w:space="0" w:color="2B6EBD"/>
              <w:bottom w:val="single" w:sz="6" w:space="0" w:color="2B6EBD"/>
              <w:right w:val="single" w:sz="6" w:space="0" w:color="2B6EBD"/>
            </w:tcBorders>
            <w:tcMar>
              <w:top w:w="75" w:type="dxa"/>
              <w:left w:w="150" w:type="dxa"/>
              <w:bottom w:w="75" w:type="dxa"/>
              <w:right w:w="150" w:type="dxa"/>
            </w:tcMar>
          </w:tcPr>
          <w:p w:rsidR="00B11F01" w:rsidRPr="00305C3C" w:rsidRDefault="00B11F01" w:rsidP="00F669F8">
            <w:pPr>
              <w:rPr>
                <w:rFonts w:cs="Arial"/>
                <w:sz w:val="20"/>
                <w:lang w:eastAsia="en-AU"/>
              </w:rPr>
            </w:pPr>
            <w:r w:rsidRPr="00305C3C">
              <w:rPr>
                <w:rFonts w:cs="Arial"/>
                <w:sz w:val="20"/>
                <w:lang w:eastAsia="en-AU"/>
              </w:rPr>
              <w:t>​Tables</w:t>
            </w:r>
          </w:p>
        </w:tc>
        <w:tc>
          <w:tcPr>
            <w:tcW w:w="4057" w:type="pct"/>
            <w:tcBorders>
              <w:top w:val="single" w:sz="6" w:space="0" w:color="2B6EBD"/>
              <w:left w:val="single" w:sz="6" w:space="0" w:color="2B6EBD"/>
              <w:bottom w:val="single" w:sz="6" w:space="0" w:color="2B6EBD"/>
              <w:right w:val="single" w:sz="6" w:space="0" w:color="2B6EBD"/>
            </w:tcBorders>
            <w:tcMar>
              <w:top w:w="75" w:type="dxa"/>
              <w:left w:w="150" w:type="dxa"/>
              <w:bottom w:w="75" w:type="dxa"/>
              <w:right w:w="150" w:type="dxa"/>
            </w:tcMar>
          </w:tcPr>
          <w:p w:rsidR="00B11F01" w:rsidRPr="00305C3C" w:rsidRDefault="00B11F01" w:rsidP="00F669F8">
            <w:pPr>
              <w:rPr>
                <w:rFonts w:cs="Arial"/>
                <w:sz w:val="20"/>
                <w:lang w:eastAsia="en-AU"/>
              </w:rPr>
            </w:pPr>
            <w:r w:rsidRPr="00305C3C">
              <w:rPr>
                <w:rFonts w:cs="Arial"/>
                <w:sz w:val="20"/>
                <w:lang w:eastAsia="en-AU"/>
              </w:rPr>
              <w:t xml:space="preserve">​25 trestle tables - 1800mm x 750mm </w:t>
            </w:r>
            <w:r w:rsidRPr="00B11F01">
              <w:rPr>
                <w:rFonts w:cs="Arial"/>
                <w:i/>
                <w:sz w:val="12"/>
                <w:lang w:eastAsia="en-AU"/>
              </w:rPr>
              <w:t>(photos available upon request)</w:t>
            </w:r>
          </w:p>
        </w:tc>
      </w:tr>
      <w:tr w:rsidR="00B11F01" w:rsidRPr="00305C3C" w:rsidTr="0086200C">
        <w:trPr>
          <w:trHeight w:val="20"/>
          <w:tblCellSpacing w:w="0" w:type="dxa"/>
        </w:trPr>
        <w:tc>
          <w:tcPr>
            <w:tcW w:w="943" w:type="pct"/>
            <w:gridSpan w:val="2"/>
            <w:tcBorders>
              <w:top w:val="single" w:sz="6" w:space="0" w:color="2B6EBD"/>
              <w:left w:val="single" w:sz="6" w:space="0" w:color="2B6EBD"/>
              <w:bottom w:val="single" w:sz="6" w:space="0" w:color="2B6EBD"/>
              <w:right w:val="single" w:sz="6" w:space="0" w:color="2B6EBD"/>
            </w:tcBorders>
            <w:tcMar>
              <w:top w:w="75" w:type="dxa"/>
              <w:left w:w="150" w:type="dxa"/>
              <w:bottom w:w="75" w:type="dxa"/>
              <w:right w:w="150" w:type="dxa"/>
            </w:tcMar>
          </w:tcPr>
          <w:p w:rsidR="00B11F01" w:rsidRPr="00305C3C" w:rsidRDefault="00B11F01" w:rsidP="00F669F8">
            <w:pPr>
              <w:rPr>
                <w:rFonts w:cs="Arial"/>
                <w:sz w:val="20"/>
                <w:lang w:eastAsia="en-AU"/>
              </w:rPr>
            </w:pPr>
            <w:r w:rsidRPr="00305C3C">
              <w:rPr>
                <w:rFonts w:cs="Arial"/>
                <w:sz w:val="20"/>
                <w:lang w:eastAsia="en-AU"/>
              </w:rPr>
              <w:t>​Air Conditioning</w:t>
            </w:r>
          </w:p>
        </w:tc>
        <w:tc>
          <w:tcPr>
            <w:tcW w:w="4057" w:type="pct"/>
            <w:tcBorders>
              <w:top w:val="single" w:sz="6" w:space="0" w:color="2B6EBD"/>
              <w:left w:val="single" w:sz="6" w:space="0" w:color="2B6EBD"/>
              <w:bottom w:val="single" w:sz="6" w:space="0" w:color="2B6EBD"/>
              <w:right w:val="single" w:sz="6" w:space="0" w:color="2B6EBD"/>
            </w:tcBorders>
            <w:tcMar>
              <w:top w:w="75" w:type="dxa"/>
              <w:left w:w="150" w:type="dxa"/>
              <w:bottom w:w="75" w:type="dxa"/>
              <w:right w:w="150" w:type="dxa"/>
            </w:tcMar>
          </w:tcPr>
          <w:p w:rsidR="00B11F01" w:rsidRPr="00305C3C" w:rsidRDefault="00B11F01" w:rsidP="00F669F8">
            <w:pPr>
              <w:rPr>
                <w:rFonts w:cs="Arial"/>
                <w:sz w:val="20"/>
                <w:lang w:eastAsia="en-AU"/>
              </w:rPr>
            </w:pPr>
            <w:r w:rsidRPr="00305C3C">
              <w:rPr>
                <w:rFonts w:cs="Arial"/>
                <w:sz w:val="20"/>
                <w:lang w:eastAsia="en-AU"/>
              </w:rPr>
              <w:t>​</w:t>
            </w:r>
            <w:r>
              <w:rPr>
                <w:rFonts w:cs="Arial"/>
                <w:sz w:val="20"/>
                <w:lang w:eastAsia="en-AU"/>
              </w:rPr>
              <w:t xml:space="preserve">Evaporative </w:t>
            </w:r>
            <w:r w:rsidRPr="00B11F01">
              <w:rPr>
                <w:rFonts w:cs="Arial"/>
                <w:i/>
                <w:sz w:val="12"/>
                <w:lang w:eastAsia="en-AU"/>
              </w:rPr>
              <w:t>(cooling only)</w:t>
            </w:r>
          </w:p>
        </w:tc>
      </w:tr>
      <w:tr w:rsidR="00B11F01" w:rsidRPr="00305C3C" w:rsidTr="0086200C">
        <w:trPr>
          <w:trHeight w:val="20"/>
          <w:tblCellSpacing w:w="0" w:type="dxa"/>
        </w:trPr>
        <w:tc>
          <w:tcPr>
            <w:tcW w:w="943" w:type="pct"/>
            <w:gridSpan w:val="2"/>
            <w:tcBorders>
              <w:top w:val="single" w:sz="6" w:space="0" w:color="2B6EBD"/>
              <w:left w:val="single" w:sz="6" w:space="0" w:color="2B6EBD"/>
              <w:bottom w:val="single" w:sz="6" w:space="0" w:color="2B6EBD"/>
              <w:right w:val="single" w:sz="6" w:space="0" w:color="2B6EBD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B11F01" w:rsidRPr="00305C3C" w:rsidRDefault="00B11F01" w:rsidP="00F669F8">
            <w:pPr>
              <w:rPr>
                <w:rFonts w:cs="Arial"/>
                <w:sz w:val="20"/>
                <w:lang w:eastAsia="en-AU"/>
              </w:rPr>
            </w:pPr>
            <w:r w:rsidRPr="00305C3C">
              <w:rPr>
                <w:rFonts w:cs="Arial"/>
                <w:sz w:val="20"/>
                <w:lang w:eastAsia="en-AU"/>
              </w:rPr>
              <w:t>​</w:t>
            </w:r>
            <w:r w:rsidRPr="00305C3C">
              <w:rPr>
                <w:rFonts w:cs="Arial"/>
                <w:bCs/>
                <w:sz w:val="20"/>
                <w:lang w:eastAsia="en-AU"/>
              </w:rPr>
              <w:t>Kitchen</w:t>
            </w:r>
          </w:p>
        </w:tc>
        <w:tc>
          <w:tcPr>
            <w:tcW w:w="4057" w:type="pct"/>
            <w:tcBorders>
              <w:top w:val="single" w:sz="6" w:space="0" w:color="2B6EBD"/>
              <w:left w:val="single" w:sz="6" w:space="0" w:color="2B6EBD"/>
              <w:bottom w:val="single" w:sz="6" w:space="0" w:color="2B6EBD"/>
              <w:right w:val="single" w:sz="6" w:space="0" w:color="2B6EBD"/>
            </w:tcBorders>
            <w:tcMar>
              <w:top w:w="75" w:type="dxa"/>
              <w:left w:w="150" w:type="dxa"/>
              <w:bottom w:w="75" w:type="dxa"/>
              <w:right w:w="150" w:type="dxa"/>
            </w:tcMar>
          </w:tcPr>
          <w:p w:rsidR="00B11F01" w:rsidRPr="00305C3C" w:rsidRDefault="00B11F01" w:rsidP="00B11F01">
            <w:pPr>
              <w:jc w:val="both"/>
              <w:rPr>
                <w:rFonts w:cs="Arial"/>
                <w:sz w:val="20"/>
                <w:lang w:eastAsia="en-AU"/>
              </w:rPr>
            </w:pPr>
            <w:r w:rsidRPr="00305C3C">
              <w:rPr>
                <w:rFonts w:cs="Arial"/>
                <w:sz w:val="20"/>
                <w:lang w:eastAsia="en-AU"/>
              </w:rPr>
              <w:t>Yes</w:t>
            </w:r>
            <w:r>
              <w:rPr>
                <w:rFonts w:cs="Arial"/>
                <w:sz w:val="20"/>
                <w:lang w:eastAsia="en-AU"/>
              </w:rPr>
              <w:t>, included in hire is a large kitchen with a f</w:t>
            </w:r>
            <w:r w:rsidRPr="00305C3C">
              <w:rPr>
                <w:rFonts w:cs="Arial"/>
                <w:sz w:val="20"/>
                <w:lang w:eastAsia="en-AU"/>
              </w:rPr>
              <w:t>ridge/freezer, large gas stove and electric oven, auto boiler urn, microwa</w:t>
            </w:r>
            <w:r w:rsidR="00FD36D3">
              <w:rPr>
                <w:rFonts w:cs="Arial"/>
                <w:sz w:val="20"/>
                <w:lang w:eastAsia="en-AU"/>
              </w:rPr>
              <w:t>ve and servery to hall</w:t>
            </w:r>
            <w:r>
              <w:rPr>
                <w:rFonts w:cs="Arial"/>
                <w:sz w:val="20"/>
                <w:lang w:eastAsia="en-AU"/>
              </w:rPr>
              <w:t xml:space="preserve">. </w:t>
            </w:r>
            <w:r>
              <w:rPr>
                <w:sz w:val="20"/>
                <w:lang w:eastAsia="en-AU"/>
              </w:rPr>
              <w:t>H</w:t>
            </w:r>
            <w:r w:rsidRPr="00375947">
              <w:rPr>
                <w:sz w:val="20"/>
                <w:lang w:eastAsia="en-AU"/>
              </w:rPr>
              <w:t>irer</w:t>
            </w:r>
            <w:r w:rsidRPr="00375947">
              <w:rPr>
                <w:sz w:val="20"/>
              </w:rPr>
              <w:t>s are</w:t>
            </w:r>
            <w:r w:rsidRPr="00375947">
              <w:rPr>
                <w:sz w:val="20"/>
                <w:lang w:eastAsia="en-AU"/>
              </w:rPr>
              <w:t xml:space="preserve"> required to bring all</w:t>
            </w:r>
            <w:r>
              <w:rPr>
                <w:sz w:val="20"/>
                <w:lang w:eastAsia="en-AU"/>
              </w:rPr>
              <w:t xml:space="preserve"> their own</w:t>
            </w:r>
            <w:r w:rsidRPr="00375947">
              <w:rPr>
                <w:sz w:val="20"/>
                <w:lang w:eastAsia="en-AU"/>
              </w:rPr>
              <w:t xml:space="preserve"> plates/cutlery/cookware/cleaning equipment</w:t>
            </w:r>
            <w:r>
              <w:rPr>
                <w:sz w:val="20"/>
              </w:rPr>
              <w:t>.</w:t>
            </w:r>
            <w:r w:rsidRPr="00375947">
              <w:rPr>
                <w:rFonts w:cs="Arial"/>
                <w:i/>
                <w:sz w:val="10"/>
                <w:szCs w:val="14"/>
                <w:lang w:eastAsia="en-AU"/>
              </w:rPr>
              <w:t xml:space="preserve"> </w:t>
            </w:r>
            <w:r>
              <w:rPr>
                <w:rFonts w:cs="Arial"/>
                <w:sz w:val="20"/>
                <w:lang w:eastAsia="en-AU"/>
              </w:rPr>
              <w:t xml:space="preserve"> The kitchen is to be used for warming up food purposes only.</w:t>
            </w:r>
          </w:p>
        </w:tc>
      </w:tr>
      <w:tr w:rsidR="00B11F01" w:rsidRPr="00305C3C" w:rsidTr="0086200C">
        <w:trPr>
          <w:trHeight w:val="20"/>
          <w:tblCellSpacing w:w="0" w:type="dxa"/>
        </w:trPr>
        <w:tc>
          <w:tcPr>
            <w:tcW w:w="943" w:type="pct"/>
            <w:gridSpan w:val="2"/>
            <w:tcBorders>
              <w:top w:val="single" w:sz="6" w:space="0" w:color="2B6EBD"/>
              <w:left w:val="single" w:sz="6" w:space="0" w:color="2B6EBD"/>
              <w:bottom w:val="single" w:sz="6" w:space="0" w:color="2B6EBD"/>
              <w:right w:val="single" w:sz="6" w:space="0" w:color="2B6EBD"/>
            </w:tcBorders>
            <w:tcMar>
              <w:top w:w="75" w:type="dxa"/>
              <w:left w:w="150" w:type="dxa"/>
              <w:bottom w:w="75" w:type="dxa"/>
              <w:right w:w="150" w:type="dxa"/>
            </w:tcMar>
          </w:tcPr>
          <w:p w:rsidR="00B11F01" w:rsidRPr="00305C3C" w:rsidRDefault="00B11F01" w:rsidP="00F669F8">
            <w:pPr>
              <w:rPr>
                <w:rFonts w:cs="Arial"/>
                <w:sz w:val="20"/>
                <w:lang w:eastAsia="en-AU"/>
              </w:rPr>
            </w:pPr>
            <w:r w:rsidRPr="00305C3C">
              <w:rPr>
                <w:rFonts w:cs="Arial"/>
                <w:sz w:val="20"/>
                <w:lang w:eastAsia="en-AU"/>
              </w:rPr>
              <w:t>Toilets</w:t>
            </w:r>
          </w:p>
        </w:tc>
        <w:tc>
          <w:tcPr>
            <w:tcW w:w="4057" w:type="pct"/>
            <w:tcBorders>
              <w:top w:val="single" w:sz="6" w:space="0" w:color="2B6EBD"/>
              <w:left w:val="single" w:sz="6" w:space="0" w:color="2B6EBD"/>
              <w:bottom w:val="single" w:sz="6" w:space="0" w:color="2B6EBD"/>
              <w:right w:val="single" w:sz="6" w:space="0" w:color="2B6EBD"/>
            </w:tcBorders>
            <w:tcMar>
              <w:top w:w="75" w:type="dxa"/>
              <w:left w:w="150" w:type="dxa"/>
              <w:bottom w:w="75" w:type="dxa"/>
              <w:right w:w="150" w:type="dxa"/>
            </w:tcMar>
          </w:tcPr>
          <w:p w:rsidR="00B11F01" w:rsidRPr="00305C3C" w:rsidRDefault="00B11F01" w:rsidP="00FD36D3">
            <w:pPr>
              <w:rPr>
                <w:rFonts w:cs="Arial"/>
                <w:sz w:val="20"/>
                <w:lang w:eastAsia="en-AU"/>
              </w:rPr>
            </w:pPr>
            <w:r>
              <w:rPr>
                <w:rFonts w:cs="Arial"/>
                <w:sz w:val="20"/>
                <w:lang w:eastAsia="en-AU"/>
              </w:rPr>
              <w:t xml:space="preserve">Yes – </w:t>
            </w:r>
            <w:r w:rsidR="00FD36D3">
              <w:rPr>
                <w:rFonts w:cs="Arial"/>
                <w:sz w:val="20"/>
                <w:lang w:eastAsia="en-AU"/>
              </w:rPr>
              <w:t>the hall has its own toilet facilities in the foyer area.</w:t>
            </w:r>
          </w:p>
        </w:tc>
      </w:tr>
    </w:tbl>
    <w:p w:rsidR="00D05FCD" w:rsidRDefault="005F50D7" w:rsidP="00B11F01">
      <w:pPr>
        <w:rPr>
          <w:rFonts w:cs="Arial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187pt;margin-top:-.1pt;width:121pt;height:136.5pt;z-index:251756544;mso-position-horizontal-relative:text;mso-position-vertical-relative:text;mso-width-relative:page;mso-height-relative:page">
            <v:imagedata r:id="rId11" o:title=""/>
          </v:shape>
          <o:OLEObject Type="Embed" ProgID="PBrush" ShapeID="_x0000_s1027" DrawAspect="Content" ObjectID="_1622454099" r:id="rId12"/>
        </w:pict>
      </w:r>
      <w:r w:rsidR="002504B9">
        <w:rPr>
          <w:noProof/>
          <w:lang w:eastAsia="en-AU"/>
        </w:rPr>
        <w:drawing>
          <wp:anchor distT="0" distB="0" distL="114300" distR="114300" simplePos="0" relativeHeight="251671552" behindDoc="0" locked="0" layoutInCell="1" allowOverlap="1" wp14:anchorId="7C5CA4C0" wp14:editId="09296053">
            <wp:simplePos x="0" y="0"/>
            <wp:positionH relativeFrom="column">
              <wp:posOffset>4062095</wp:posOffset>
            </wp:positionH>
            <wp:positionV relativeFrom="paragraph">
              <wp:posOffset>61595</wp:posOffset>
            </wp:positionV>
            <wp:extent cx="2190750" cy="1781175"/>
            <wp:effectExtent l="0" t="0" r="0" b="9525"/>
            <wp:wrapNone/>
            <wp:docPr id="26" name="Picture 26" descr="C:\Users\JPatten\Desktop\Hall App Forms - Others LG's\Forster Park\Hall\Forster Park Hall - Kitchen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JPatten\Desktop\Hall App Forms - Others LG's\Forster Park\Hall\Forster Park Hall - Kitchen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5436" cy="1784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04B9">
        <w:rPr>
          <w:noProof/>
          <w:lang w:eastAsia="en-AU"/>
        </w:rPr>
        <w:drawing>
          <wp:anchor distT="0" distB="0" distL="114300" distR="114300" simplePos="0" relativeHeight="251669504" behindDoc="0" locked="0" layoutInCell="1" allowOverlap="1" wp14:anchorId="13610C53" wp14:editId="0D227A29">
            <wp:simplePos x="0" y="0"/>
            <wp:positionH relativeFrom="column">
              <wp:posOffset>-339090</wp:posOffset>
            </wp:positionH>
            <wp:positionV relativeFrom="paragraph">
              <wp:posOffset>59055</wp:posOffset>
            </wp:positionV>
            <wp:extent cx="2238375" cy="1758315"/>
            <wp:effectExtent l="0" t="0" r="9525" b="0"/>
            <wp:wrapNone/>
            <wp:docPr id="25" name="Picture 25" descr="C:\Users\JPatten\Desktop\Hall App Forms - Others LG's\Forster Park\Hall\Forster Park Hall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JPatten\Desktop\Hall App Forms - Others LG's\Forster Park\Hall\Forster Park Hall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258" b="49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758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2A88" w:rsidRDefault="00682A88" w:rsidP="00B11F01">
      <w:pPr>
        <w:rPr>
          <w:rFonts w:cs="Arial"/>
        </w:rPr>
      </w:pPr>
    </w:p>
    <w:p w:rsidR="00682A88" w:rsidRDefault="00682A88" w:rsidP="00B11F01">
      <w:pPr>
        <w:rPr>
          <w:rFonts w:cs="Arial"/>
        </w:rPr>
      </w:pPr>
    </w:p>
    <w:p w:rsidR="00682A88" w:rsidRDefault="00682A88" w:rsidP="00B11F01">
      <w:pPr>
        <w:rPr>
          <w:rFonts w:cs="Arial"/>
        </w:rPr>
      </w:pPr>
    </w:p>
    <w:p w:rsidR="00682A88" w:rsidRDefault="00682A88" w:rsidP="00B11F01">
      <w:pPr>
        <w:rPr>
          <w:rFonts w:cs="Arial"/>
        </w:rPr>
      </w:pPr>
    </w:p>
    <w:p w:rsidR="00682A88" w:rsidRDefault="00682A88" w:rsidP="00B11F01">
      <w:pPr>
        <w:rPr>
          <w:rFonts w:cs="Arial"/>
        </w:rPr>
      </w:pPr>
    </w:p>
    <w:p w:rsidR="00682A88" w:rsidRDefault="00682A88" w:rsidP="00B11F01">
      <w:pPr>
        <w:rPr>
          <w:rFonts w:cs="Arial"/>
        </w:rPr>
      </w:pPr>
    </w:p>
    <w:p w:rsidR="00682A88" w:rsidRDefault="00682A88" w:rsidP="00B11F01">
      <w:pPr>
        <w:rPr>
          <w:rFonts w:cs="Arial"/>
        </w:rPr>
      </w:pPr>
    </w:p>
    <w:p w:rsidR="00682A88" w:rsidRDefault="00682A88" w:rsidP="00B11F01">
      <w:pPr>
        <w:rPr>
          <w:rFonts w:cs="Arial"/>
        </w:rPr>
      </w:pPr>
    </w:p>
    <w:p w:rsidR="00682A88" w:rsidRDefault="00682A88" w:rsidP="00B11F01">
      <w:pPr>
        <w:rPr>
          <w:rFonts w:cs="Arial"/>
        </w:rPr>
      </w:pPr>
    </w:p>
    <w:p w:rsidR="00682A88" w:rsidRDefault="002504B9" w:rsidP="00B11F01">
      <w:pPr>
        <w:rPr>
          <w:rFonts w:cs="Arial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15027C9A" wp14:editId="1B72E0E9">
                <wp:simplePos x="0" y="0"/>
                <wp:positionH relativeFrom="column">
                  <wp:posOffset>1899920</wp:posOffset>
                </wp:positionH>
                <wp:positionV relativeFrom="paragraph">
                  <wp:posOffset>17145</wp:posOffset>
                </wp:positionV>
                <wp:extent cx="1466850" cy="247650"/>
                <wp:effectExtent l="0" t="0" r="0" b="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6850" cy="247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82A88" w:rsidRPr="002504B9" w:rsidRDefault="00682A88" w:rsidP="00682A88">
                            <w:pPr>
                              <w:rPr>
                                <w:sz w:val="18"/>
                              </w:rPr>
                            </w:pPr>
                            <w:r w:rsidRPr="002504B9">
                              <w:rPr>
                                <w:sz w:val="18"/>
                              </w:rPr>
                              <w:t>Areas Inc</w:t>
                            </w:r>
                            <w:r w:rsidR="002504B9" w:rsidRPr="002504B9">
                              <w:rPr>
                                <w:sz w:val="18"/>
                              </w:rPr>
                              <w:t>.</w:t>
                            </w:r>
                            <w:r w:rsidR="006B338E">
                              <w:rPr>
                                <w:sz w:val="18"/>
                              </w:rPr>
                              <w:t xml:space="preserve"> </w:t>
                            </w:r>
                            <w:r w:rsidRPr="002504B9">
                              <w:rPr>
                                <w:sz w:val="18"/>
                              </w:rPr>
                              <w:t xml:space="preserve">in Hire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margin-left:149.6pt;margin-top:1.35pt;width:115.5pt;height:19.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" filled="f" stroked="f">
                <v:textbox>
                  <w:txbxContent>
                    <w:p w:rsidR="00682A88" w:rsidRPr="002504B9" w:rsidRDefault="00682A88" w:rsidP="00682A88">
                      <w:pPr>
                        <w:rPr>
                          <w:sz w:val="18"/>
                        </w:rPr>
                      </w:pPr>
                      <w:r w:rsidRPr="002504B9">
                        <w:rPr>
                          <w:sz w:val="18"/>
                        </w:rPr>
                        <w:t>Areas Inc</w:t>
                      </w:r>
                      <w:r w:rsidR="002504B9" w:rsidRPr="002504B9">
                        <w:rPr>
                          <w:sz w:val="18"/>
                        </w:rPr>
                        <w:t>.</w:t>
                      </w:r>
                      <w:r w:rsidR="006B338E">
                        <w:rPr>
                          <w:sz w:val="18"/>
                        </w:rPr>
                        <w:t xml:space="preserve"> </w:t>
                      </w:r>
                      <w:r w:rsidRPr="002504B9">
                        <w:rPr>
                          <w:sz w:val="18"/>
                        </w:rPr>
                        <w:t xml:space="preserve">in Hire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12B10A1" wp14:editId="0C29BCFE">
                <wp:simplePos x="0" y="0"/>
                <wp:positionH relativeFrom="column">
                  <wp:posOffset>4004310</wp:posOffset>
                </wp:positionH>
                <wp:positionV relativeFrom="paragraph">
                  <wp:posOffset>21590</wp:posOffset>
                </wp:positionV>
                <wp:extent cx="2484120" cy="222885"/>
                <wp:effectExtent l="0" t="0" r="0" b="5715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4120" cy="222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82A88" w:rsidRPr="00682A88" w:rsidRDefault="00682A88">
                            <w:pPr>
                              <w:rPr>
                                <w:color w:val="FFFFFF"/>
                                <w:sz w:val="18"/>
                              </w:rPr>
                            </w:pPr>
                            <w:r w:rsidRPr="00682A88">
                              <w:rPr>
                                <w:color w:val="FFFFFF"/>
                                <w:sz w:val="18"/>
                              </w:rPr>
                              <w:t>Main Hall Kitchen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margin-left:315.3pt;margin-top:1.7pt;width:195.6pt;height:17.55pt;z-index:251693056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" filled="f" stroked="f">
                <v:textbox style="mso-fit-shape-to-text:t">
                  <w:txbxContent>
                    <w:p w:rsidR="00682A88" w:rsidRPr="00682A88" w:rsidRDefault="00682A88">
                      <w:pPr>
                        <w:rPr>
                          <w:color w:val="FFFFFF"/>
                          <w:sz w:val="18"/>
                        </w:rPr>
                      </w:pPr>
                      <w:r w:rsidRPr="00682A88">
                        <w:rPr>
                          <w:color w:val="FFFFFF"/>
                          <w:sz w:val="18"/>
                        </w:rPr>
                        <w:t>Main Hall Kitchen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8442135" wp14:editId="28BACC4A">
                <wp:simplePos x="0" y="0"/>
                <wp:positionH relativeFrom="column">
                  <wp:posOffset>-408305</wp:posOffset>
                </wp:positionH>
                <wp:positionV relativeFrom="paragraph">
                  <wp:posOffset>-5080</wp:posOffset>
                </wp:positionV>
                <wp:extent cx="2484120" cy="222885"/>
                <wp:effectExtent l="0" t="0" r="0" b="5715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4120" cy="222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82A88" w:rsidRPr="00682A88" w:rsidRDefault="00682A88">
                            <w:pPr>
                              <w:rPr>
                                <w:color w:val="FFFFFF"/>
                                <w:sz w:val="18"/>
                              </w:rPr>
                            </w:pPr>
                            <w:r w:rsidRPr="00682A88">
                              <w:rPr>
                                <w:color w:val="FFFFFF"/>
                                <w:sz w:val="18"/>
                              </w:rPr>
                              <w:t>Main Hall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type="#_x0000_t202" style="position:absolute;margin-left:-32.15pt;margin-top:-.4pt;width:195.6pt;height:17.55pt;z-index:251691008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" filled="f" stroked="f">
                <v:textbox style="mso-fit-shape-to-text:t">
                  <w:txbxContent>
                    <w:p w:rsidR="00682A88" w:rsidRPr="00682A88" w:rsidRDefault="00682A88">
                      <w:pPr>
                        <w:rPr>
                          <w:color w:val="FFFFFF"/>
                          <w:sz w:val="18"/>
                        </w:rPr>
                      </w:pPr>
                      <w:r w:rsidRPr="00682A88">
                        <w:rPr>
                          <w:color w:val="FFFFFF"/>
                          <w:sz w:val="18"/>
                        </w:rPr>
                        <w:t>Main Hall</w:t>
                      </w:r>
                    </w:p>
                  </w:txbxContent>
                </v:textbox>
              </v:shape>
            </w:pict>
          </mc:Fallback>
        </mc:AlternateContent>
      </w:r>
    </w:p>
    <w:p w:rsidR="00682A88" w:rsidRPr="0086200C" w:rsidRDefault="00682A88" w:rsidP="00B11F01">
      <w:pPr>
        <w:rPr>
          <w:rFonts w:cs="Arial"/>
          <w:sz w:val="8"/>
        </w:rPr>
      </w:pPr>
    </w:p>
    <w:p w:rsidR="00682A88" w:rsidRPr="004A5C63" w:rsidRDefault="00682A88" w:rsidP="00B11F01">
      <w:pPr>
        <w:rPr>
          <w:rFonts w:cs="Arial"/>
          <w:sz w:val="14"/>
        </w:rPr>
      </w:pPr>
    </w:p>
    <w:tbl>
      <w:tblPr>
        <w:tblW w:w="5118" w:type="pct"/>
        <w:tblCellSpacing w:w="0" w:type="dxa"/>
        <w:tblInd w:w="-402" w:type="dxa"/>
        <w:tblBorders>
          <w:top w:val="single" w:sz="6" w:space="0" w:color="2B6EBD"/>
          <w:left w:val="single" w:sz="6" w:space="0" w:color="2B6EBD"/>
          <w:bottom w:val="single" w:sz="6" w:space="0" w:color="2B6EBD"/>
          <w:right w:val="single" w:sz="6" w:space="0" w:color="2B6EBD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64"/>
        <w:gridCol w:w="8386"/>
      </w:tblGrid>
      <w:tr w:rsidR="00682A88" w:rsidRPr="00682A88" w:rsidTr="00682A88">
        <w:trPr>
          <w:trHeight w:hRule="exact" w:val="340"/>
          <w:tblCellSpacing w:w="0" w:type="dxa"/>
        </w:trPr>
        <w:tc>
          <w:tcPr>
            <w:tcW w:w="5000" w:type="pct"/>
            <w:gridSpan w:val="2"/>
            <w:tcBorders>
              <w:top w:val="single" w:sz="6" w:space="0" w:color="2B6EBD"/>
              <w:left w:val="single" w:sz="6" w:space="0" w:color="2B6EBD"/>
              <w:bottom w:val="single" w:sz="6" w:space="0" w:color="2B6EBD"/>
              <w:right w:val="single" w:sz="6" w:space="0" w:color="2B6EBD"/>
            </w:tcBorders>
            <w:shd w:val="clear" w:color="auto" w:fill="B8CCE4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682A88" w:rsidRPr="00682A88" w:rsidRDefault="00682A88" w:rsidP="00F669F8">
            <w:pPr>
              <w:tabs>
                <w:tab w:val="left" w:pos="10018"/>
              </w:tabs>
              <w:jc w:val="center"/>
              <w:rPr>
                <w:b/>
                <w:noProof/>
                <w:color w:val="1F497D"/>
              </w:rPr>
            </w:pPr>
            <w:r>
              <w:rPr>
                <w:b/>
                <w:noProof/>
                <w:color w:val="1F497D"/>
                <w:sz w:val="20"/>
              </w:rPr>
              <w:t>MULTI-PURPOSE ROOM</w:t>
            </w:r>
          </w:p>
        </w:tc>
      </w:tr>
      <w:tr w:rsidR="00682A88" w:rsidRPr="00305C3C" w:rsidTr="00682A88">
        <w:trPr>
          <w:trHeight w:val="20"/>
          <w:tblCellSpacing w:w="0" w:type="dxa"/>
        </w:trPr>
        <w:tc>
          <w:tcPr>
            <w:tcW w:w="949" w:type="pct"/>
            <w:tcBorders>
              <w:top w:val="single" w:sz="6" w:space="0" w:color="2B6EBD"/>
              <w:left w:val="single" w:sz="6" w:space="0" w:color="2B6EBD"/>
              <w:bottom w:val="single" w:sz="6" w:space="0" w:color="2B6EBD"/>
              <w:right w:val="single" w:sz="6" w:space="0" w:color="2B6EBD"/>
            </w:tcBorders>
            <w:tcMar>
              <w:top w:w="75" w:type="dxa"/>
              <w:left w:w="150" w:type="dxa"/>
              <w:bottom w:w="75" w:type="dxa"/>
              <w:right w:w="150" w:type="dxa"/>
            </w:tcMar>
          </w:tcPr>
          <w:p w:rsidR="00682A88" w:rsidRPr="00305C3C" w:rsidRDefault="00682A88" w:rsidP="00F669F8">
            <w:pPr>
              <w:rPr>
                <w:rFonts w:cs="Arial"/>
                <w:sz w:val="20"/>
                <w:lang w:eastAsia="en-AU"/>
              </w:rPr>
            </w:pPr>
            <w:r w:rsidRPr="00305C3C">
              <w:rPr>
                <w:rFonts w:cs="Arial"/>
                <w:sz w:val="20"/>
                <w:lang w:eastAsia="en-AU"/>
              </w:rPr>
              <w:t>Size</w:t>
            </w:r>
          </w:p>
        </w:tc>
        <w:tc>
          <w:tcPr>
            <w:tcW w:w="4051" w:type="pct"/>
            <w:tcBorders>
              <w:top w:val="single" w:sz="6" w:space="0" w:color="2B6EBD"/>
              <w:left w:val="single" w:sz="6" w:space="0" w:color="2B6EBD"/>
              <w:bottom w:val="single" w:sz="6" w:space="0" w:color="2B6EBD"/>
              <w:right w:val="single" w:sz="6" w:space="0" w:color="2B6EBD"/>
            </w:tcBorders>
            <w:tcMar>
              <w:top w:w="75" w:type="dxa"/>
              <w:left w:w="150" w:type="dxa"/>
              <w:bottom w:w="75" w:type="dxa"/>
              <w:right w:w="150" w:type="dxa"/>
            </w:tcMar>
          </w:tcPr>
          <w:p w:rsidR="00682A88" w:rsidRPr="00305C3C" w:rsidRDefault="00682A88" w:rsidP="00F669F8">
            <w:pPr>
              <w:rPr>
                <w:rFonts w:cs="Arial"/>
                <w:sz w:val="20"/>
                <w:lang w:eastAsia="en-AU"/>
              </w:rPr>
            </w:pPr>
            <w:r w:rsidRPr="00305C3C">
              <w:rPr>
                <w:rFonts w:cs="Arial"/>
                <w:sz w:val="20"/>
                <w:lang w:eastAsia="en-AU"/>
              </w:rPr>
              <w:t>Approximately 9m x 14.5m</w:t>
            </w:r>
            <w:r w:rsidR="0086200C">
              <w:rPr>
                <w:rFonts w:cs="Arial"/>
                <w:sz w:val="20"/>
                <w:lang w:eastAsia="en-AU"/>
              </w:rPr>
              <w:t xml:space="preserve"> (130sqm)</w:t>
            </w:r>
          </w:p>
        </w:tc>
      </w:tr>
      <w:tr w:rsidR="00682A88" w:rsidRPr="00305C3C" w:rsidTr="00682A88">
        <w:trPr>
          <w:trHeight w:val="20"/>
          <w:tblCellSpacing w:w="0" w:type="dxa"/>
        </w:trPr>
        <w:tc>
          <w:tcPr>
            <w:tcW w:w="949" w:type="pct"/>
            <w:tcBorders>
              <w:top w:val="single" w:sz="6" w:space="0" w:color="2B6EBD"/>
              <w:left w:val="single" w:sz="6" w:space="0" w:color="2B6EBD"/>
              <w:bottom w:val="single" w:sz="6" w:space="0" w:color="2B6EBD"/>
              <w:right w:val="single" w:sz="6" w:space="0" w:color="2B6EBD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682A88" w:rsidRPr="00305C3C" w:rsidRDefault="00682A88" w:rsidP="00F669F8">
            <w:pPr>
              <w:rPr>
                <w:rFonts w:cs="Arial"/>
                <w:sz w:val="20"/>
                <w:lang w:eastAsia="en-AU"/>
              </w:rPr>
            </w:pPr>
            <w:r w:rsidRPr="00305C3C">
              <w:rPr>
                <w:rFonts w:cs="Arial"/>
                <w:sz w:val="20"/>
                <w:lang w:eastAsia="en-AU"/>
              </w:rPr>
              <w:t>​Max Capacity</w:t>
            </w:r>
          </w:p>
        </w:tc>
        <w:tc>
          <w:tcPr>
            <w:tcW w:w="4051" w:type="pct"/>
            <w:tcBorders>
              <w:top w:val="single" w:sz="6" w:space="0" w:color="2B6EBD"/>
              <w:left w:val="single" w:sz="6" w:space="0" w:color="2B6EBD"/>
              <w:bottom w:val="single" w:sz="6" w:space="0" w:color="2B6EBD"/>
              <w:right w:val="single" w:sz="6" w:space="0" w:color="2B6EBD"/>
            </w:tcBorders>
            <w:tcMar>
              <w:top w:w="75" w:type="dxa"/>
              <w:left w:w="150" w:type="dxa"/>
              <w:bottom w:w="75" w:type="dxa"/>
              <w:right w:w="150" w:type="dxa"/>
            </w:tcMar>
          </w:tcPr>
          <w:p w:rsidR="00682A88" w:rsidRPr="00305C3C" w:rsidRDefault="00682A88" w:rsidP="00682A88">
            <w:pPr>
              <w:jc w:val="both"/>
              <w:rPr>
                <w:rFonts w:cs="Arial"/>
                <w:sz w:val="20"/>
                <w:lang w:eastAsia="en-AU"/>
              </w:rPr>
            </w:pPr>
            <w:r w:rsidRPr="00305C3C">
              <w:rPr>
                <w:rFonts w:cs="Arial"/>
                <w:sz w:val="20"/>
                <w:lang w:eastAsia="en-AU"/>
              </w:rPr>
              <w:t xml:space="preserve">​100 people </w:t>
            </w:r>
            <w:r w:rsidRPr="00682A88">
              <w:rPr>
                <w:rFonts w:cs="Arial"/>
                <w:sz w:val="12"/>
                <w:lang w:eastAsia="en-AU"/>
              </w:rPr>
              <w:t>(</w:t>
            </w:r>
            <w:r w:rsidRPr="00682A88">
              <w:rPr>
                <w:rFonts w:cs="Arial"/>
                <w:i/>
                <w:sz w:val="12"/>
                <w:szCs w:val="18"/>
              </w:rPr>
              <w:t>It is an offence under Health Act 1911 to exceed the maximum capacity stipulated on the certificate of approval)</w:t>
            </w:r>
          </w:p>
        </w:tc>
      </w:tr>
      <w:tr w:rsidR="00682A88" w:rsidRPr="00305C3C" w:rsidTr="00682A88">
        <w:trPr>
          <w:trHeight w:val="20"/>
          <w:tblCellSpacing w:w="0" w:type="dxa"/>
        </w:trPr>
        <w:tc>
          <w:tcPr>
            <w:tcW w:w="949" w:type="pct"/>
            <w:tcBorders>
              <w:top w:val="single" w:sz="6" w:space="0" w:color="2B6EBD"/>
              <w:left w:val="single" w:sz="6" w:space="0" w:color="2B6EBD"/>
              <w:bottom w:val="single" w:sz="6" w:space="0" w:color="2B6EBD"/>
              <w:right w:val="single" w:sz="6" w:space="0" w:color="2B6EBD"/>
            </w:tcBorders>
            <w:tcMar>
              <w:top w:w="75" w:type="dxa"/>
              <w:left w:w="150" w:type="dxa"/>
              <w:bottom w:w="75" w:type="dxa"/>
              <w:right w:w="150" w:type="dxa"/>
            </w:tcMar>
          </w:tcPr>
          <w:p w:rsidR="00682A88" w:rsidRPr="00305C3C" w:rsidRDefault="00682A88" w:rsidP="00F669F8">
            <w:pPr>
              <w:rPr>
                <w:rFonts w:cs="Arial"/>
                <w:sz w:val="20"/>
                <w:lang w:eastAsia="en-AU"/>
              </w:rPr>
            </w:pPr>
            <w:r w:rsidRPr="00305C3C">
              <w:rPr>
                <w:rFonts w:cs="Arial"/>
                <w:sz w:val="20"/>
                <w:lang w:eastAsia="en-AU"/>
              </w:rPr>
              <w:t>​Floor</w:t>
            </w:r>
          </w:p>
        </w:tc>
        <w:tc>
          <w:tcPr>
            <w:tcW w:w="4051" w:type="pct"/>
            <w:tcBorders>
              <w:top w:val="single" w:sz="6" w:space="0" w:color="2B6EBD"/>
              <w:left w:val="single" w:sz="6" w:space="0" w:color="2B6EBD"/>
              <w:bottom w:val="single" w:sz="6" w:space="0" w:color="2B6EBD"/>
              <w:right w:val="single" w:sz="6" w:space="0" w:color="2B6EBD"/>
            </w:tcBorders>
            <w:tcMar>
              <w:top w:w="75" w:type="dxa"/>
              <w:left w:w="150" w:type="dxa"/>
              <w:bottom w:w="75" w:type="dxa"/>
              <w:right w:w="150" w:type="dxa"/>
            </w:tcMar>
          </w:tcPr>
          <w:p w:rsidR="00682A88" w:rsidRPr="00305C3C" w:rsidRDefault="00682A88" w:rsidP="00F669F8">
            <w:pPr>
              <w:rPr>
                <w:rFonts w:cs="Arial"/>
                <w:sz w:val="20"/>
                <w:lang w:eastAsia="en-AU"/>
              </w:rPr>
            </w:pPr>
            <w:r w:rsidRPr="00305C3C">
              <w:rPr>
                <w:rFonts w:cs="Arial"/>
                <w:sz w:val="20"/>
                <w:lang w:eastAsia="en-AU"/>
              </w:rPr>
              <w:t>​Vinyl</w:t>
            </w:r>
          </w:p>
        </w:tc>
      </w:tr>
      <w:tr w:rsidR="00682A88" w:rsidRPr="00305C3C" w:rsidTr="00682A88">
        <w:trPr>
          <w:trHeight w:val="20"/>
          <w:tblCellSpacing w:w="0" w:type="dxa"/>
        </w:trPr>
        <w:tc>
          <w:tcPr>
            <w:tcW w:w="949" w:type="pct"/>
            <w:tcBorders>
              <w:top w:val="single" w:sz="6" w:space="0" w:color="2B6EBD"/>
              <w:left w:val="single" w:sz="6" w:space="0" w:color="2B6EBD"/>
              <w:bottom w:val="single" w:sz="6" w:space="0" w:color="2B6EBD"/>
              <w:right w:val="single" w:sz="6" w:space="0" w:color="2B6EBD"/>
            </w:tcBorders>
            <w:tcMar>
              <w:top w:w="75" w:type="dxa"/>
              <w:left w:w="150" w:type="dxa"/>
              <w:bottom w:w="75" w:type="dxa"/>
              <w:right w:w="150" w:type="dxa"/>
            </w:tcMar>
          </w:tcPr>
          <w:p w:rsidR="00682A88" w:rsidRPr="00305C3C" w:rsidRDefault="00682A88" w:rsidP="00F669F8">
            <w:pPr>
              <w:rPr>
                <w:rFonts w:cs="Arial"/>
                <w:sz w:val="20"/>
                <w:lang w:eastAsia="en-AU"/>
              </w:rPr>
            </w:pPr>
            <w:r w:rsidRPr="00305C3C">
              <w:rPr>
                <w:rFonts w:cs="Arial"/>
                <w:sz w:val="20"/>
                <w:lang w:eastAsia="en-AU"/>
              </w:rPr>
              <w:t>​Chairs</w:t>
            </w:r>
          </w:p>
        </w:tc>
        <w:tc>
          <w:tcPr>
            <w:tcW w:w="4051" w:type="pct"/>
            <w:tcBorders>
              <w:top w:val="single" w:sz="6" w:space="0" w:color="2B6EBD"/>
              <w:left w:val="single" w:sz="6" w:space="0" w:color="2B6EBD"/>
              <w:bottom w:val="single" w:sz="6" w:space="0" w:color="2B6EBD"/>
              <w:right w:val="single" w:sz="6" w:space="0" w:color="2B6EBD"/>
            </w:tcBorders>
            <w:tcMar>
              <w:top w:w="75" w:type="dxa"/>
              <w:left w:w="150" w:type="dxa"/>
              <w:bottom w:w="75" w:type="dxa"/>
              <w:right w:w="150" w:type="dxa"/>
            </w:tcMar>
          </w:tcPr>
          <w:p w:rsidR="00682A88" w:rsidRPr="00305C3C" w:rsidRDefault="00682A88" w:rsidP="00F669F8">
            <w:pPr>
              <w:rPr>
                <w:rFonts w:cs="Arial"/>
                <w:sz w:val="20"/>
                <w:lang w:eastAsia="en-AU"/>
              </w:rPr>
            </w:pPr>
            <w:r w:rsidRPr="00305C3C">
              <w:rPr>
                <w:rFonts w:cs="Arial"/>
                <w:sz w:val="20"/>
                <w:lang w:eastAsia="en-AU"/>
              </w:rPr>
              <w:t xml:space="preserve">​100 </w:t>
            </w:r>
            <w:r w:rsidRPr="00682A88">
              <w:rPr>
                <w:rFonts w:cs="Arial"/>
                <w:i/>
                <w:sz w:val="12"/>
                <w:lang w:eastAsia="en-AU"/>
              </w:rPr>
              <w:t>(measurements and photos available upon request)</w:t>
            </w:r>
          </w:p>
        </w:tc>
      </w:tr>
      <w:tr w:rsidR="00682A88" w:rsidRPr="00305C3C" w:rsidTr="00682A88">
        <w:trPr>
          <w:trHeight w:val="20"/>
          <w:tblCellSpacing w:w="0" w:type="dxa"/>
        </w:trPr>
        <w:tc>
          <w:tcPr>
            <w:tcW w:w="949" w:type="pct"/>
            <w:tcBorders>
              <w:top w:val="single" w:sz="6" w:space="0" w:color="2B6EBD"/>
              <w:left w:val="single" w:sz="6" w:space="0" w:color="2B6EBD"/>
              <w:bottom w:val="single" w:sz="6" w:space="0" w:color="2B6EBD"/>
              <w:right w:val="single" w:sz="6" w:space="0" w:color="2B6EBD"/>
            </w:tcBorders>
            <w:tcMar>
              <w:top w:w="75" w:type="dxa"/>
              <w:left w:w="150" w:type="dxa"/>
              <w:bottom w:w="75" w:type="dxa"/>
              <w:right w:w="150" w:type="dxa"/>
            </w:tcMar>
          </w:tcPr>
          <w:p w:rsidR="00682A88" w:rsidRPr="00305C3C" w:rsidRDefault="00682A88" w:rsidP="00F669F8">
            <w:pPr>
              <w:rPr>
                <w:rFonts w:cs="Arial"/>
                <w:sz w:val="20"/>
                <w:lang w:eastAsia="en-AU"/>
              </w:rPr>
            </w:pPr>
            <w:r w:rsidRPr="00305C3C">
              <w:rPr>
                <w:rFonts w:cs="Arial"/>
                <w:sz w:val="20"/>
                <w:lang w:eastAsia="en-AU"/>
              </w:rPr>
              <w:t>​Tables</w:t>
            </w:r>
          </w:p>
        </w:tc>
        <w:tc>
          <w:tcPr>
            <w:tcW w:w="4051" w:type="pct"/>
            <w:tcBorders>
              <w:top w:val="single" w:sz="6" w:space="0" w:color="2B6EBD"/>
              <w:left w:val="single" w:sz="6" w:space="0" w:color="2B6EBD"/>
              <w:bottom w:val="single" w:sz="6" w:space="0" w:color="2B6EBD"/>
              <w:right w:val="single" w:sz="6" w:space="0" w:color="2B6EBD"/>
            </w:tcBorders>
            <w:tcMar>
              <w:top w:w="75" w:type="dxa"/>
              <w:left w:w="150" w:type="dxa"/>
              <w:bottom w:w="75" w:type="dxa"/>
              <w:right w:w="150" w:type="dxa"/>
            </w:tcMar>
          </w:tcPr>
          <w:p w:rsidR="00682A88" w:rsidRPr="00305C3C" w:rsidRDefault="00682A88" w:rsidP="00682A88">
            <w:pPr>
              <w:rPr>
                <w:rFonts w:cs="Arial"/>
                <w:sz w:val="20"/>
                <w:lang w:eastAsia="en-AU"/>
              </w:rPr>
            </w:pPr>
            <w:r w:rsidRPr="00305C3C">
              <w:rPr>
                <w:rFonts w:cs="Arial"/>
                <w:sz w:val="20"/>
                <w:lang w:eastAsia="en-AU"/>
              </w:rPr>
              <w:t>10 trestle tables - 1800mm x 750mm</w:t>
            </w:r>
            <w:r>
              <w:rPr>
                <w:rFonts w:cs="Arial"/>
                <w:sz w:val="20"/>
                <w:lang w:eastAsia="en-AU"/>
              </w:rPr>
              <w:t xml:space="preserve"> </w:t>
            </w:r>
            <w:r w:rsidRPr="00B11F01">
              <w:rPr>
                <w:rFonts w:cs="Arial"/>
                <w:i/>
                <w:sz w:val="12"/>
                <w:lang w:eastAsia="en-AU"/>
              </w:rPr>
              <w:t>(photos available upon request)</w:t>
            </w:r>
          </w:p>
        </w:tc>
      </w:tr>
      <w:tr w:rsidR="00682A88" w:rsidRPr="00305C3C" w:rsidTr="00682A88">
        <w:trPr>
          <w:trHeight w:val="20"/>
          <w:tblCellSpacing w:w="0" w:type="dxa"/>
        </w:trPr>
        <w:tc>
          <w:tcPr>
            <w:tcW w:w="949" w:type="pct"/>
            <w:tcBorders>
              <w:top w:val="single" w:sz="6" w:space="0" w:color="2B6EBD"/>
              <w:left w:val="single" w:sz="6" w:space="0" w:color="2B6EBD"/>
              <w:bottom w:val="single" w:sz="6" w:space="0" w:color="2B6EBD"/>
              <w:right w:val="single" w:sz="6" w:space="0" w:color="2B6EBD"/>
            </w:tcBorders>
            <w:tcMar>
              <w:top w:w="75" w:type="dxa"/>
              <w:left w:w="150" w:type="dxa"/>
              <w:bottom w:w="75" w:type="dxa"/>
              <w:right w:w="150" w:type="dxa"/>
            </w:tcMar>
          </w:tcPr>
          <w:p w:rsidR="00682A88" w:rsidRPr="00305C3C" w:rsidRDefault="00682A88" w:rsidP="00F669F8">
            <w:pPr>
              <w:rPr>
                <w:rFonts w:cs="Arial"/>
                <w:sz w:val="20"/>
                <w:lang w:eastAsia="en-AU"/>
              </w:rPr>
            </w:pPr>
            <w:r w:rsidRPr="00305C3C">
              <w:rPr>
                <w:rFonts w:cs="Arial"/>
                <w:sz w:val="20"/>
                <w:lang w:eastAsia="en-AU"/>
              </w:rPr>
              <w:t>​Air Conditioning</w:t>
            </w:r>
          </w:p>
        </w:tc>
        <w:tc>
          <w:tcPr>
            <w:tcW w:w="4051" w:type="pct"/>
            <w:tcBorders>
              <w:top w:val="single" w:sz="6" w:space="0" w:color="2B6EBD"/>
              <w:left w:val="single" w:sz="6" w:space="0" w:color="2B6EBD"/>
              <w:bottom w:val="single" w:sz="6" w:space="0" w:color="2B6EBD"/>
              <w:right w:val="single" w:sz="6" w:space="0" w:color="2B6EBD"/>
            </w:tcBorders>
            <w:tcMar>
              <w:top w:w="75" w:type="dxa"/>
              <w:left w:w="150" w:type="dxa"/>
              <w:bottom w:w="75" w:type="dxa"/>
              <w:right w:w="150" w:type="dxa"/>
            </w:tcMar>
          </w:tcPr>
          <w:p w:rsidR="00682A88" w:rsidRPr="00305C3C" w:rsidRDefault="00682A88" w:rsidP="00682A88">
            <w:pPr>
              <w:rPr>
                <w:rFonts w:cs="Arial"/>
                <w:sz w:val="20"/>
                <w:lang w:eastAsia="en-AU"/>
              </w:rPr>
            </w:pPr>
            <w:r w:rsidRPr="00305C3C">
              <w:rPr>
                <w:rFonts w:cs="Arial"/>
                <w:sz w:val="20"/>
                <w:lang w:eastAsia="en-AU"/>
              </w:rPr>
              <w:t>​Evaporative</w:t>
            </w:r>
            <w:r>
              <w:rPr>
                <w:rFonts w:cs="Arial"/>
                <w:sz w:val="20"/>
                <w:lang w:eastAsia="en-AU"/>
              </w:rPr>
              <w:t xml:space="preserve"> </w:t>
            </w:r>
            <w:r w:rsidRPr="00B11F01">
              <w:rPr>
                <w:rFonts w:cs="Arial"/>
                <w:i/>
                <w:sz w:val="12"/>
                <w:lang w:eastAsia="en-AU"/>
              </w:rPr>
              <w:t>(cooling only)</w:t>
            </w:r>
          </w:p>
        </w:tc>
      </w:tr>
      <w:tr w:rsidR="00682A88" w:rsidRPr="00305C3C" w:rsidTr="00682A88">
        <w:trPr>
          <w:trHeight w:val="20"/>
          <w:tblCellSpacing w:w="0" w:type="dxa"/>
        </w:trPr>
        <w:tc>
          <w:tcPr>
            <w:tcW w:w="949" w:type="pct"/>
            <w:tcBorders>
              <w:top w:val="single" w:sz="6" w:space="0" w:color="2B6EBD"/>
              <w:left w:val="single" w:sz="6" w:space="0" w:color="2B6EBD"/>
              <w:bottom w:val="single" w:sz="6" w:space="0" w:color="2B6EBD"/>
              <w:right w:val="single" w:sz="6" w:space="0" w:color="2B6EBD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682A88" w:rsidRPr="00305C3C" w:rsidRDefault="00682A88" w:rsidP="00F669F8">
            <w:pPr>
              <w:rPr>
                <w:rFonts w:cs="Arial"/>
                <w:sz w:val="20"/>
                <w:lang w:eastAsia="en-AU"/>
              </w:rPr>
            </w:pPr>
            <w:r w:rsidRPr="00305C3C">
              <w:rPr>
                <w:rFonts w:cs="Arial"/>
                <w:sz w:val="20"/>
                <w:lang w:eastAsia="en-AU"/>
              </w:rPr>
              <w:t>​Kitchen</w:t>
            </w:r>
          </w:p>
        </w:tc>
        <w:tc>
          <w:tcPr>
            <w:tcW w:w="4051" w:type="pct"/>
            <w:tcBorders>
              <w:top w:val="single" w:sz="6" w:space="0" w:color="2B6EBD"/>
              <w:left w:val="single" w:sz="6" w:space="0" w:color="2B6EBD"/>
              <w:bottom w:val="single" w:sz="6" w:space="0" w:color="2B6EBD"/>
              <w:right w:val="single" w:sz="6" w:space="0" w:color="2B6EBD"/>
            </w:tcBorders>
            <w:tcMar>
              <w:top w:w="75" w:type="dxa"/>
              <w:left w:w="150" w:type="dxa"/>
              <w:bottom w:w="75" w:type="dxa"/>
              <w:right w:w="150" w:type="dxa"/>
            </w:tcMar>
          </w:tcPr>
          <w:p w:rsidR="00682A88" w:rsidRPr="00305C3C" w:rsidRDefault="00682A88" w:rsidP="00FF63A1">
            <w:pPr>
              <w:jc w:val="both"/>
              <w:rPr>
                <w:rFonts w:cs="Arial"/>
                <w:sz w:val="20"/>
                <w:lang w:eastAsia="en-AU"/>
              </w:rPr>
            </w:pPr>
            <w:r w:rsidRPr="00305C3C">
              <w:rPr>
                <w:rFonts w:cs="Arial"/>
                <w:sz w:val="20"/>
                <w:lang w:eastAsia="en-AU"/>
              </w:rPr>
              <w:t>​Yes</w:t>
            </w:r>
            <w:r>
              <w:rPr>
                <w:rFonts w:cs="Arial"/>
                <w:sz w:val="20"/>
                <w:lang w:eastAsia="en-AU"/>
              </w:rPr>
              <w:t>, included in hire is a F</w:t>
            </w:r>
            <w:r w:rsidRPr="00305C3C">
              <w:rPr>
                <w:rFonts w:cs="Arial"/>
                <w:sz w:val="20"/>
                <w:lang w:eastAsia="en-AU"/>
              </w:rPr>
              <w:t>ridge/freezer, small stove and oven, auto boiler urn</w:t>
            </w:r>
            <w:r w:rsidR="00FF63A1">
              <w:rPr>
                <w:rFonts w:cs="Arial"/>
                <w:sz w:val="20"/>
                <w:lang w:eastAsia="en-AU"/>
              </w:rPr>
              <w:t>,</w:t>
            </w:r>
            <w:r w:rsidRPr="00305C3C">
              <w:rPr>
                <w:rFonts w:cs="Arial"/>
                <w:sz w:val="20"/>
                <w:lang w:eastAsia="en-AU"/>
              </w:rPr>
              <w:t xml:space="preserve"> microwave</w:t>
            </w:r>
            <w:r w:rsidR="00FF63A1">
              <w:rPr>
                <w:rFonts w:cs="Arial"/>
                <w:sz w:val="20"/>
                <w:lang w:eastAsia="en-AU"/>
              </w:rPr>
              <w:t xml:space="preserve"> and servery into room</w:t>
            </w:r>
            <w:r>
              <w:rPr>
                <w:rFonts w:cs="Arial"/>
                <w:sz w:val="20"/>
                <w:lang w:eastAsia="en-AU"/>
              </w:rPr>
              <w:t xml:space="preserve">.  </w:t>
            </w:r>
            <w:r>
              <w:rPr>
                <w:sz w:val="20"/>
                <w:lang w:eastAsia="en-AU"/>
              </w:rPr>
              <w:t>H</w:t>
            </w:r>
            <w:r w:rsidRPr="00375947">
              <w:rPr>
                <w:sz w:val="20"/>
                <w:lang w:eastAsia="en-AU"/>
              </w:rPr>
              <w:t>irer</w:t>
            </w:r>
            <w:r w:rsidRPr="00375947">
              <w:rPr>
                <w:sz w:val="20"/>
              </w:rPr>
              <w:t>s are</w:t>
            </w:r>
            <w:r w:rsidRPr="00375947">
              <w:rPr>
                <w:sz w:val="20"/>
                <w:lang w:eastAsia="en-AU"/>
              </w:rPr>
              <w:t xml:space="preserve"> required to bring all</w:t>
            </w:r>
            <w:r>
              <w:rPr>
                <w:sz w:val="20"/>
                <w:lang w:eastAsia="en-AU"/>
              </w:rPr>
              <w:t xml:space="preserve"> their own</w:t>
            </w:r>
            <w:r w:rsidRPr="00375947">
              <w:rPr>
                <w:sz w:val="20"/>
                <w:lang w:eastAsia="en-AU"/>
              </w:rPr>
              <w:t xml:space="preserve"> plates/cutlery/cookware/cleaning equipment</w:t>
            </w:r>
            <w:r>
              <w:rPr>
                <w:sz w:val="20"/>
              </w:rPr>
              <w:t>.</w:t>
            </w:r>
            <w:r w:rsidRPr="00375947">
              <w:rPr>
                <w:rFonts w:cs="Arial"/>
                <w:i/>
                <w:sz w:val="10"/>
                <w:szCs w:val="14"/>
                <w:lang w:eastAsia="en-AU"/>
              </w:rPr>
              <w:t xml:space="preserve"> </w:t>
            </w:r>
            <w:r>
              <w:rPr>
                <w:rFonts w:cs="Arial"/>
                <w:sz w:val="20"/>
                <w:lang w:eastAsia="en-AU"/>
              </w:rPr>
              <w:t xml:space="preserve"> The kitchen is to be used for warming up food purposes only.</w:t>
            </w:r>
            <w:r w:rsidR="0086200C">
              <w:rPr>
                <w:rFonts w:cs="Arial"/>
                <w:sz w:val="20"/>
                <w:lang w:eastAsia="en-AU"/>
              </w:rPr>
              <w:t xml:space="preserve">  </w:t>
            </w:r>
          </w:p>
        </w:tc>
      </w:tr>
      <w:tr w:rsidR="00682A88" w:rsidRPr="00305C3C" w:rsidTr="00682A88">
        <w:trPr>
          <w:trHeight w:val="20"/>
          <w:tblCellSpacing w:w="0" w:type="dxa"/>
        </w:trPr>
        <w:tc>
          <w:tcPr>
            <w:tcW w:w="949" w:type="pct"/>
            <w:tcBorders>
              <w:top w:val="single" w:sz="6" w:space="0" w:color="2B6EBD"/>
              <w:left w:val="single" w:sz="6" w:space="0" w:color="2B6EBD"/>
              <w:bottom w:val="single" w:sz="6" w:space="0" w:color="2B6EBD"/>
              <w:right w:val="single" w:sz="6" w:space="0" w:color="2B6EBD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682A88" w:rsidRPr="00305C3C" w:rsidRDefault="00682A88" w:rsidP="00F669F8">
            <w:pPr>
              <w:rPr>
                <w:rFonts w:cs="Arial"/>
                <w:sz w:val="20"/>
                <w:lang w:eastAsia="en-AU"/>
              </w:rPr>
            </w:pPr>
            <w:r w:rsidRPr="00305C3C">
              <w:rPr>
                <w:rFonts w:cs="Arial"/>
                <w:sz w:val="20"/>
                <w:lang w:eastAsia="en-AU"/>
              </w:rPr>
              <w:t>Toilets</w:t>
            </w:r>
          </w:p>
        </w:tc>
        <w:tc>
          <w:tcPr>
            <w:tcW w:w="4051" w:type="pct"/>
            <w:tcBorders>
              <w:top w:val="single" w:sz="6" w:space="0" w:color="2B6EBD"/>
              <w:left w:val="single" w:sz="6" w:space="0" w:color="2B6EBD"/>
              <w:bottom w:val="single" w:sz="6" w:space="0" w:color="2B6EBD"/>
              <w:right w:val="single" w:sz="6" w:space="0" w:color="2B6EBD"/>
            </w:tcBorders>
            <w:tcMar>
              <w:top w:w="75" w:type="dxa"/>
              <w:left w:w="150" w:type="dxa"/>
              <w:bottom w:w="75" w:type="dxa"/>
              <w:right w:w="150" w:type="dxa"/>
            </w:tcMar>
          </w:tcPr>
          <w:p w:rsidR="00682A88" w:rsidRPr="00305C3C" w:rsidRDefault="002504B9" w:rsidP="002504B9">
            <w:pPr>
              <w:rPr>
                <w:rFonts w:cs="Arial"/>
                <w:sz w:val="20"/>
                <w:lang w:eastAsia="en-AU"/>
              </w:rPr>
            </w:pPr>
            <w:r>
              <w:rPr>
                <w:rFonts w:cs="Arial"/>
                <w:sz w:val="20"/>
                <w:lang w:eastAsia="en-AU"/>
              </w:rPr>
              <w:t xml:space="preserve">Yes – this room has its own toilet </w:t>
            </w:r>
            <w:r w:rsidR="0086200C">
              <w:rPr>
                <w:rFonts w:cs="Arial"/>
                <w:sz w:val="20"/>
                <w:lang w:eastAsia="en-AU"/>
              </w:rPr>
              <w:t xml:space="preserve">facilities located in </w:t>
            </w:r>
            <w:r>
              <w:rPr>
                <w:rFonts w:cs="Arial"/>
                <w:sz w:val="20"/>
                <w:lang w:eastAsia="en-AU"/>
              </w:rPr>
              <w:t xml:space="preserve">the </w:t>
            </w:r>
            <w:r w:rsidR="0086200C">
              <w:rPr>
                <w:rFonts w:cs="Arial"/>
                <w:sz w:val="20"/>
                <w:lang w:eastAsia="en-AU"/>
              </w:rPr>
              <w:t>passage</w:t>
            </w:r>
            <w:r>
              <w:rPr>
                <w:rFonts w:cs="Arial"/>
                <w:sz w:val="20"/>
                <w:lang w:eastAsia="en-AU"/>
              </w:rPr>
              <w:t>w</w:t>
            </w:r>
            <w:r w:rsidR="0086200C">
              <w:rPr>
                <w:rFonts w:cs="Arial"/>
                <w:sz w:val="20"/>
                <w:lang w:eastAsia="en-AU"/>
              </w:rPr>
              <w:t>a</w:t>
            </w:r>
            <w:r>
              <w:rPr>
                <w:rFonts w:cs="Arial"/>
                <w:sz w:val="20"/>
                <w:lang w:eastAsia="en-AU"/>
              </w:rPr>
              <w:t>y.</w:t>
            </w:r>
          </w:p>
        </w:tc>
      </w:tr>
      <w:tr w:rsidR="0086200C" w:rsidRPr="00305C3C" w:rsidTr="00682A88">
        <w:trPr>
          <w:trHeight w:val="20"/>
          <w:tblCellSpacing w:w="0" w:type="dxa"/>
        </w:trPr>
        <w:tc>
          <w:tcPr>
            <w:tcW w:w="949" w:type="pct"/>
            <w:tcBorders>
              <w:top w:val="single" w:sz="6" w:space="0" w:color="2B6EBD"/>
              <w:left w:val="single" w:sz="6" w:space="0" w:color="2B6EBD"/>
              <w:bottom w:val="single" w:sz="6" w:space="0" w:color="2B6EBD"/>
              <w:right w:val="single" w:sz="6" w:space="0" w:color="2B6EBD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86200C" w:rsidRPr="00305C3C" w:rsidRDefault="004A5C63" w:rsidP="00F669F8">
            <w:pPr>
              <w:rPr>
                <w:rFonts w:cs="Arial"/>
                <w:sz w:val="20"/>
                <w:lang w:eastAsia="en-AU"/>
              </w:rPr>
            </w:pPr>
            <w:r>
              <w:rPr>
                <w:rFonts w:cs="Arial"/>
                <w:sz w:val="20"/>
                <w:lang w:eastAsia="en-AU"/>
              </w:rPr>
              <w:t>Note</w:t>
            </w:r>
          </w:p>
        </w:tc>
        <w:tc>
          <w:tcPr>
            <w:tcW w:w="4051" w:type="pct"/>
            <w:tcBorders>
              <w:top w:val="single" w:sz="6" w:space="0" w:color="2B6EBD"/>
              <w:left w:val="single" w:sz="6" w:space="0" w:color="2B6EBD"/>
              <w:bottom w:val="single" w:sz="6" w:space="0" w:color="2B6EBD"/>
              <w:right w:val="single" w:sz="6" w:space="0" w:color="2B6EBD"/>
            </w:tcBorders>
            <w:tcMar>
              <w:top w:w="75" w:type="dxa"/>
              <w:left w:w="150" w:type="dxa"/>
              <w:bottom w:w="75" w:type="dxa"/>
              <w:right w:w="150" w:type="dxa"/>
            </w:tcMar>
          </w:tcPr>
          <w:p w:rsidR="0086200C" w:rsidRDefault="0086200C" w:rsidP="0086200C">
            <w:pPr>
              <w:numPr>
                <w:ilvl w:val="0"/>
                <w:numId w:val="1"/>
              </w:numPr>
              <w:rPr>
                <w:rFonts w:cs="Arial"/>
                <w:sz w:val="20"/>
                <w:lang w:eastAsia="en-AU"/>
              </w:rPr>
            </w:pPr>
            <w:r>
              <w:rPr>
                <w:rFonts w:cs="Arial"/>
                <w:sz w:val="20"/>
                <w:lang w:eastAsia="en-AU"/>
              </w:rPr>
              <w:t>The TV in this room is for club use only</w:t>
            </w:r>
            <w:r w:rsidR="004A5C63">
              <w:rPr>
                <w:rFonts w:cs="Arial"/>
                <w:sz w:val="20"/>
                <w:lang w:eastAsia="en-AU"/>
              </w:rPr>
              <w:t>.</w:t>
            </w:r>
          </w:p>
          <w:p w:rsidR="004A5C63" w:rsidRDefault="004A5C63" w:rsidP="00895955">
            <w:pPr>
              <w:numPr>
                <w:ilvl w:val="0"/>
                <w:numId w:val="1"/>
              </w:numPr>
              <w:jc w:val="both"/>
              <w:rPr>
                <w:rFonts w:cs="Arial"/>
                <w:sz w:val="20"/>
                <w:lang w:eastAsia="en-AU"/>
              </w:rPr>
            </w:pPr>
            <w:r>
              <w:rPr>
                <w:rFonts w:cs="Arial"/>
                <w:sz w:val="20"/>
                <w:lang w:eastAsia="en-AU"/>
              </w:rPr>
              <w:t xml:space="preserve">The kiosk roller door that serves outside </w:t>
            </w:r>
            <w:r w:rsidR="00895955">
              <w:rPr>
                <w:rFonts w:cs="Arial"/>
                <w:sz w:val="20"/>
                <w:lang w:eastAsia="en-AU"/>
              </w:rPr>
              <w:t>is</w:t>
            </w:r>
            <w:r>
              <w:rPr>
                <w:rFonts w:cs="Arial"/>
                <w:sz w:val="20"/>
                <w:lang w:eastAsia="en-AU"/>
              </w:rPr>
              <w:t xml:space="preserve"> </w:t>
            </w:r>
            <w:r w:rsidR="002504B9">
              <w:rPr>
                <w:rFonts w:cs="Arial"/>
                <w:sz w:val="20"/>
                <w:lang w:eastAsia="en-AU"/>
              </w:rPr>
              <w:t xml:space="preserve">not </w:t>
            </w:r>
            <w:r>
              <w:rPr>
                <w:rFonts w:cs="Arial"/>
                <w:sz w:val="20"/>
                <w:lang w:eastAsia="en-AU"/>
              </w:rPr>
              <w:t>available to casual hirers.</w:t>
            </w:r>
          </w:p>
        </w:tc>
      </w:tr>
    </w:tbl>
    <w:p w:rsidR="00B11F01" w:rsidRDefault="00BF5444" w:rsidP="00B11F01">
      <w:pPr>
        <w:rPr>
          <w:rFonts w:cs="Arial"/>
        </w:rPr>
      </w:pPr>
      <w:r>
        <w:rPr>
          <w:noProof/>
          <w:lang w:eastAsia="en-AU"/>
        </w:rPr>
        <w:drawing>
          <wp:anchor distT="0" distB="0" distL="114300" distR="114300" simplePos="0" relativeHeight="251760640" behindDoc="0" locked="0" layoutInCell="1" allowOverlap="1" wp14:anchorId="6E91C641" wp14:editId="696F9FE6">
            <wp:simplePos x="0" y="0"/>
            <wp:positionH relativeFrom="column">
              <wp:posOffset>4061184</wp:posOffset>
            </wp:positionH>
            <wp:positionV relativeFrom="paragraph">
              <wp:posOffset>53119</wp:posOffset>
            </wp:positionV>
            <wp:extent cx="2140696" cy="1606412"/>
            <wp:effectExtent l="0" t="0" r="0" b="0"/>
            <wp:wrapNone/>
            <wp:docPr id="28" name="Picture 28" descr="\\belmont.wa.gov.au\CoB\Home1\Building\BUILDING APPLICATIONS TO EMAIL\Photos\20180820_103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belmont.wa.gov.au\CoB\Home1\Building\BUILDING APPLICATIONS TO EMAIL\Photos\20180820_10353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728" cy="1607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52BA">
        <w:rPr>
          <w:rFonts w:cs="Arial"/>
          <w:noProof/>
          <w:lang w:eastAsia="en-AU"/>
        </w:rPr>
        <w:drawing>
          <wp:anchor distT="0" distB="0" distL="114300" distR="114300" simplePos="0" relativeHeight="251758592" behindDoc="0" locked="0" layoutInCell="1" allowOverlap="1" wp14:anchorId="7D593604" wp14:editId="627A31A9">
            <wp:simplePos x="0" y="0"/>
            <wp:positionH relativeFrom="column">
              <wp:posOffset>2078935</wp:posOffset>
            </wp:positionH>
            <wp:positionV relativeFrom="paragraph">
              <wp:posOffset>86995</wp:posOffset>
            </wp:positionV>
            <wp:extent cx="1823720" cy="1605915"/>
            <wp:effectExtent l="0" t="0" r="5080" b="0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3720" cy="1605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760D">
        <w:rPr>
          <w:noProof/>
          <w:lang w:eastAsia="en-AU"/>
        </w:rPr>
        <w:drawing>
          <wp:anchor distT="0" distB="0" distL="114300" distR="114300" simplePos="0" relativeHeight="251697152" behindDoc="0" locked="0" layoutInCell="1" allowOverlap="1" wp14:anchorId="04D00421" wp14:editId="3B3B1066">
            <wp:simplePos x="0" y="0"/>
            <wp:positionH relativeFrom="column">
              <wp:posOffset>-357505</wp:posOffset>
            </wp:positionH>
            <wp:positionV relativeFrom="paragraph">
              <wp:posOffset>54610</wp:posOffset>
            </wp:positionV>
            <wp:extent cx="2257425" cy="1637665"/>
            <wp:effectExtent l="0" t="0" r="9525" b="635"/>
            <wp:wrapNone/>
            <wp:docPr id="45" name="Picture 45" descr="C:\Users\JPatten\Desktop\Hall App Forms - Others LG's\Forster Park\MP Room\Forster Park MP Room - Kitchen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JPatten\Desktop\Hall App Forms - Others LG's\Forster Park\MP Room\Forster Park MP Room - Kitchen (2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69" t="5983"/>
                    <a:stretch/>
                  </pic:blipFill>
                  <pic:spPr bwMode="auto">
                    <a:xfrm>
                      <a:off x="0" y="0"/>
                      <a:ext cx="2257425" cy="1637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200C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2A2B109" wp14:editId="366E65F6">
                <wp:simplePos x="0" y="0"/>
                <wp:positionH relativeFrom="column">
                  <wp:posOffset>2623185</wp:posOffset>
                </wp:positionH>
                <wp:positionV relativeFrom="paragraph">
                  <wp:posOffset>5330825</wp:posOffset>
                </wp:positionV>
                <wp:extent cx="2273300" cy="208280"/>
                <wp:effectExtent l="0" t="0" r="0" b="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3300" cy="208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82A88" w:rsidRPr="00322C3F" w:rsidRDefault="00682A88" w:rsidP="00682A88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 xml:space="preserve">Areas Included in Hire </w:t>
                            </w:r>
                            <w:r w:rsidRPr="00A851F5">
                              <w:rPr>
                                <w:i/>
                                <w:sz w:val="14"/>
                              </w:rPr>
                              <w:t>(toilets &amp; foyer shared use)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0" type="#_x0000_t202" style="position:absolute;margin-left:206.55pt;margin-top:419.75pt;width:179pt;height:16.4pt;z-index:251687936;visibility:visible;mso-wrap-style:non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" filled="f" stroked="f">
                <v:textbox style="mso-fit-shape-to-text:t">
                  <w:txbxContent>
                    <w:p w:rsidR="00682A88" w:rsidRPr="00322C3F" w:rsidRDefault="00682A88" w:rsidP="00682A88">
                      <w:pPr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 xml:space="preserve">Areas Included in Hire </w:t>
                      </w:r>
                      <w:r w:rsidRPr="00A851F5">
                        <w:rPr>
                          <w:i/>
                          <w:sz w:val="14"/>
                        </w:rPr>
                        <w:t>(toilets &amp; foyer shared use)</w:t>
                      </w:r>
                    </w:p>
                  </w:txbxContent>
                </v:textbox>
              </v:shape>
            </w:pict>
          </mc:Fallback>
        </mc:AlternateContent>
      </w:r>
      <w:r w:rsidR="0086200C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60BBC3B" wp14:editId="5B40F315">
                <wp:simplePos x="0" y="0"/>
                <wp:positionH relativeFrom="column">
                  <wp:posOffset>2623185</wp:posOffset>
                </wp:positionH>
                <wp:positionV relativeFrom="paragraph">
                  <wp:posOffset>5330825</wp:posOffset>
                </wp:positionV>
                <wp:extent cx="2273300" cy="208280"/>
                <wp:effectExtent l="0" t="0" r="0" b="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3300" cy="208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82A88" w:rsidRPr="00322C3F" w:rsidRDefault="00682A88" w:rsidP="00682A88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 xml:space="preserve">Areas Included in Hire </w:t>
                            </w:r>
                            <w:r w:rsidRPr="00A851F5">
                              <w:rPr>
                                <w:i/>
                                <w:sz w:val="14"/>
                              </w:rPr>
                              <w:t>(toilets &amp; foyer shared use)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1" type="#_x0000_t202" style="position:absolute;margin-left:206.55pt;margin-top:419.75pt;width:179pt;height:16.4pt;z-index:251685888;visibility:visible;mso-wrap-style:non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" filled="f" stroked="f">
                <v:textbox style="mso-fit-shape-to-text:t">
                  <w:txbxContent>
                    <w:p w:rsidR="00682A88" w:rsidRPr="00322C3F" w:rsidRDefault="00682A88" w:rsidP="00682A88">
                      <w:pPr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 xml:space="preserve">Areas Included in Hire </w:t>
                      </w:r>
                      <w:r w:rsidRPr="00A851F5">
                        <w:rPr>
                          <w:i/>
                          <w:sz w:val="14"/>
                        </w:rPr>
                        <w:t>(toilets &amp; foyer shared use)</w:t>
                      </w:r>
                    </w:p>
                  </w:txbxContent>
                </v:textbox>
              </v:shape>
            </w:pict>
          </mc:Fallback>
        </mc:AlternateContent>
      </w:r>
      <w:r w:rsidR="0086200C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5BA49B0" wp14:editId="36A9D5B5">
                <wp:simplePos x="0" y="0"/>
                <wp:positionH relativeFrom="column">
                  <wp:posOffset>2623185</wp:posOffset>
                </wp:positionH>
                <wp:positionV relativeFrom="paragraph">
                  <wp:posOffset>5330825</wp:posOffset>
                </wp:positionV>
                <wp:extent cx="2273300" cy="208280"/>
                <wp:effectExtent l="0" t="0" r="0" b="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3300" cy="208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82A88" w:rsidRPr="00322C3F" w:rsidRDefault="00682A88" w:rsidP="00682A88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 xml:space="preserve">Areas Included in Hire </w:t>
                            </w:r>
                            <w:r w:rsidRPr="00A851F5">
                              <w:rPr>
                                <w:i/>
                                <w:sz w:val="14"/>
                              </w:rPr>
                              <w:t>(toilets &amp; foyer shared use)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2" type="#_x0000_t202" style="position:absolute;margin-left:206.55pt;margin-top:419.75pt;width:179pt;height:16.4pt;z-index:251683840;visibility:visible;mso-wrap-style:non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" filled="f" stroked="f">
                <v:textbox style="mso-fit-shape-to-text:t">
                  <w:txbxContent>
                    <w:p w:rsidR="00682A88" w:rsidRPr="00322C3F" w:rsidRDefault="00682A88" w:rsidP="00682A88">
                      <w:pPr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 xml:space="preserve">Areas Included in Hire </w:t>
                      </w:r>
                      <w:r w:rsidRPr="00A851F5">
                        <w:rPr>
                          <w:i/>
                          <w:sz w:val="14"/>
                        </w:rPr>
                        <w:t>(toilets &amp; foyer shared use)</w:t>
                      </w:r>
                    </w:p>
                  </w:txbxContent>
                </v:textbox>
              </v:shape>
            </w:pict>
          </mc:Fallback>
        </mc:AlternateContent>
      </w:r>
      <w:r w:rsidR="0086200C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C784265" wp14:editId="1C97D4AA">
                <wp:simplePos x="0" y="0"/>
                <wp:positionH relativeFrom="column">
                  <wp:posOffset>2623185</wp:posOffset>
                </wp:positionH>
                <wp:positionV relativeFrom="paragraph">
                  <wp:posOffset>5330825</wp:posOffset>
                </wp:positionV>
                <wp:extent cx="2273300" cy="208280"/>
                <wp:effectExtent l="0" t="0" r="0" b="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3300" cy="208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82A88" w:rsidRPr="00322C3F" w:rsidRDefault="00682A88" w:rsidP="00682A88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 xml:space="preserve">Areas Included in Hire </w:t>
                            </w:r>
                            <w:r w:rsidRPr="00A851F5">
                              <w:rPr>
                                <w:i/>
                                <w:sz w:val="14"/>
                              </w:rPr>
                              <w:t>(toilets &amp; foyer shared use)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3" type="#_x0000_t202" style="position:absolute;margin-left:206.55pt;margin-top:419.75pt;width:179pt;height:16.4pt;z-index:251681792;visibility:visible;mso-wrap-style:non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" filled="f" stroked="f">
                <v:textbox style="mso-fit-shape-to-text:t">
                  <w:txbxContent>
                    <w:p w:rsidR="00682A88" w:rsidRPr="00322C3F" w:rsidRDefault="00682A88" w:rsidP="00682A88">
                      <w:pPr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 xml:space="preserve">Areas Included in Hire </w:t>
                      </w:r>
                      <w:r w:rsidRPr="00A851F5">
                        <w:rPr>
                          <w:i/>
                          <w:sz w:val="14"/>
                        </w:rPr>
                        <w:t>(toilets &amp; foyer shared use)</w:t>
                      </w:r>
                    </w:p>
                  </w:txbxContent>
                </v:textbox>
              </v:shape>
            </w:pict>
          </mc:Fallback>
        </mc:AlternateContent>
      </w:r>
      <w:r w:rsidR="0086200C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7C64B8A" wp14:editId="5D4C8F13">
                <wp:simplePos x="0" y="0"/>
                <wp:positionH relativeFrom="column">
                  <wp:posOffset>640080</wp:posOffset>
                </wp:positionH>
                <wp:positionV relativeFrom="paragraph">
                  <wp:posOffset>5330190</wp:posOffset>
                </wp:positionV>
                <wp:extent cx="358140" cy="208280"/>
                <wp:effectExtent l="0" t="0" r="0" b="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8140" cy="208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82A88" w:rsidRPr="00682A88" w:rsidRDefault="00682A88" w:rsidP="00682A88">
                            <w:pPr>
                              <w:rPr>
                                <w:color w:val="FFFFFF"/>
                                <w:sz w:val="16"/>
                              </w:rPr>
                            </w:pPr>
                            <w:r w:rsidRPr="00682A88">
                              <w:rPr>
                                <w:color w:val="FFFFFF"/>
                                <w:sz w:val="16"/>
                              </w:rPr>
                              <w:t>Hall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4" type="#_x0000_t202" style="position:absolute;margin-left:50.4pt;margin-top:419.7pt;width:28.2pt;height:16.4pt;z-index:251679744;visibility:visible;mso-wrap-style:non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" filled="f" stroked="f">
                <v:textbox style="mso-fit-shape-to-text:t">
                  <w:txbxContent>
                    <w:p w:rsidR="00682A88" w:rsidRPr="00682A88" w:rsidRDefault="00682A88" w:rsidP="00682A88">
                      <w:pPr>
                        <w:rPr>
                          <w:color w:val="FFFFFF"/>
                          <w:sz w:val="16"/>
                        </w:rPr>
                      </w:pPr>
                      <w:r w:rsidRPr="00682A88">
                        <w:rPr>
                          <w:color w:val="FFFFFF"/>
                          <w:sz w:val="16"/>
                        </w:rPr>
                        <w:t>Hall</w:t>
                      </w:r>
                    </w:p>
                  </w:txbxContent>
                </v:textbox>
              </v:shape>
            </w:pict>
          </mc:Fallback>
        </mc:AlternateContent>
      </w:r>
      <w:r w:rsidR="0086200C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D19B09B" wp14:editId="3D9908F2">
                <wp:simplePos x="0" y="0"/>
                <wp:positionH relativeFrom="column">
                  <wp:posOffset>640080</wp:posOffset>
                </wp:positionH>
                <wp:positionV relativeFrom="paragraph">
                  <wp:posOffset>5330190</wp:posOffset>
                </wp:positionV>
                <wp:extent cx="358140" cy="208280"/>
                <wp:effectExtent l="0" t="0" r="0" b="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8140" cy="208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82A88" w:rsidRPr="00682A88" w:rsidRDefault="00682A88" w:rsidP="00682A88">
                            <w:pPr>
                              <w:rPr>
                                <w:color w:val="FFFFFF"/>
                                <w:sz w:val="16"/>
                              </w:rPr>
                            </w:pPr>
                            <w:r w:rsidRPr="00682A88">
                              <w:rPr>
                                <w:color w:val="FFFFFF"/>
                                <w:sz w:val="16"/>
                              </w:rPr>
                              <w:t>Hall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5" type="#_x0000_t202" style="position:absolute;margin-left:50.4pt;margin-top:419.7pt;width:28.2pt;height:16.4pt;z-index:251677696;visibility:visible;mso-wrap-style:non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" filled="f" stroked="f">
                <v:textbox style="mso-fit-shape-to-text:t">
                  <w:txbxContent>
                    <w:p w:rsidR="00682A88" w:rsidRPr="00682A88" w:rsidRDefault="00682A88" w:rsidP="00682A88">
                      <w:pPr>
                        <w:rPr>
                          <w:color w:val="FFFFFF"/>
                          <w:sz w:val="16"/>
                        </w:rPr>
                      </w:pPr>
                      <w:r w:rsidRPr="00682A88">
                        <w:rPr>
                          <w:color w:val="FFFFFF"/>
                          <w:sz w:val="16"/>
                        </w:rPr>
                        <w:t>Hall</w:t>
                      </w:r>
                    </w:p>
                  </w:txbxContent>
                </v:textbox>
              </v:shape>
            </w:pict>
          </mc:Fallback>
        </mc:AlternateContent>
      </w:r>
      <w:r w:rsidR="0086200C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2F8EF33" wp14:editId="12FD55B7">
                <wp:simplePos x="0" y="0"/>
                <wp:positionH relativeFrom="column">
                  <wp:posOffset>640080</wp:posOffset>
                </wp:positionH>
                <wp:positionV relativeFrom="paragraph">
                  <wp:posOffset>5330190</wp:posOffset>
                </wp:positionV>
                <wp:extent cx="358140" cy="208280"/>
                <wp:effectExtent l="0" t="0" r="0" b="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8140" cy="208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82A88" w:rsidRPr="00682A88" w:rsidRDefault="00682A88" w:rsidP="00682A88">
                            <w:pPr>
                              <w:rPr>
                                <w:color w:val="FFFFFF"/>
                                <w:sz w:val="16"/>
                              </w:rPr>
                            </w:pPr>
                            <w:r w:rsidRPr="00682A88">
                              <w:rPr>
                                <w:color w:val="FFFFFF"/>
                                <w:sz w:val="16"/>
                              </w:rPr>
                              <w:t>Hall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6" type="#_x0000_t202" style="position:absolute;margin-left:50.4pt;margin-top:419.7pt;width:28.2pt;height:16.4pt;z-index:251675648;visibility:visible;mso-wrap-style:non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" filled="f" stroked="f">
                <v:textbox style="mso-fit-shape-to-text:t">
                  <w:txbxContent>
                    <w:p w:rsidR="00682A88" w:rsidRPr="00682A88" w:rsidRDefault="00682A88" w:rsidP="00682A88">
                      <w:pPr>
                        <w:rPr>
                          <w:color w:val="FFFFFF"/>
                          <w:sz w:val="16"/>
                        </w:rPr>
                      </w:pPr>
                      <w:r w:rsidRPr="00682A88">
                        <w:rPr>
                          <w:color w:val="FFFFFF"/>
                          <w:sz w:val="16"/>
                        </w:rPr>
                        <w:t>Hall</w:t>
                      </w:r>
                    </w:p>
                  </w:txbxContent>
                </v:textbox>
              </v:shape>
            </w:pict>
          </mc:Fallback>
        </mc:AlternateContent>
      </w:r>
    </w:p>
    <w:p w:rsidR="0086200C" w:rsidRDefault="0086200C" w:rsidP="00B11F01">
      <w:pPr>
        <w:rPr>
          <w:rFonts w:cs="Arial"/>
        </w:rPr>
      </w:pPr>
    </w:p>
    <w:p w:rsidR="0086200C" w:rsidRDefault="0086200C" w:rsidP="00B11F01">
      <w:pPr>
        <w:rPr>
          <w:rFonts w:cs="Arial"/>
        </w:rPr>
      </w:pPr>
    </w:p>
    <w:p w:rsidR="0086200C" w:rsidRDefault="0086200C" w:rsidP="00B11F01">
      <w:pPr>
        <w:rPr>
          <w:rFonts w:cs="Arial"/>
        </w:rPr>
      </w:pPr>
    </w:p>
    <w:p w:rsidR="0086200C" w:rsidRDefault="0086200C" w:rsidP="00B11F01">
      <w:pPr>
        <w:rPr>
          <w:rFonts w:cs="Arial"/>
        </w:rPr>
      </w:pPr>
    </w:p>
    <w:p w:rsidR="0086200C" w:rsidRDefault="0086200C" w:rsidP="00B11F01">
      <w:pPr>
        <w:rPr>
          <w:rFonts w:cs="Arial"/>
        </w:rPr>
      </w:pPr>
    </w:p>
    <w:p w:rsidR="0086200C" w:rsidRDefault="002504B9" w:rsidP="00B11F01">
      <w:pPr>
        <w:rPr>
          <w:rFonts w:cs="Arial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3E822E9D" wp14:editId="23432556">
                <wp:simplePos x="0" y="0"/>
                <wp:positionH relativeFrom="column">
                  <wp:posOffset>2077941</wp:posOffset>
                </wp:positionH>
                <wp:positionV relativeFrom="paragraph">
                  <wp:posOffset>513715</wp:posOffset>
                </wp:positionV>
                <wp:extent cx="1466850" cy="247650"/>
                <wp:effectExtent l="0" t="0" r="0" b="0"/>
                <wp:wrapNone/>
                <wp:docPr id="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6850" cy="247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504B9" w:rsidRPr="002504B9" w:rsidRDefault="002504B9" w:rsidP="002504B9">
                            <w:pPr>
                              <w:rPr>
                                <w:sz w:val="18"/>
                              </w:rPr>
                            </w:pPr>
                            <w:r w:rsidRPr="002504B9">
                              <w:rPr>
                                <w:sz w:val="18"/>
                              </w:rPr>
                              <w:t>Areas Inc.</w:t>
                            </w:r>
                            <w:r w:rsidR="006B338E">
                              <w:rPr>
                                <w:sz w:val="18"/>
                              </w:rPr>
                              <w:t xml:space="preserve"> </w:t>
                            </w:r>
                            <w:r w:rsidRPr="002504B9">
                              <w:rPr>
                                <w:sz w:val="18"/>
                              </w:rPr>
                              <w:t xml:space="preserve">in Hire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margin-left:163.6pt;margin-top:40.45pt;width:115.5pt;height:19.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" filled="f" stroked="f">
                <v:textbox>
                  <w:txbxContent>
                    <w:p w:rsidR="002504B9" w:rsidRPr="002504B9" w:rsidRDefault="002504B9" w:rsidP="002504B9">
                      <w:pPr>
                        <w:rPr>
                          <w:sz w:val="18"/>
                        </w:rPr>
                      </w:pPr>
                      <w:r w:rsidRPr="002504B9">
                        <w:rPr>
                          <w:sz w:val="18"/>
                        </w:rPr>
                        <w:t>Areas Inc.</w:t>
                      </w:r>
                      <w:r w:rsidR="006B338E">
                        <w:rPr>
                          <w:sz w:val="18"/>
                        </w:rPr>
                        <w:t xml:space="preserve"> </w:t>
                      </w:r>
                      <w:r w:rsidRPr="002504B9">
                        <w:rPr>
                          <w:sz w:val="18"/>
                        </w:rPr>
                        <w:t xml:space="preserve">in Hire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291088A4" wp14:editId="7A56C0E2">
                <wp:simplePos x="0" y="0"/>
                <wp:positionH relativeFrom="column">
                  <wp:posOffset>4058920</wp:posOffset>
                </wp:positionH>
                <wp:positionV relativeFrom="paragraph">
                  <wp:posOffset>476250</wp:posOffset>
                </wp:positionV>
                <wp:extent cx="2484120" cy="222885"/>
                <wp:effectExtent l="0" t="0" r="0" b="5715"/>
                <wp:wrapNone/>
                <wp:docPr id="36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4120" cy="222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504B9" w:rsidRPr="00682A88" w:rsidRDefault="002504B9" w:rsidP="002504B9">
                            <w:pPr>
                              <w:rPr>
                                <w:color w:val="FFFFFF"/>
                                <w:sz w:val="18"/>
                              </w:rPr>
                            </w:pPr>
                            <w:r>
                              <w:rPr>
                                <w:color w:val="FFFFFF"/>
                                <w:sz w:val="18"/>
                              </w:rPr>
                              <w:t xml:space="preserve">Multi-Purpose Room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36" o:spid="_x0000_s1038" type="#_x0000_t202" style="position:absolute;margin-left:319.6pt;margin-top:37.5pt;width:195.6pt;height:17.55pt;z-index:25176166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" filled="f" stroked="f">
                <v:textbox style="mso-fit-shape-to-text:t">
                  <w:txbxContent>
                    <w:p w:rsidR="002504B9" w:rsidRPr="00682A88" w:rsidRDefault="002504B9" w:rsidP="002504B9">
                      <w:pPr>
                        <w:rPr>
                          <w:color w:val="FFFFFF"/>
                          <w:sz w:val="18"/>
                        </w:rPr>
                      </w:pPr>
                      <w:r>
                        <w:rPr>
                          <w:color w:val="FFFFFF"/>
                          <w:sz w:val="18"/>
                        </w:rPr>
                        <w:t xml:space="preserve">Multi-Purpose Room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057D336E" wp14:editId="2F2AA68E">
                <wp:simplePos x="0" y="0"/>
                <wp:positionH relativeFrom="column">
                  <wp:posOffset>-341630</wp:posOffset>
                </wp:positionH>
                <wp:positionV relativeFrom="paragraph">
                  <wp:posOffset>508635</wp:posOffset>
                </wp:positionV>
                <wp:extent cx="2484120" cy="222885"/>
                <wp:effectExtent l="0" t="0" r="0" b="571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4120" cy="222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504B9" w:rsidRPr="00682A88" w:rsidRDefault="002504B9" w:rsidP="002504B9">
                            <w:pPr>
                              <w:rPr>
                                <w:color w:val="FFFFFF"/>
                                <w:sz w:val="18"/>
                              </w:rPr>
                            </w:pPr>
                            <w:r>
                              <w:rPr>
                                <w:color w:val="FFFFFF"/>
                                <w:sz w:val="18"/>
                              </w:rPr>
                              <w:t>Multi-Purpose Room Kitchen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9" type="#_x0000_t202" style="position:absolute;margin-left:-26.9pt;margin-top:40.05pt;width:195.6pt;height:17.55pt;z-index:251737088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" filled="f" stroked="f">
                <v:textbox style="mso-fit-shape-to-text:t">
                  <w:txbxContent>
                    <w:p w:rsidR="002504B9" w:rsidRPr="00682A88" w:rsidRDefault="002504B9" w:rsidP="002504B9">
                      <w:pPr>
                        <w:rPr>
                          <w:color w:val="FFFFFF"/>
                          <w:sz w:val="18"/>
                        </w:rPr>
                      </w:pPr>
                      <w:r>
                        <w:rPr>
                          <w:color w:val="FFFFFF"/>
                          <w:sz w:val="18"/>
                        </w:rPr>
                        <w:t>Multi-Purpose Room Kitchen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W w:w="5199" w:type="pct"/>
        <w:jc w:val="right"/>
        <w:tblCellSpacing w:w="0" w:type="dxa"/>
        <w:tblInd w:w="-1555" w:type="dxa"/>
        <w:tblBorders>
          <w:top w:val="single" w:sz="6" w:space="0" w:color="2B6EBD"/>
          <w:left w:val="single" w:sz="6" w:space="0" w:color="2B6EBD"/>
          <w:bottom w:val="single" w:sz="6" w:space="0" w:color="2B6EBD"/>
          <w:right w:val="single" w:sz="6" w:space="0" w:color="2B6EBD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85"/>
        <w:gridCol w:w="8528"/>
      </w:tblGrid>
      <w:tr w:rsidR="00573F4C" w:rsidRPr="00CA045A" w:rsidTr="008E6BEA">
        <w:trPr>
          <w:tblCellSpacing w:w="0" w:type="dxa"/>
          <w:jc w:val="right"/>
        </w:trPr>
        <w:tc>
          <w:tcPr>
            <w:tcW w:w="5000" w:type="pct"/>
            <w:gridSpan w:val="2"/>
            <w:tcBorders>
              <w:top w:val="single" w:sz="6" w:space="0" w:color="2B6EBD"/>
              <w:left w:val="single" w:sz="6" w:space="0" w:color="2B6EBD"/>
              <w:bottom w:val="single" w:sz="6" w:space="0" w:color="2B6EBD"/>
              <w:right w:val="single" w:sz="6" w:space="0" w:color="2B6EBD"/>
            </w:tcBorders>
            <w:shd w:val="clear" w:color="auto" w:fill="95B3D7" w:themeFill="accent1" w:themeFillTint="99"/>
            <w:tcMar>
              <w:top w:w="75" w:type="dxa"/>
              <w:left w:w="150" w:type="dxa"/>
              <w:bottom w:w="75" w:type="dxa"/>
              <w:right w:w="150" w:type="dxa"/>
            </w:tcMar>
          </w:tcPr>
          <w:p w:rsidR="00573F4C" w:rsidRPr="00CA045A" w:rsidRDefault="00573F4C" w:rsidP="00D34DAE">
            <w:pPr>
              <w:jc w:val="center"/>
              <w:rPr>
                <w:rFonts w:cs="Arial"/>
                <w:b/>
                <w:sz w:val="20"/>
                <w:lang w:eastAsia="en-AU"/>
              </w:rPr>
            </w:pPr>
            <w:r>
              <w:rPr>
                <w:rFonts w:cs="Arial"/>
              </w:rPr>
              <w:lastRenderedPageBreak/>
              <w:t xml:space="preserve">      </w:t>
            </w:r>
            <w:r w:rsidRPr="00CA045A">
              <w:rPr>
                <w:rFonts w:cs="Arial"/>
                <w:b/>
                <w:color w:val="17365D" w:themeColor="text2" w:themeShade="BF"/>
                <w:sz w:val="20"/>
                <w:lang w:eastAsia="en-AU"/>
              </w:rPr>
              <w:t>RESERV</w:t>
            </w:r>
            <w:r w:rsidR="008E6BEA">
              <w:rPr>
                <w:rFonts w:cs="Arial"/>
                <w:b/>
                <w:color w:val="17365D" w:themeColor="text2" w:themeShade="BF"/>
                <w:sz w:val="20"/>
                <w:lang w:eastAsia="en-AU"/>
              </w:rPr>
              <w:t>E</w:t>
            </w:r>
          </w:p>
        </w:tc>
      </w:tr>
      <w:tr w:rsidR="008E6BEA" w:rsidRPr="003277A8" w:rsidTr="006B338E">
        <w:trPr>
          <w:trHeight w:val="611"/>
          <w:tblCellSpacing w:w="0" w:type="dxa"/>
          <w:jc w:val="right"/>
        </w:trPr>
        <w:tc>
          <w:tcPr>
            <w:tcW w:w="944" w:type="pct"/>
            <w:tcBorders>
              <w:top w:val="single" w:sz="6" w:space="0" w:color="2B6EBD"/>
              <w:left w:val="single" w:sz="6" w:space="0" w:color="2B6EBD"/>
              <w:bottom w:val="single" w:sz="6" w:space="0" w:color="2B6EBD"/>
              <w:right w:val="single" w:sz="6" w:space="0" w:color="2B6EBD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573F4C" w:rsidRPr="00305C3C" w:rsidRDefault="006B338E" w:rsidP="006B338E">
            <w:pPr>
              <w:rPr>
                <w:rFonts w:cs="Arial"/>
                <w:sz w:val="20"/>
                <w:lang w:eastAsia="en-AU"/>
              </w:rPr>
            </w:pPr>
            <w:r>
              <w:rPr>
                <w:rFonts w:cs="Arial"/>
                <w:sz w:val="20"/>
                <w:lang w:eastAsia="en-AU"/>
              </w:rPr>
              <w:t>Sport Hire</w:t>
            </w:r>
            <w:r>
              <w:rPr>
                <w:rFonts w:cs="Arial"/>
                <w:sz w:val="20"/>
                <w:lang w:eastAsia="en-AU"/>
              </w:rPr>
              <w:br/>
            </w:r>
            <w:r w:rsidRPr="006B338E">
              <w:rPr>
                <w:rFonts w:cs="Arial"/>
                <w:i/>
                <w:sz w:val="14"/>
                <w:lang w:eastAsia="en-AU"/>
              </w:rPr>
              <w:t>(fees applicable)</w:t>
            </w:r>
          </w:p>
        </w:tc>
        <w:tc>
          <w:tcPr>
            <w:tcW w:w="4056" w:type="pct"/>
            <w:tcBorders>
              <w:top w:val="single" w:sz="6" w:space="0" w:color="2B6EBD"/>
              <w:left w:val="single" w:sz="6" w:space="0" w:color="2B6EBD"/>
              <w:bottom w:val="single" w:sz="6" w:space="0" w:color="2B6EBD"/>
              <w:right w:val="single" w:sz="6" w:space="0" w:color="2B6EBD"/>
            </w:tcBorders>
            <w:tcMar>
              <w:top w:w="75" w:type="dxa"/>
              <w:left w:w="150" w:type="dxa"/>
              <w:bottom w:w="75" w:type="dxa"/>
              <w:right w:w="150" w:type="dxa"/>
            </w:tcMar>
          </w:tcPr>
          <w:p w:rsidR="00573F4C" w:rsidRDefault="006B338E" w:rsidP="004A5C63">
            <w:pPr>
              <w:jc w:val="both"/>
              <w:rPr>
                <w:rFonts w:cs="Arial"/>
                <w:sz w:val="20"/>
                <w:lang w:eastAsia="en-AU"/>
              </w:rPr>
            </w:pPr>
            <w:r>
              <w:rPr>
                <w:rFonts w:cs="Arial"/>
                <w:sz w:val="20"/>
                <w:lang w:eastAsia="en-AU"/>
              </w:rPr>
              <w:t>WINTER: F</w:t>
            </w:r>
            <w:r w:rsidR="00573F4C" w:rsidRPr="004A5C63">
              <w:rPr>
                <w:rFonts w:cs="Arial"/>
                <w:sz w:val="20"/>
                <w:lang w:eastAsia="en-AU"/>
              </w:rPr>
              <w:t>ootball</w:t>
            </w:r>
            <w:r>
              <w:rPr>
                <w:rFonts w:cs="Arial"/>
                <w:sz w:val="20"/>
                <w:lang w:eastAsia="en-AU"/>
              </w:rPr>
              <w:t xml:space="preserve"> (AFL)</w:t>
            </w:r>
            <w:r w:rsidR="00573F4C" w:rsidRPr="004A5C63">
              <w:rPr>
                <w:rFonts w:cs="Arial"/>
                <w:sz w:val="20"/>
                <w:lang w:eastAsia="en-AU"/>
              </w:rPr>
              <w:t xml:space="preserve"> –</w:t>
            </w:r>
            <w:r>
              <w:rPr>
                <w:rFonts w:cs="Arial"/>
                <w:sz w:val="20"/>
                <w:lang w:eastAsia="en-AU"/>
              </w:rPr>
              <w:t xml:space="preserve"> L</w:t>
            </w:r>
            <w:r w:rsidR="00573F4C" w:rsidRPr="004A5C63">
              <w:rPr>
                <w:rFonts w:cs="Arial"/>
                <w:sz w:val="20"/>
                <w:lang w:eastAsia="en-AU"/>
              </w:rPr>
              <w:t xml:space="preserve">ine markings and goals </w:t>
            </w:r>
            <w:r>
              <w:rPr>
                <w:rFonts w:cs="Arial"/>
                <w:sz w:val="20"/>
                <w:lang w:eastAsia="en-AU"/>
              </w:rPr>
              <w:t>in place 1 April – 30 Sept</w:t>
            </w:r>
          </w:p>
          <w:p w:rsidR="004A5C63" w:rsidRPr="002504B9" w:rsidRDefault="004A5C63" w:rsidP="004A5C63">
            <w:pPr>
              <w:jc w:val="both"/>
              <w:rPr>
                <w:rFonts w:cs="Arial"/>
                <w:sz w:val="10"/>
                <w:lang w:eastAsia="en-AU"/>
              </w:rPr>
            </w:pPr>
          </w:p>
          <w:p w:rsidR="00573F4C" w:rsidRPr="004A5C63" w:rsidRDefault="006B338E" w:rsidP="006B338E">
            <w:pPr>
              <w:jc w:val="both"/>
              <w:rPr>
                <w:rFonts w:cs="Arial"/>
                <w:sz w:val="20"/>
                <w:lang w:eastAsia="en-AU"/>
              </w:rPr>
            </w:pPr>
            <w:r>
              <w:rPr>
                <w:rFonts w:cs="Arial"/>
                <w:sz w:val="20"/>
                <w:lang w:eastAsia="en-AU"/>
              </w:rPr>
              <w:t>SUMMER: Tee-Ball &amp; B</w:t>
            </w:r>
            <w:r w:rsidR="00573F4C" w:rsidRPr="004A5C63">
              <w:rPr>
                <w:rFonts w:cs="Arial"/>
                <w:sz w:val="20"/>
                <w:lang w:eastAsia="en-AU"/>
              </w:rPr>
              <w:t xml:space="preserve">aseball </w:t>
            </w:r>
            <w:r>
              <w:rPr>
                <w:rFonts w:cs="Arial"/>
                <w:sz w:val="20"/>
                <w:lang w:eastAsia="en-AU"/>
              </w:rPr>
              <w:t>- Line markings and dugouts in place 1 Oct – 30 March</w:t>
            </w:r>
          </w:p>
        </w:tc>
      </w:tr>
      <w:tr w:rsidR="008E6BEA" w:rsidTr="006B338E">
        <w:trPr>
          <w:tblCellSpacing w:w="0" w:type="dxa"/>
          <w:jc w:val="right"/>
        </w:trPr>
        <w:tc>
          <w:tcPr>
            <w:tcW w:w="944" w:type="pct"/>
            <w:tcBorders>
              <w:top w:val="single" w:sz="6" w:space="0" w:color="2B6EBD"/>
              <w:left w:val="single" w:sz="6" w:space="0" w:color="2B6EBD"/>
              <w:bottom w:val="single" w:sz="6" w:space="0" w:color="2B6EBD"/>
              <w:right w:val="single" w:sz="6" w:space="0" w:color="2B6EBD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573F4C" w:rsidRDefault="00573F4C" w:rsidP="008E6BEA">
            <w:pPr>
              <w:rPr>
                <w:rFonts w:cs="Arial"/>
                <w:sz w:val="20"/>
                <w:lang w:eastAsia="en-AU"/>
              </w:rPr>
            </w:pPr>
            <w:r>
              <w:rPr>
                <w:rFonts w:cs="Arial"/>
                <w:sz w:val="20"/>
                <w:lang w:eastAsia="en-AU"/>
              </w:rPr>
              <w:t>Parking</w:t>
            </w:r>
          </w:p>
        </w:tc>
        <w:tc>
          <w:tcPr>
            <w:tcW w:w="4056" w:type="pct"/>
            <w:tcBorders>
              <w:top w:val="single" w:sz="6" w:space="0" w:color="2B6EBD"/>
              <w:left w:val="single" w:sz="6" w:space="0" w:color="2B6EBD"/>
              <w:bottom w:val="single" w:sz="6" w:space="0" w:color="2B6EBD"/>
              <w:right w:val="single" w:sz="6" w:space="0" w:color="2B6EBD"/>
            </w:tcBorders>
            <w:tcMar>
              <w:top w:w="75" w:type="dxa"/>
              <w:left w:w="150" w:type="dxa"/>
              <w:bottom w:w="75" w:type="dxa"/>
              <w:right w:w="150" w:type="dxa"/>
            </w:tcMar>
          </w:tcPr>
          <w:p w:rsidR="00573F4C" w:rsidRDefault="00573F4C" w:rsidP="006E1C45">
            <w:pPr>
              <w:jc w:val="both"/>
              <w:rPr>
                <w:rFonts w:cs="Arial"/>
                <w:sz w:val="20"/>
                <w:lang w:eastAsia="en-AU"/>
              </w:rPr>
            </w:pPr>
            <w:r>
              <w:rPr>
                <w:rFonts w:cs="Arial"/>
                <w:sz w:val="20"/>
                <w:lang w:eastAsia="en-AU"/>
              </w:rPr>
              <w:t>Parking is available in the centre carpark, parallel bays on Keane Street &amp; verge parking permitted on Fisher Street</w:t>
            </w:r>
          </w:p>
        </w:tc>
      </w:tr>
      <w:tr w:rsidR="008E6BEA" w:rsidRPr="00305C3C" w:rsidTr="006B338E">
        <w:trPr>
          <w:tblCellSpacing w:w="0" w:type="dxa"/>
          <w:jc w:val="right"/>
        </w:trPr>
        <w:tc>
          <w:tcPr>
            <w:tcW w:w="944" w:type="pct"/>
            <w:tcBorders>
              <w:top w:val="single" w:sz="6" w:space="0" w:color="2B6EBD"/>
              <w:left w:val="single" w:sz="6" w:space="0" w:color="2B6EBD"/>
              <w:bottom w:val="single" w:sz="6" w:space="0" w:color="2B6EBD"/>
              <w:right w:val="single" w:sz="6" w:space="0" w:color="2B6EBD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573F4C" w:rsidRPr="00305C3C" w:rsidRDefault="00573F4C" w:rsidP="008E6BEA">
            <w:pPr>
              <w:rPr>
                <w:rFonts w:cs="Arial"/>
                <w:sz w:val="20"/>
                <w:lang w:eastAsia="en-AU"/>
              </w:rPr>
            </w:pPr>
            <w:r>
              <w:rPr>
                <w:rFonts w:cs="Arial"/>
                <w:sz w:val="20"/>
                <w:lang w:eastAsia="en-AU"/>
              </w:rPr>
              <w:t>Toilets</w:t>
            </w:r>
          </w:p>
        </w:tc>
        <w:tc>
          <w:tcPr>
            <w:tcW w:w="4056" w:type="pct"/>
            <w:tcBorders>
              <w:top w:val="single" w:sz="6" w:space="0" w:color="2B6EBD"/>
              <w:left w:val="single" w:sz="6" w:space="0" w:color="2B6EBD"/>
              <w:bottom w:val="single" w:sz="6" w:space="0" w:color="2B6EBD"/>
              <w:right w:val="single" w:sz="6" w:space="0" w:color="2B6EBD"/>
            </w:tcBorders>
            <w:tcMar>
              <w:top w:w="75" w:type="dxa"/>
              <w:left w:w="150" w:type="dxa"/>
              <w:bottom w:w="75" w:type="dxa"/>
              <w:right w:w="150" w:type="dxa"/>
            </w:tcMar>
          </w:tcPr>
          <w:p w:rsidR="00573F4C" w:rsidRPr="00305C3C" w:rsidRDefault="00573F4C" w:rsidP="0095020C">
            <w:pPr>
              <w:jc w:val="both"/>
              <w:rPr>
                <w:rFonts w:cs="Arial"/>
                <w:sz w:val="20"/>
                <w:lang w:eastAsia="en-AU"/>
              </w:rPr>
            </w:pPr>
            <w:r>
              <w:rPr>
                <w:rFonts w:cs="Arial"/>
                <w:sz w:val="20"/>
                <w:lang w:eastAsia="en-AU"/>
              </w:rPr>
              <w:t>There</w:t>
            </w:r>
            <w:r w:rsidR="006E1C45">
              <w:rPr>
                <w:rFonts w:cs="Arial"/>
                <w:sz w:val="20"/>
                <w:lang w:eastAsia="en-AU"/>
              </w:rPr>
              <w:t xml:space="preserve"> </w:t>
            </w:r>
            <w:r>
              <w:rPr>
                <w:rFonts w:cs="Arial"/>
                <w:sz w:val="20"/>
                <w:lang w:eastAsia="en-AU"/>
              </w:rPr>
              <w:t xml:space="preserve">is a </w:t>
            </w:r>
            <w:r w:rsidR="006E1C45">
              <w:rPr>
                <w:rFonts w:cs="Arial"/>
                <w:sz w:val="20"/>
                <w:lang w:eastAsia="en-AU"/>
              </w:rPr>
              <w:t xml:space="preserve">public </w:t>
            </w:r>
            <w:r>
              <w:rPr>
                <w:rFonts w:cs="Arial"/>
                <w:sz w:val="20"/>
                <w:lang w:eastAsia="en-AU"/>
              </w:rPr>
              <w:t xml:space="preserve">toilet block </w:t>
            </w:r>
            <w:r w:rsidR="0095020C">
              <w:rPr>
                <w:rFonts w:cs="Arial"/>
                <w:sz w:val="20"/>
                <w:lang w:eastAsia="en-AU"/>
              </w:rPr>
              <w:t>along</w:t>
            </w:r>
            <w:r>
              <w:rPr>
                <w:rFonts w:cs="Arial"/>
                <w:sz w:val="20"/>
                <w:lang w:eastAsia="en-AU"/>
              </w:rPr>
              <w:t xml:space="preserve"> Fisher Street</w:t>
            </w:r>
            <w:r w:rsidR="0095020C">
              <w:rPr>
                <w:rFonts w:cs="Arial"/>
                <w:sz w:val="20"/>
                <w:lang w:eastAsia="en-AU"/>
              </w:rPr>
              <w:t xml:space="preserve"> </w:t>
            </w:r>
            <w:r>
              <w:rPr>
                <w:rFonts w:cs="Arial"/>
                <w:sz w:val="20"/>
                <w:lang w:eastAsia="en-AU"/>
              </w:rPr>
              <w:t xml:space="preserve">– unlocked </w:t>
            </w:r>
            <w:r w:rsidR="0095020C">
              <w:rPr>
                <w:rFonts w:cs="Arial"/>
                <w:sz w:val="20"/>
                <w:lang w:eastAsia="en-AU"/>
              </w:rPr>
              <w:t>during day light hours.</w:t>
            </w:r>
          </w:p>
        </w:tc>
      </w:tr>
      <w:tr w:rsidR="008E6BEA" w:rsidRPr="00305C3C" w:rsidTr="006B338E">
        <w:trPr>
          <w:tblCellSpacing w:w="0" w:type="dxa"/>
          <w:jc w:val="right"/>
        </w:trPr>
        <w:tc>
          <w:tcPr>
            <w:tcW w:w="944" w:type="pct"/>
            <w:tcBorders>
              <w:top w:val="single" w:sz="6" w:space="0" w:color="2B6EBD"/>
              <w:left w:val="single" w:sz="6" w:space="0" w:color="2B6EBD"/>
              <w:bottom w:val="single" w:sz="6" w:space="0" w:color="2B6EBD"/>
              <w:right w:val="single" w:sz="6" w:space="0" w:color="2B6EBD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573F4C" w:rsidRPr="00305C3C" w:rsidRDefault="00573F4C" w:rsidP="008E6BEA">
            <w:pPr>
              <w:rPr>
                <w:rFonts w:cs="Arial"/>
                <w:sz w:val="20"/>
                <w:lang w:eastAsia="en-AU"/>
              </w:rPr>
            </w:pPr>
            <w:r>
              <w:rPr>
                <w:rFonts w:cs="Arial"/>
                <w:sz w:val="20"/>
                <w:lang w:eastAsia="en-AU"/>
              </w:rPr>
              <w:t>Oval Lighting</w:t>
            </w:r>
          </w:p>
        </w:tc>
        <w:tc>
          <w:tcPr>
            <w:tcW w:w="4056" w:type="pct"/>
            <w:tcBorders>
              <w:top w:val="single" w:sz="6" w:space="0" w:color="2B6EBD"/>
              <w:left w:val="single" w:sz="6" w:space="0" w:color="2B6EBD"/>
              <w:bottom w:val="single" w:sz="6" w:space="0" w:color="2B6EBD"/>
              <w:right w:val="single" w:sz="6" w:space="0" w:color="2B6EBD"/>
            </w:tcBorders>
            <w:tcMar>
              <w:top w:w="75" w:type="dxa"/>
              <w:left w:w="150" w:type="dxa"/>
              <w:bottom w:w="75" w:type="dxa"/>
              <w:right w:w="150" w:type="dxa"/>
            </w:tcMar>
          </w:tcPr>
          <w:p w:rsidR="00573F4C" w:rsidRPr="00305C3C" w:rsidRDefault="00573F4C" w:rsidP="006E1C45">
            <w:pPr>
              <w:jc w:val="both"/>
              <w:rPr>
                <w:rFonts w:cs="Arial"/>
                <w:sz w:val="20"/>
                <w:lang w:eastAsia="en-AU"/>
              </w:rPr>
            </w:pPr>
            <w:r>
              <w:rPr>
                <w:rFonts w:cs="Arial"/>
                <w:sz w:val="20"/>
                <w:lang w:eastAsia="en-AU"/>
              </w:rPr>
              <w:t>There are</w:t>
            </w:r>
            <w:r w:rsidR="006E1C45">
              <w:rPr>
                <w:rFonts w:cs="Arial"/>
                <w:sz w:val="20"/>
                <w:lang w:eastAsia="en-AU"/>
              </w:rPr>
              <w:t xml:space="preserve"> three</w:t>
            </w:r>
            <w:r>
              <w:rPr>
                <w:rFonts w:cs="Arial"/>
                <w:sz w:val="20"/>
                <w:lang w:eastAsia="en-AU"/>
              </w:rPr>
              <w:t xml:space="preserve"> light towers available</w:t>
            </w:r>
            <w:r w:rsidR="006E1C45">
              <w:rPr>
                <w:rFonts w:cs="Arial"/>
                <w:sz w:val="20"/>
                <w:lang w:eastAsia="en-AU"/>
              </w:rPr>
              <w:t xml:space="preserve"> for hire</w:t>
            </w:r>
            <w:r>
              <w:rPr>
                <w:rFonts w:cs="Arial"/>
                <w:sz w:val="20"/>
                <w:lang w:eastAsia="en-AU"/>
              </w:rPr>
              <w:t xml:space="preserve"> </w:t>
            </w:r>
            <w:r w:rsidR="004A5C63">
              <w:rPr>
                <w:rFonts w:cs="Arial"/>
                <w:sz w:val="20"/>
                <w:lang w:eastAsia="en-AU"/>
              </w:rPr>
              <w:t>–</w:t>
            </w:r>
            <w:r w:rsidR="006E1C45">
              <w:rPr>
                <w:rFonts w:cs="Arial"/>
                <w:sz w:val="20"/>
                <w:lang w:eastAsia="en-AU"/>
              </w:rPr>
              <w:t xml:space="preserve"> </w:t>
            </w:r>
            <w:r w:rsidR="0095020C">
              <w:rPr>
                <w:rFonts w:cs="Arial"/>
                <w:sz w:val="20"/>
                <w:lang w:eastAsia="en-AU"/>
              </w:rPr>
              <w:t xml:space="preserve">fees are applicable and </w:t>
            </w:r>
            <w:r w:rsidR="004A5C63">
              <w:rPr>
                <w:rFonts w:cs="Arial"/>
                <w:sz w:val="20"/>
                <w:lang w:eastAsia="en-AU"/>
              </w:rPr>
              <w:t xml:space="preserve">suitable for </w:t>
            </w:r>
            <w:r w:rsidR="006E1C45">
              <w:rPr>
                <w:rFonts w:cs="Arial"/>
                <w:sz w:val="20"/>
                <w:lang w:eastAsia="en-AU"/>
              </w:rPr>
              <w:t>large ball sport training only</w:t>
            </w:r>
            <w:r w:rsidR="0095020C">
              <w:rPr>
                <w:rFonts w:cs="Arial"/>
                <w:sz w:val="20"/>
                <w:lang w:eastAsia="en-AU"/>
              </w:rPr>
              <w:t>.</w:t>
            </w:r>
          </w:p>
        </w:tc>
      </w:tr>
      <w:tr w:rsidR="008E6BEA" w:rsidRPr="00305C3C" w:rsidTr="006B338E">
        <w:trPr>
          <w:tblCellSpacing w:w="0" w:type="dxa"/>
          <w:jc w:val="right"/>
        </w:trPr>
        <w:tc>
          <w:tcPr>
            <w:tcW w:w="944" w:type="pct"/>
            <w:tcBorders>
              <w:top w:val="single" w:sz="6" w:space="0" w:color="2B6EBD"/>
              <w:left w:val="single" w:sz="6" w:space="0" w:color="2B6EBD"/>
              <w:bottom w:val="single" w:sz="6" w:space="0" w:color="2B6EBD"/>
              <w:right w:val="single" w:sz="6" w:space="0" w:color="2B6EBD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573F4C" w:rsidRDefault="00573F4C" w:rsidP="008E6BEA">
            <w:pPr>
              <w:rPr>
                <w:rFonts w:cs="Arial"/>
                <w:sz w:val="20"/>
                <w:lang w:eastAsia="en-AU"/>
              </w:rPr>
            </w:pPr>
            <w:r>
              <w:rPr>
                <w:rFonts w:cs="Arial"/>
                <w:sz w:val="20"/>
                <w:lang w:eastAsia="en-AU"/>
              </w:rPr>
              <w:t>Changerooms</w:t>
            </w:r>
          </w:p>
        </w:tc>
        <w:tc>
          <w:tcPr>
            <w:tcW w:w="4056" w:type="pct"/>
            <w:tcBorders>
              <w:top w:val="single" w:sz="6" w:space="0" w:color="2B6EBD"/>
              <w:left w:val="single" w:sz="6" w:space="0" w:color="2B6EBD"/>
              <w:bottom w:val="single" w:sz="6" w:space="0" w:color="2B6EBD"/>
              <w:right w:val="single" w:sz="6" w:space="0" w:color="2B6EBD"/>
            </w:tcBorders>
            <w:tcMar>
              <w:top w:w="75" w:type="dxa"/>
              <w:left w:w="150" w:type="dxa"/>
              <w:bottom w:w="75" w:type="dxa"/>
              <w:right w:w="150" w:type="dxa"/>
            </w:tcMar>
          </w:tcPr>
          <w:p w:rsidR="00573F4C" w:rsidRPr="00305C3C" w:rsidRDefault="00573F4C" w:rsidP="006E1C45">
            <w:pPr>
              <w:jc w:val="both"/>
              <w:rPr>
                <w:rFonts w:cs="Arial"/>
                <w:sz w:val="20"/>
                <w:lang w:eastAsia="en-AU"/>
              </w:rPr>
            </w:pPr>
            <w:r>
              <w:rPr>
                <w:rFonts w:cs="Arial"/>
                <w:sz w:val="20"/>
                <w:lang w:eastAsia="en-AU"/>
              </w:rPr>
              <w:t>Yes – available for hire with reserve (toilets/showers)</w:t>
            </w:r>
          </w:p>
        </w:tc>
      </w:tr>
      <w:tr w:rsidR="008E6BEA" w:rsidRPr="00305C3C" w:rsidTr="006B338E">
        <w:trPr>
          <w:tblCellSpacing w:w="0" w:type="dxa"/>
          <w:jc w:val="right"/>
        </w:trPr>
        <w:tc>
          <w:tcPr>
            <w:tcW w:w="944" w:type="pct"/>
            <w:tcBorders>
              <w:top w:val="single" w:sz="6" w:space="0" w:color="2B6EBD"/>
              <w:left w:val="single" w:sz="6" w:space="0" w:color="2B6EBD"/>
              <w:bottom w:val="single" w:sz="6" w:space="0" w:color="2B6EBD"/>
              <w:right w:val="single" w:sz="6" w:space="0" w:color="2B6EBD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573F4C" w:rsidRPr="00305C3C" w:rsidRDefault="006B338E" w:rsidP="008E6BEA">
            <w:pPr>
              <w:rPr>
                <w:rFonts w:cs="Arial"/>
                <w:sz w:val="20"/>
                <w:lang w:eastAsia="en-AU"/>
              </w:rPr>
            </w:pPr>
            <w:r>
              <w:rPr>
                <w:rFonts w:cs="Arial"/>
                <w:sz w:val="20"/>
                <w:lang w:eastAsia="en-AU"/>
              </w:rPr>
              <w:t>Additional</w:t>
            </w:r>
          </w:p>
        </w:tc>
        <w:tc>
          <w:tcPr>
            <w:tcW w:w="4056" w:type="pct"/>
            <w:tcBorders>
              <w:top w:val="single" w:sz="6" w:space="0" w:color="2B6EBD"/>
              <w:left w:val="single" w:sz="6" w:space="0" w:color="2B6EBD"/>
              <w:bottom w:val="single" w:sz="6" w:space="0" w:color="2B6EBD"/>
              <w:right w:val="single" w:sz="6" w:space="0" w:color="2B6EBD"/>
            </w:tcBorders>
            <w:tcMar>
              <w:top w:w="75" w:type="dxa"/>
              <w:left w:w="150" w:type="dxa"/>
              <w:bottom w:w="75" w:type="dxa"/>
              <w:right w:w="150" w:type="dxa"/>
            </w:tcMar>
          </w:tcPr>
          <w:p w:rsidR="00573F4C" w:rsidRPr="006B338E" w:rsidRDefault="006B338E" w:rsidP="006B338E">
            <w:pPr>
              <w:jc w:val="both"/>
            </w:pPr>
            <w:r>
              <w:rPr>
                <w:sz w:val="20"/>
              </w:rPr>
              <w:t>A f</w:t>
            </w:r>
            <w:r w:rsidR="006E1C45" w:rsidRPr="006B338E">
              <w:rPr>
                <w:sz w:val="20"/>
              </w:rPr>
              <w:t>ree to use playground</w:t>
            </w:r>
            <w:r w:rsidRPr="006B338E">
              <w:rPr>
                <w:sz w:val="20"/>
              </w:rPr>
              <w:t xml:space="preserve"> and half-court </w:t>
            </w:r>
            <w:r w:rsidRPr="006B338E">
              <w:rPr>
                <w:color w:val="000000" w:themeColor="text1"/>
                <w:sz w:val="20"/>
              </w:rPr>
              <w:t>basketball</w:t>
            </w:r>
            <w:r w:rsidRPr="006B338E">
              <w:rPr>
                <w:sz w:val="20"/>
              </w:rPr>
              <w:t xml:space="preserve"> court</w:t>
            </w:r>
            <w:r w:rsidR="00573F4C" w:rsidRPr="006B338E">
              <w:rPr>
                <w:sz w:val="20"/>
              </w:rPr>
              <w:t xml:space="preserve"> </w:t>
            </w:r>
            <w:r>
              <w:rPr>
                <w:sz w:val="20"/>
              </w:rPr>
              <w:t xml:space="preserve">are </w:t>
            </w:r>
            <w:r w:rsidR="00573F4C" w:rsidRPr="006B338E">
              <w:rPr>
                <w:sz w:val="20"/>
              </w:rPr>
              <w:t xml:space="preserve">located </w:t>
            </w:r>
            <w:r w:rsidR="006E1C45" w:rsidRPr="006B338E">
              <w:rPr>
                <w:sz w:val="20"/>
              </w:rPr>
              <w:t xml:space="preserve">on the reserve </w:t>
            </w:r>
            <w:r>
              <w:rPr>
                <w:sz w:val="20"/>
              </w:rPr>
              <w:t xml:space="preserve">near the </w:t>
            </w:r>
            <w:r w:rsidR="006E1C45" w:rsidRPr="006B338E">
              <w:rPr>
                <w:sz w:val="20"/>
              </w:rPr>
              <w:t>corner of Scott</w:t>
            </w:r>
            <w:r>
              <w:rPr>
                <w:sz w:val="20"/>
              </w:rPr>
              <w:t xml:space="preserve"> Street</w:t>
            </w:r>
            <w:r w:rsidR="006E1C45" w:rsidRPr="006B338E">
              <w:rPr>
                <w:sz w:val="20"/>
              </w:rPr>
              <w:t xml:space="preserve"> &amp; Fisher St</w:t>
            </w:r>
            <w:r>
              <w:rPr>
                <w:sz w:val="20"/>
              </w:rPr>
              <w:t>reet.</w:t>
            </w:r>
          </w:p>
        </w:tc>
      </w:tr>
    </w:tbl>
    <w:p w:rsidR="0086200C" w:rsidRDefault="0050760D" w:rsidP="00B11F01">
      <w:pPr>
        <w:rPr>
          <w:rFonts w:cs="Arial"/>
        </w:rPr>
      </w:pPr>
      <w:r>
        <w:rPr>
          <w:noProof/>
          <w:lang w:eastAsia="en-AU"/>
        </w:rPr>
        <w:drawing>
          <wp:anchor distT="0" distB="0" distL="114300" distR="114300" simplePos="0" relativeHeight="251702272" behindDoc="0" locked="0" layoutInCell="1" allowOverlap="1" wp14:anchorId="5722EF13" wp14:editId="723A940D">
            <wp:simplePos x="0" y="0"/>
            <wp:positionH relativeFrom="column">
              <wp:posOffset>-214630</wp:posOffset>
            </wp:positionH>
            <wp:positionV relativeFrom="paragraph">
              <wp:posOffset>29210</wp:posOffset>
            </wp:positionV>
            <wp:extent cx="6360795" cy="5419725"/>
            <wp:effectExtent l="0" t="0" r="1905" b="952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17" t="20253" r="27346" b="13931"/>
                    <a:stretch/>
                  </pic:blipFill>
                  <pic:spPr bwMode="auto">
                    <a:xfrm>
                      <a:off x="0" y="0"/>
                      <a:ext cx="6360795" cy="541972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270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200C" w:rsidRDefault="0086200C" w:rsidP="00B11F01">
      <w:pPr>
        <w:rPr>
          <w:rFonts w:cs="Arial"/>
        </w:rPr>
      </w:pPr>
    </w:p>
    <w:p w:rsidR="0086200C" w:rsidRDefault="00824DAD" w:rsidP="00B11F01">
      <w:pPr>
        <w:rPr>
          <w:rFonts w:cs="Arial"/>
        </w:rPr>
      </w:pPr>
      <w:r>
        <w:rPr>
          <w:rFonts w:cs="Arial"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632CB244" wp14:editId="44BFBA16">
                <wp:simplePos x="0" y="0"/>
                <wp:positionH relativeFrom="column">
                  <wp:posOffset>1760431</wp:posOffset>
                </wp:positionH>
                <wp:positionV relativeFrom="paragraph">
                  <wp:posOffset>132146</wp:posOffset>
                </wp:positionV>
                <wp:extent cx="951230" cy="192405"/>
                <wp:effectExtent l="0" t="323850" r="0" b="321945"/>
                <wp:wrapNone/>
                <wp:docPr id="38" name="Line Callout 1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922319">
                          <a:off x="0" y="0"/>
                          <a:ext cx="951230" cy="192405"/>
                        </a:xfrm>
                        <a:prstGeom prst="borderCallout1">
                          <a:avLst>
                            <a:gd name="adj1" fmla="val 11324"/>
                            <a:gd name="adj2" fmla="val 80143"/>
                            <a:gd name="adj3" fmla="val 71148"/>
                            <a:gd name="adj4" fmla="val 35519"/>
                          </a:avLst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C000"/>
                          </a:solidFill>
                          <a:headEnd type="triangle" w="med" len="med"/>
                          <a:tailEnd type="none" w="med" len="me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24DAD" w:rsidRPr="00824DAD" w:rsidRDefault="00824DAD" w:rsidP="00824DAD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12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12"/>
                              </w:rPr>
                              <w:t>KEANE STREET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47" coordsize="21600,21600" o:spt="47" adj="-8280,24300,-1800,4050" path="m@0@1l@2@3nfem,l21600,r,21600l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/>
              </v:shapetype>
              <v:shape id="Line Callout 1 38" o:spid="_x0000_s1040" type="#_x0000_t47" style="position:absolute;margin-left:138.6pt;margin-top:10.4pt;width:74.9pt;height:15.15pt;rotation:-2924742fd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" adj="7672,15368,17311,2446" fillcolor="#ffc000" strokecolor="#ffc000" strokeweight="2pt">
                <v:stroke endarrow="block"/>
                <v:textbox>
                  <w:txbxContent>
                    <w:p w:rsidR="00824DAD" w:rsidRPr="00824DAD" w:rsidRDefault="00824DAD" w:rsidP="00824DAD">
                      <w:pPr>
                        <w:jc w:val="center"/>
                        <w:rPr>
                          <w:b/>
                          <w:color w:val="000000" w:themeColor="text1"/>
                          <w:sz w:val="12"/>
                        </w:rPr>
                      </w:pPr>
                      <w:r>
                        <w:rPr>
                          <w:b/>
                          <w:color w:val="000000" w:themeColor="text1"/>
                          <w:sz w:val="12"/>
                        </w:rPr>
                        <w:t>KEANE STREET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</w:p>
    <w:p w:rsidR="0086200C" w:rsidRDefault="0086200C" w:rsidP="00B11F01">
      <w:pPr>
        <w:rPr>
          <w:rFonts w:cs="Arial"/>
        </w:rPr>
      </w:pPr>
    </w:p>
    <w:p w:rsidR="0086200C" w:rsidRDefault="002504B9" w:rsidP="00B11F01">
      <w:pPr>
        <w:rPr>
          <w:rFonts w:cs="Arial"/>
        </w:rPr>
      </w:pPr>
      <w:r>
        <w:rPr>
          <w:rFonts w:cs="Arial"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50A94E3F" wp14:editId="0A2B9E7B">
                <wp:simplePos x="0" y="0"/>
                <wp:positionH relativeFrom="column">
                  <wp:posOffset>2871470</wp:posOffset>
                </wp:positionH>
                <wp:positionV relativeFrom="paragraph">
                  <wp:posOffset>72390</wp:posOffset>
                </wp:positionV>
                <wp:extent cx="838200" cy="238125"/>
                <wp:effectExtent l="0" t="0" r="342900" b="314325"/>
                <wp:wrapNone/>
                <wp:docPr id="31" name="Line Callout 1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0" cy="238125"/>
                        </a:xfrm>
                        <a:prstGeom prst="borderCallout1">
                          <a:avLst>
                            <a:gd name="adj1" fmla="val 202091"/>
                            <a:gd name="adj2" fmla="val 130864"/>
                            <a:gd name="adj3" fmla="val 100230"/>
                            <a:gd name="adj4" fmla="val 99463"/>
                          </a:avLst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headEnd type="triangle" w="med" len="med"/>
                          <a:tailEnd type="none" w="med" len="me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A7B1A" w:rsidRPr="004A5C63" w:rsidRDefault="000A7B1A" w:rsidP="000A7B1A">
                            <w:pPr>
                              <w:jc w:val="center"/>
                              <w:rPr>
                                <w:color w:val="000000" w:themeColor="text1"/>
                                <w:sz w:val="12"/>
                              </w:rPr>
                            </w:pPr>
                            <w:r w:rsidRPr="004A5C63">
                              <w:rPr>
                                <w:color w:val="000000" w:themeColor="text1"/>
                                <w:sz w:val="12"/>
                              </w:rPr>
                              <w:t>PUBLIC TOILETS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47" coordsize="21600,21600" o:spt="47" adj="-8280,24300,-1800,4050" path="m@0@1l@2@3nfem,l21600,r,21600l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/>
              </v:shapetype>
              <v:shape id="Line Callout 1 31" o:spid="_x0000_s1041" type="#_x0000_t47" style="position:absolute;margin-left:226.1pt;margin-top:5.7pt;width:66pt;height:18.7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" adj="21484,21650,28267,43652" fillcolor="#8db3e2 [1311]" strokecolor="#b8cce4 [1300]" strokeweight="2pt">
                <v:stroke endarrow="block"/>
                <v:textbox>
                  <w:txbxContent>
                    <w:p w:rsidR="000A7B1A" w:rsidRPr="004A5C63" w:rsidRDefault="000A7B1A" w:rsidP="000A7B1A">
                      <w:pPr>
                        <w:jc w:val="center"/>
                        <w:rPr>
                          <w:color w:val="000000" w:themeColor="text1"/>
                          <w:sz w:val="12"/>
                        </w:rPr>
                      </w:pPr>
                      <w:r w:rsidRPr="004A5C63">
                        <w:rPr>
                          <w:color w:val="000000" w:themeColor="text1"/>
                          <w:sz w:val="12"/>
                        </w:rPr>
                        <w:t>PUBLIC TOILETS</w:t>
                      </w:r>
                    </w:p>
                  </w:txbxContent>
                </v:textbox>
              </v:shape>
            </w:pict>
          </mc:Fallback>
        </mc:AlternateContent>
      </w:r>
    </w:p>
    <w:p w:rsidR="0086200C" w:rsidRDefault="004A5C63" w:rsidP="00B11F01">
      <w:pPr>
        <w:rPr>
          <w:rFonts w:cs="Arial"/>
        </w:rPr>
      </w:pPr>
      <w:r>
        <w:rPr>
          <w:rFonts w:cs="Arial"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2CA5B23" wp14:editId="2816F308">
                <wp:simplePos x="0" y="0"/>
                <wp:positionH relativeFrom="column">
                  <wp:posOffset>4109720</wp:posOffset>
                </wp:positionH>
                <wp:positionV relativeFrom="paragraph">
                  <wp:posOffset>93345</wp:posOffset>
                </wp:positionV>
                <wp:extent cx="1009650" cy="287655"/>
                <wp:effectExtent l="0" t="0" r="19050" b="379095"/>
                <wp:wrapNone/>
                <wp:docPr id="17" name="Line Callout 1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650" cy="287655"/>
                        </a:xfrm>
                        <a:prstGeom prst="borderCallout1">
                          <a:avLst>
                            <a:gd name="adj1" fmla="val 215336"/>
                            <a:gd name="adj2" fmla="val 39719"/>
                            <a:gd name="adj3" fmla="val 99668"/>
                            <a:gd name="adj4" fmla="val 48462"/>
                          </a:avLst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headEnd type="triangle" w="med" len="med"/>
                          <a:tailEnd type="none" w="med" len="me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A7B1A" w:rsidRPr="004A5C63" w:rsidRDefault="000A7B1A" w:rsidP="000A7B1A">
                            <w:pPr>
                              <w:jc w:val="center"/>
                              <w:rPr>
                                <w:color w:val="000000" w:themeColor="text1"/>
                                <w:sz w:val="12"/>
                              </w:rPr>
                            </w:pPr>
                            <w:r w:rsidRPr="004A5C63">
                              <w:rPr>
                                <w:color w:val="000000" w:themeColor="text1"/>
                                <w:sz w:val="12"/>
                              </w:rPr>
                              <w:t>VERGE PARKING (Fisher Street)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ine Callout 1 17" o:spid="_x0000_s1042" type="#_x0000_t47" style="position:absolute;margin-left:323.6pt;margin-top:7.35pt;width:79.5pt;height:22.6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" adj="10468,21528,8579,46513" fillcolor="#8db3e2 [1311]" strokecolor="#b8cce4 [1300]" strokeweight="2pt">
                <v:stroke endarrow="block"/>
                <v:textbox>
                  <w:txbxContent>
                    <w:p w:rsidR="000A7B1A" w:rsidRPr="004A5C63" w:rsidRDefault="000A7B1A" w:rsidP="000A7B1A">
                      <w:pPr>
                        <w:jc w:val="center"/>
                        <w:rPr>
                          <w:color w:val="000000" w:themeColor="text1"/>
                          <w:sz w:val="12"/>
                        </w:rPr>
                      </w:pPr>
                      <w:r w:rsidRPr="004A5C63">
                        <w:rPr>
                          <w:color w:val="000000" w:themeColor="text1"/>
                          <w:sz w:val="12"/>
                        </w:rPr>
                        <w:t>VERGE PARKING (Fisher Street)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</w:p>
    <w:p w:rsidR="0086200C" w:rsidRDefault="0050760D" w:rsidP="00B11F01">
      <w:pPr>
        <w:rPr>
          <w:rFonts w:cs="Arial"/>
        </w:rPr>
      </w:pPr>
      <w:r>
        <w:rPr>
          <w:rFonts w:cs="Arial"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717DC747" wp14:editId="0152EDF3">
                <wp:simplePos x="0" y="0"/>
                <wp:positionH relativeFrom="column">
                  <wp:posOffset>707390</wp:posOffset>
                </wp:positionH>
                <wp:positionV relativeFrom="paragraph">
                  <wp:posOffset>-1905</wp:posOffset>
                </wp:positionV>
                <wp:extent cx="942975" cy="287655"/>
                <wp:effectExtent l="0" t="0" r="28575" b="283845"/>
                <wp:wrapNone/>
                <wp:docPr id="18" name="Line Callout 1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2975" cy="287655"/>
                        </a:xfrm>
                        <a:prstGeom prst="borderCallout1">
                          <a:avLst>
                            <a:gd name="adj1" fmla="val 182770"/>
                            <a:gd name="adj2" fmla="val 65337"/>
                            <a:gd name="adj3" fmla="val 97451"/>
                            <a:gd name="adj4" fmla="val 44637"/>
                          </a:avLst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headEnd type="triangle" w="med" len="med"/>
                          <a:tailEnd type="none" w="med" len="me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A7B1A" w:rsidRPr="004A5C63" w:rsidRDefault="000A7B1A" w:rsidP="000A7B1A">
                            <w:pPr>
                              <w:jc w:val="center"/>
                              <w:rPr>
                                <w:color w:val="000000" w:themeColor="text1"/>
                                <w:sz w:val="12"/>
                              </w:rPr>
                            </w:pPr>
                            <w:r w:rsidRPr="004A5C63">
                              <w:rPr>
                                <w:color w:val="000000" w:themeColor="text1"/>
                                <w:sz w:val="12"/>
                              </w:rPr>
                              <w:t>STREET PARKING (</w:t>
                            </w:r>
                            <w:r w:rsidR="004A5C63">
                              <w:rPr>
                                <w:color w:val="000000" w:themeColor="text1"/>
                                <w:sz w:val="12"/>
                              </w:rPr>
                              <w:t xml:space="preserve">along </w:t>
                            </w:r>
                            <w:r w:rsidRPr="004A5C63">
                              <w:rPr>
                                <w:color w:val="000000" w:themeColor="text1"/>
                                <w:sz w:val="12"/>
                              </w:rPr>
                              <w:t>Keane St)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ine Callout 1 18" o:spid="_x0000_s1043" type="#_x0000_t47" style="position:absolute;margin-left:55.7pt;margin-top:-.15pt;width:74.25pt;height:22.6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" adj="9642,21049,14113,39478" fillcolor="#8db3e2 [1311]" strokecolor="#b8cce4 [1300]" strokeweight="2pt">
                <v:stroke endarrow="block"/>
                <v:textbox>
                  <w:txbxContent>
                    <w:p w:rsidR="000A7B1A" w:rsidRPr="004A5C63" w:rsidRDefault="000A7B1A" w:rsidP="000A7B1A">
                      <w:pPr>
                        <w:jc w:val="center"/>
                        <w:rPr>
                          <w:color w:val="000000" w:themeColor="text1"/>
                          <w:sz w:val="12"/>
                        </w:rPr>
                      </w:pPr>
                      <w:r w:rsidRPr="004A5C63">
                        <w:rPr>
                          <w:color w:val="000000" w:themeColor="text1"/>
                          <w:sz w:val="12"/>
                        </w:rPr>
                        <w:t>STREET PARKING (</w:t>
                      </w:r>
                      <w:r w:rsidR="004A5C63">
                        <w:rPr>
                          <w:color w:val="000000" w:themeColor="text1"/>
                          <w:sz w:val="12"/>
                        </w:rPr>
                        <w:t xml:space="preserve">along </w:t>
                      </w:r>
                      <w:r w:rsidRPr="004A5C63">
                        <w:rPr>
                          <w:color w:val="000000" w:themeColor="text1"/>
                          <w:sz w:val="12"/>
                        </w:rPr>
                        <w:t>Keane St)</w:t>
                      </w:r>
                    </w:p>
                  </w:txbxContent>
                </v:textbox>
              </v:shape>
            </w:pict>
          </mc:Fallback>
        </mc:AlternateContent>
      </w:r>
    </w:p>
    <w:p w:rsidR="0086200C" w:rsidRDefault="0086200C" w:rsidP="00B11F01">
      <w:pPr>
        <w:rPr>
          <w:rFonts w:cs="Arial"/>
        </w:rPr>
      </w:pPr>
    </w:p>
    <w:p w:rsidR="0086200C" w:rsidRDefault="0050760D" w:rsidP="00B11F01">
      <w:pPr>
        <w:rPr>
          <w:rFonts w:cs="Arial"/>
        </w:rPr>
      </w:pPr>
      <w:r>
        <w:rPr>
          <w:rFonts w:cs="Arial"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1439746D" wp14:editId="7B344798">
                <wp:simplePos x="0" y="0"/>
                <wp:positionH relativeFrom="column">
                  <wp:posOffset>1979295</wp:posOffset>
                </wp:positionH>
                <wp:positionV relativeFrom="paragraph">
                  <wp:posOffset>116205</wp:posOffset>
                </wp:positionV>
                <wp:extent cx="1066800" cy="314325"/>
                <wp:effectExtent l="0" t="0" r="19050" b="333375"/>
                <wp:wrapNone/>
                <wp:docPr id="32" name="Line Callout 1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314325"/>
                        </a:xfrm>
                        <a:prstGeom prst="borderCallout1">
                          <a:avLst>
                            <a:gd name="adj1" fmla="val 179544"/>
                            <a:gd name="adj2" fmla="val 6892"/>
                            <a:gd name="adj3" fmla="val 96919"/>
                            <a:gd name="adj4" fmla="val 37396"/>
                          </a:avLst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headEnd type="triangle" w="med" len="med"/>
                          <a:tailEnd type="none" w="med" len="me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A7B1A" w:rsidRPr="003F5934" w:rsidRDefault="000A7B1A" w:rsidP="000A7B1A">
                            <w:pPr>
                              <w:jc w:val="center"/>
                              <w:rPr>
                                <w:sz w:val="10"/>
                              </w:rPr>
                            </w:pPr>
                            <w:r w:rsidRPr="004A5C63">
                              <w:rPr>
                                <w:color w:val="000000" w:themeColor="text1"/>
                                <w:sz w:val="12"/>
                              </w:rPr>
                              <w:t>TEE-BALL/BASEBALL</w:t>
                            </w:r>
                            <w:r>
                              <w:rPr>
                                <w:sz w:val="10"/>
                              </w:rPr>
                              <w:br/>
                            </w:r>
                            <w:r w:rsidRPr="004A5C63">
                              <w:rPr>
                                <w:color w:val="000000" w:themeColor="text1"/>
                                <w:sz w:val="10"/>
                              </w:rPr>
                              <w:t>(during summer)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ine Callout 1 32" o:spid="_x0000_s1044" type="#_x0000_t47" style="position:absolute;margin-left:155.85pt;margin-top:9.15pt;width:84pt;height:24.7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" adj="8078,20935,1489,38782" fillcolor="#8db3e2 [1311]" strokecolor="#b8cce4 [1300]" strokeweight="2pt">
                <v:stroke endarrow="block"/>
                <v:textbox>
                  <w:txbxContent>
                    <w:p w:rsidR="000A7B1A" w:rsidRPr="003F5934" w:rsidRDefault="000A7B1A" w:rsidP="000A7B1A">
                      <w:pPr>
                        <w:jc w:val="center"/>
                        <w:rPr>
                          <w:sz w:val="10"/>
                        </w:rPr>
                      </w:pPr>
                      <w:r w:rsidRPr="004A5C63">
                        <w:rPr>
                          <w:color w:val="000000" w:themeColor="text1"/>
                          <w:sz w:val="12"/>
                        </w:rPr>
                        <w:t>TEE-BALL/</w:t>
                      </w:r>
                      <w:proofErr w:type="gramStart"/>
                      <w:r w:rsidRPr="004A5C63">
                        <w:rPr>
                          <w:color w:val="000000" w:themeColor="text1"/>
                          <w:sz w:val="12"/>
                        </w:rPr>
                        <w:t>BASEBALL</w:t>
                      </w:r>
                      <w:proofErr w:type="gramEnd"/>
                      <w:r>
                        <w:rPr>
                          <w:sz w:val="10"/>
                        </w:rPr>
                        <w:br/>
                      </w:r>
                      <w:r w:rsidRPr="004A5C63">
                        <w:rPr>
                          <w:color w:val="000000" w:themeColor="text1"/>
                          <w:sz w:val="10"/>
                        </w:rPr>
                        <w:t>(during summer)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</w:p>
    <w:p w:rsidR="0086200C" w:rsidRDefault="0086200C" w:rsidP="00B11F01">
      <w:pPr>
        <w:rPr>
          <w:rFonts w:cs="Arial"/>
        </w:rPr>
      </w:pPr>
    </w:p>
    <w:p w:rsidR="0086200C" w:rsidRDefault="00824DAD" w:rsidP="00B11F01">
      <w:pPr>
        <w:rPr>
          <w:rFonts w:cs="Arial"/>
        </w:rPr>
      </w:pPr>
      <w:r>
        <w:rPr>
          <w:rFonts w:cs="Arial"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1854E08E" wp14:editId="0B37610F">
                <wp:simplePos x="0" y="0"/>
                <wp:positionH relativeFrom="column">
                  <wp:posOffset>4674810</wp:posOffset>
                </wp:positionH>
                <wp:positionV relativeFrom="paragraph">
                  <wp:posOffset>110165</wp:posOffset>
                </wp:positionV>
                <wp:extent cx="951230" cy="192405"/>
                <wp:effectExtent l="227012" t="0" r="323533" b="0"/>
                <wp:wrapNone/>
                <wp:docPr id="35" name="Line Callout 1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737469">
                          <a:off x="0" y="0"/>
                          <a:ext cx="951230" cy="192405"/>
                        </a:xfrm>
                        <a:prstGeom prst="borderCallout1">
                          <a:avLst>
                            <a:gd name="adj1" fmla="val 65584"/>
                            <a:gd name="adj2" fmla="val 75026"/>
                            <a:gd name="adj3" fmla="val 80615"/>
                            <a:gd name="adj4" fmla="val 37444"/>
                          </a:avLst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C000"/>
                          </a:solidFill>
                          <a:headEnd type="triangle" w="med" len="med"/>
                          <a:tailEnd type="none" w="med" len="me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24DAD" w:rsidRPr="00824DAD" w:rsidRDefault="00824DAD" w:rsidP="00824DAD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12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12"/>
                              </w:rPr>
                              <w:t>FISHER STREET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ine Callout 1 35" o:spid="_x0000_s1045" type="#_x0000_t47" style="position:absolute;margin-left:368.1pt;margin-top:8.65pt;width:74.9pt;height:15.15pt;rotation:2990046fd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" adj="8088,17413,16206,14166" fillcolor="#ffc000" strokecolor="#ffc000" strokeweight="2pt">
                <v:stroke endarrow="block"/>
                <v:textbox>
                  <w:txbxContent>
                    <w:p w:rsidR="00824DAD" w:rsidRPr="00824DAD" w:rsidRDefault="00824DAD" w:rsidP="00824DAD">
                      <w:pPr>
                        <w:jc w:val="center"/>
                        <w:rPr>
                          <w:b/>
                          <w:color w:val="000000" w:themeColor="text1"/>
                          <w:sz w:val="12"/>
                        </w:rPr>
                      </w:pPr>
                      <w:r>
                        <w:rPr>
                          <w:b/>
                          <w:color w:val="000000" w:themeColor="text1"/>
                          <w:sz w:val="12"/>
                        </w:rPr>
                        <w:t>FISHER STREET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</w:p>
    <w:p w:rsidR="0086200C" w:rsidRDefault="0086200C" w:rsidP="00B11F01">
      <w:pPr>
        <w:rPr>
          <w:rFonts w:cs="Arial"/>
        </w:rPr>
      </w:pPr>
    </w:p>
    <w:p w:rsidR="0086200C" w:rsidRDefault="0086200C" w:rsidP="00B11F01">
      <w:pPr>
        <w:rPr>
          <w:rFonts w:cs="Arial"/>
        </w:rPr>
      </w:pPr>
    </w:p>
    <w:p w:rsidR="0086200C" w:rsidRDefault="0086200C" w:rsidP="00B11F01">
      <w:pPr>
        <w:rPr>
          <w:rFonts w:cs="Arial"/>
        </w:rPr>
      </w:pPr>
    </w:p>
    <w:p w:rsidR="008E6BEA" w:rsidRDefault="008E6BEA" w:rsidP="008E6BEA">
      <w:pPr>
        <w:tabs>
          <w:tab w:val="left" w:pos="5991"/>
        </w:tabs>
        <w:jc w:val="center"/>
        <w:rPr>
          <w:noProof/>
          <w:lang w:eastAsia="en-AU"/>
        </w:rPr>
      </w:pPr>
    </w:p>
    <w:p w:rsidR="008E6BEA" w:rsidRDefault="008E6BEA" w:rsidP="008E6BEA">
      <w:pPr>
        <w:tabs>
          <w:tab w:val="left" w:pos="5991"/>
        </w:tabs>
        <w:jc w:val="center"/>
        <w:rPr>
          <w:noProof/>
          <w:lang w:eastAsia="en-AU"/>
        </w:rPr>
      </w:pPr>
    </w:p>
    <w:p w:rsidR="008E6BEA" w:rsidRDefault="0050760D" w:rsidP="008E6BEA">
      <w:pPr>
        <w:tabs>
          <w:tab w:val="left" w:pos="5991"/>
        </w:tabs>
        <w:jc w:val="center"/>
        <w:rPr>
          <w:noProof/>
          <w:lang w:eastAsia="en-AU"/>
        </w:rPr>
      </w:pPr>
      <w:r>
        <w:rPr>
          <w:rFonts w:cs="Arial"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4E55AABD" wp14:editId="4783EAFA">
                <wp:simplePos x="0" y="0"/>
                <wp:positionH relativeFrom="column">
                  <wp:posOffset>1909445</wp:posOffset>
                </wp:positionH>
                <wp:positionV relativeFrom="paragraph">
                  <wp:posOffset>135890</wp:posOffset>
                </wp:positionV>
                <wp:extent cx="1155700" cy="190500"/>
                <wp:effectExtent l="266700" t="0" r="25400" b="57150"/>
                <wp:wrapNone/>
                <wp:docPr id="21" name="Line Callout 1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5700" cy="190500"/>
                        </a:xfrm>
                        <a:prstGeom prst="borderCallout1">
                          <a:avLst>
                            <a:gd name="adj1" fmla="val 80858"/>
                            <a:gd name="adj2" fmla="val -21050"/>
                            <a:gd name="adj3" fmla="val 66433"/>
                            <a:gd name="adj4" fmla="val 907"/>
                          </a:avLst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headEnd type="triangle" w="med" len="med"/>
                          <a:tailEnd type="none" w="med" len="me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A7B1A" w:rsidRPr="002504B9" w:rsidRDefault="000A7B1A" w:rsidP="000A7B1A">
                            <w:pPr>
                              <w:jc w:val="center"/>
                              <w:rPr>
                                <w:color w:val="000000" w:themeColor="text1"/>
                                <w:sz w:val="12"/>
                                <w:szCs w:val="10"/>
                              </w:rPr>
                            </w:pPr>
                            <w:r w:rsidRPr="002504B9">
                              <w:rPr>
                                <w:color w:val="000000" w:themeColor="text1"/>
                                <w:sz w:val="12"/>
                                <w:szCs w:val="10"/>
                              </w:rPr>
                              <w:t>MULTI-PURPOSE ROOM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ine Callout 1 21" o:spid="_x0000_s1046" type="#_x0000_t47" style="position:absolute;left:0;text-align:left;margin-left:150.35pt;margin-top:10.7pt;width:91pt;height:1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" adj="196,14350,-4547,17465" fillcolor="#8db3e2 [1311]" strokecolor="#b8cce4 [1300]" strokeweight="2pt">
                <v:stroke endarrow="block"/>
                <v:textbox>
                  <w:txbxContent>
                    <w:p w:rsidR="000A7B1A" w:rsidRPr="002504B9" w:rsidRDefault="000A7B1A" w:rsidP="000A7B1A">
                      <w:pPr>
                        <w:jc w:val="center"/>
                        <w:rPr>
                          <w:color w:val="000000" w:themeColor="text1"/>
                          <w:sz w:val="12"/>
                          <w:szCs w:val="10"/>
                        </w:rPr>
                      </w:pPr>
                      <w:r w:rsidRPr="002504B9">
                        <w:rPr>
                          <w:color w:val="000000" w:themeColor="text1"/>
                          <w:sz w:val="12"/>
                          <w:szCs w:val="10"/>
                        </w:rPr>
                        <w:t>MULTI-PURPOSE ROOM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</w:p>
    <w:p w:rsidR="008E6BEA" w:rsidRDefault="008E6BEA" w:rsidP="008E6BEA">
      <w:pPr>
        <w:tabs>
          <w:tab w:val="left" w:pos="5991"/>
        </w:tabs>
        <w:jc w:val="center"/>
        <w:rPr>
          <w:noProof/>
          <w:lang w:eastAsia="en-AU"/>
        </w:rPr>
      </w:pPr>
    </w:p>
    <w:p w:rsidR="008E6BEA" w:rsidRDefault="002504B9" w:rsidP="008E6BEA">
      <w:pPr>
        <w:tabs>
          <w:tab w:val="left" w:pos="5991"/>
        </w:tabs>
        <w:jc w:val="center"/>
        <w:rPr>
          <w:rFonts w:cs="Arial"/>
          <w:sz w:val="20"/>
        </w:rPr>
      </w:pPr>
      <w:r>
        <w:rPr>
          <w:rFonts w:cs="Arial"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6446F50C" wp14:editId="1133B464">
                <wp:simplePos x="0" y="0"/>
                <wp:positionH relativeFrom="column">
                  <wp:posOffset>3242945</wp:posOffset>
                </wp:positionH>
                <wp:positionV relativeFrom="paragraph">
                  <wp:posOffset>8255</wp:posOffset>
                </wp:positionV>
                <wp:extent cx="1285875" cy="323215"/>
                <wp:effectExtent l="0" t="1295400" r="28575" b="19685"/>
                <wp:wrapNone/>
                <wp:docPr id="23" name="Line Callout 1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5875" cy="323215"/>
                        </a:xfrm>
                        <a:prstGeom prst="borderCallout1">
                          <a:avLst>
                            <a:gd name="adj1" fmla="val -389813"/>
                            <a:gd name="adj2" fmla="val 23332"/>
                            <a:gd name="adj3" fmla="val -234"/>
                            <a:gd name="adj4" fmla="val 46273"/>
                          </a:avLst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headEnd type="triangle" w="med" len="med"/>
                          <a:tailEnd type="none" w="med" len="me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A7B1A" w:rsidRPr="004A5C63" w:rsidRDefault="000A7B1A" w:rsidP="000A7B1A">
                            <w:pPr>
                              <w:jc w:val="center"/>
                              <w:rPr>
                                <w:color w:val="000000" w:themeColor="text1"/>
                                <w:sz w:val="12"/>
                                <w:szCs w:val="10"/>
                              </w:rPr>
                            </w:pPr>
                            <w:r w:rsidRPr="004A5C63">
                              <w:rPr>
                                <w:color w:val="000000" w:themeColor="text1"/>
                                <w:sz w:val="12"/>
                                <w:szCs w:val="10"/>
                              </w:rPr>
                              <w:t>FOOTY GOALS &amp; MARKINGS (during winter)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ine Callout 1 23" o:spid="_x0000_s1047" type="#_x0000_t47" style="position:absolute;left:0;text-align:left;margin-left:255.35pt;margin-top:.65pt;width:101.25pt;height:25.4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" adj="9995,-51,5040,-84200" fillcolor="#8db3e2 [1311]" strokecolor="#b8cce4 [1300]" strokeweight="2pt">
                <v:stroke endarrow="block"/>
                <v:textbox>
                  <w:txbxContent>
                    <w:p w:rsidR="000A7B1A" w:rsidRPr="004A5C63" w:rsidRDefault="000A7B1A" w:rsidP="000A7B1A">
                      <w:pPr>
                        <w:jc w:val="center"/>
                        <w:rPr>
                          <w:color w:val="000000" w:themeColor="text1"/>
                          <w:sz w:val="12"/>
                          <w:szCs w:val="10"/>
                        </w:rPr>
                      </w:pPr>
                      <w:r w:rsidRPr="004A5C63">
                        <w:rPr>
                          <w:color w:val="000000" w:themeColor="text1"/>
                          <w:sz w:val="12"/>
                          <w:szCs w:val="10"/>
                        </w:rPr>
                        <w:t>FOOTY GOALS &amp; MARKINGS (during winter)</w:t>
                      </w:r>
                    </w:p>
                  </w:txbxContent>
                </v:textbox>
                <o:callout v:ext="edit" minusx="t" minusy="t"/>
              </v:shape>
            </w:pict>
          </mc:Fallback>
        </mc:AlternateContent>
      </w:r>
    </w:p>
    <w:p w:rsidR="008E6BEA" w:rsidRDefault="0050760D" w:rsidP="008E6BEA">
      <w:pPr>
        <w:tabs>
          <w:tab w:val="left" w:pos="5991"/>
        </w:tabs>
        <w:jc w:val="center"/>
        <w:rPr>
          <w:rFonts w:cs="Arial"/>
          <w:sz w:val="20"/>
        </w:rPr>
      </w:pPr>
      <w:r>
        <w:rPr>
          <w:rFonts w:cs="Arial"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6C1FA6FB" wp14:editId="1555D6C9">
                <wp:simplePos x="0" y="0"/>
                <wp:positionH relativeFrom="column">
                  <wp:posOffset>4738370</wp:posOffset>
                </wp:positionH>
                <wp:positionV relativeFrom="paragraph">
                  <wp:posOffset>87630</wp:posOffset>
                </wp:positionV>
                <wp:extent cx="1057275" cy="287655"/>
                <wp:effectExtent l="0" t="209550" r="28575" b="17145"/>
                <wp:wrapNone/>
                <wp:docPr id="30" name="Line Callout 1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7275" cy="287655"/>
                        </a:xfrm>
                        <a:prstGeom prst="borderCallout1">
                          <a:avLst>
                            <a:gd name="adj1" fmla="val -63759"/>
                            <a:gd name="adj2" fmla="val 62767"/>
                            <a:gd name="adj3" fmla="val 4007"/>
                            <a:gd name="adj4" fmla="val 61935"/>
                          </a:avLst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headEnd type="triangle" w="med" len="med"/>
                          <a:tailEnd type="none" w="med" len="me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A7B1A" w:rsidRPr="004A5C63" w:rsidRDefault="000A7B1A" w:rsidP="000A7B1A">
                            <w:pPr>
                              <w:jc w:val="center"/>
                              <w:rPr>
                                <w:color w:val="000000" w:themeColor="text1"/>
                                <w:sz w:val="12"/>
                              </w:rPr>
                            </w:pPr>
                            <w:r w:rsidRPr="004A5C63">
                              <w:rPr>
                                <w:color w:val="000000" w:themeColor="text1"/>
                                <w:sz w:val="12"/>
                              </w:rPr>
                              <w:t>PLAYGROUND &amp; BASKETBALL</w:t>
                            </w:r>
                            <w:r w:rsidR="004A5C63">
                              <w:rPr>
                                <w:color w:val="000000" w:themeColor="text1"/>
                                <w:sz w:val="12"/>
                              </w:rPr>
                              <w:t xml:space="preserve"> COURT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ine Callout 1 30" o:spid="_x0000_s1048" type="#_x0000_t47" style="position:absolute;left:0;text-align:left;margin-left:373.1pt;margin-top:6.9pt;width:83.25pt;height:22.6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" adj="13378,866,13558,-13772" fillcolor="#8db3e2 [1311]" strokecolor="#b8cce4 [1300]" strokeweight="2pt">
                <v:stroke endarrow="block"/>
                <v:textbox>
                  <w:txbxContent>
                    <w:p w:rsidR="000A7B1A" w:rsidRPr="004A5C63" w:rsidRDefault="000A7B1A" w:rsidP="000A7B1A">
                      <w:pPr>
                        <w:jc w:val="center"/>
                        <w:rPr>
                          <w:color w:val="000000" w:themeColor="text1"/>
                          <w:sz w:val="12"/>
                        </w:rPr>
                      </w:pPr>
                      <w:r w:rsidRPr="004A5C63">
                        <w:rPr>
                          <w:color w:val="000000" w:themeColor="text1"/>
                          <w:sz w:val="12"/>
                        </w:rPr>
                        <w:t>PLAYGROUND &amp; BASKETBALL</w:t>
                      </w:r>
                      <w:r w:rsidR="004A5C63">
                        <w:rPr>
                          <w:color w:val="000000" w:themeColor="text1"/>
                          <w:sz w:val="12"/>
                        </w:rPr>
                        <w:t xml:space="preserve"> COURT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>
        <w:rPr>
          <w:rFonts w:cs="Arial"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3D94A2ED" wp14:editId="0A3B37CA">
                <wp:simplePos x="0" y="0"/>
                <wp:positionH relativeFrom="column">
                  <wp:posOffset>1976120</wp:posOffset>
                </wp:positionH>
                <wp:positionV relativeFrom="paragraph">
                  <wp:posOffset>40005</wp:posOffset>
                </wp:positionV>
                <wp:extent cx="933450" cy="189865"/>
                <wp:effectExtent l="285750" t="0" r="19050" b="19685"/>
                <wp:wrapNone/>
                <wp:docPr id="29" name="Line Callout 1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3450" cy="189865"/>
                        </a:xfrm>
                        <a:prstGeom prst="borderCallout1">
                          <a:avLst>
                            <a:gd name="adj1" fmla="val 59191"/>
                            <a:gd name="adj2" fmla="val -26234"/>
                            <a:gd name="adj3" fmla="val 56455"/>
                            <a:gd name="adj4" fmla="val -1423"/>
                          </a:avLst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headEnd type="triangle" w="med" len="med"/>
                          <a:tailEnd type="none" w="med" len="me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A7B1A" w:rsidRPr="002504B9" w:rsidRDefault="000A7B1A" w:rsidP="000A7B1A">
                            <w:pPr>
                              <w:jc w:val="center"/>
                              <w:rPr>
                                <w:color w:val="000000" w:themeColor="text1"/>
                                <w:sz w:val="12"/>
                                <w:szCs w:val="10"/>
                              </w:rPr>
                            </w:pPr>
                            <w:r w:rsidRPr="002504B9">
                              <w:rPr>
                                <w:color w:val="000000" w:themeColor="text1"/>
                                <w:sz w:val="12"/>
                                <w:szCs w:val="10"/>
                              </w:rPr>
                              <w:t>CHANGE ROOMS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ine Callout 1 29" o:spid="_x0000_s1049" type="#_x0000_t47" style="position:absolute;left:0;text-align:left;margin-left:155.6pt;margin-top:3.15pt;width:73.5pt;height:14.9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" adj="-307,12194,-5667,12785" fillcolor="#8db3e2 [1311]" strokecolor="#b8cce4 [1300]" strokeweight="2pt">
                <v:stroke endarrow="block"/>
                <v:textbox>
                  <w:txbxContent>
                    <w:p w:rsidR="000A7B1A" w:rsidRPr="002504B9" w:rsidRDefault="000A7B1A" w:rsidP="000A7B1A">
                      <w:pPr>
                        <w:jc w:val="center"/>
                        <w:rPr>
                          <w:color w:val="000000" w:themeColor="text1"/>
                          <w:sz w:val="12"/>
                          <w:szCs w:val="10"/>
                        </w:rPr>
                      </w:pPr>
                      <w:r w:rsidRPr="002504B9">
                        <w:rPr>
                          <w:color w:val="000000" w:themeColor="text1"/>
                          <w:sz w:val="12"/>
                          <w:szCs w:val="10"/>
                        </w:rPr>
                        <w:t>CHANGE ROOMS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>
        <w:rPr>
          <w:rFonts w:cs="Arial"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6F4DDBBE" wp14:editId="18F3E9CF">
                <wp:simplePos x="0" y="0"/>
                <wp:positionH relativeFrom="column">
                  <wp:posOffset>360045</wp:posOffset>
                </wp:positionH>
                <wp:positionV relativeFrom="paragraph">
                  <wp:posOffset>85090</wp:posOffset>
                </wp:positionV>
                <wp:extent cx="838200" cy="287655"/>
                <wp:effectExtent l="0" t="361950" r="19050" b="17145"/>
                <wp:wrapNone/>
                <wp:docPr id="291" name="Line Callout 1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0" cy="287655"/>
                        </a:xfrm>
                        <a:prstGeom prst="borderCallout1">
                          <a:avLst>
                            <a:gd name="adj1" fmla="val -117997"/>
                            <a:gd name="adj2" fmla="val 46394"/>
                            <a:gd name="adj3" fmla="val 1435"/>
                            <a:gd name="adj4" fmla="val 41508"/>
                          </a:avLst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headEnd type="triangle" w="med" len="med"/>
                          <a:tailEnd type="none" w="med" len="me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A7B1A" w:rsidRPr="002504B9" w:rsidRDefault="000A7B1A" w:rsidP="000A7B1A">
                            <w:pPr>
                              <w:jc w:val="center"/>
                              <w:rPr>
                                <w:color w:val="000000" w:themeColor="text1"/>
                                <w:sz w:val="12"/>
                              </w:rPr>
                            </w:pPr>
                            <w:r w:rsidRPr="002504B9">
                              <w:rPr>
                                <w:color w:val="000000" w:themeColor="text1"/>
                                <w:sz w:val="12"/>
                              </w:rPr>
                              <w:t>MAIN CAR PARK</w:t>
                            </w:r>
                            <w:r w:rsidRPr="002504B9">
                              <w:rPr>
                                <w:color w:val="000000" w:themeColor="text1"/>
                                <w:sz w:val="12"/>
                              </w:rPr>
                              <w:br/>
                              <w:t>(Off Keane Street)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ine Callout 1 291" o:spid="_x0000_s1050" type="#_x0000_t47" style="position:absolute;left:0;text-align:left;margin-left:28.35pt;margin-top:6.7pt;width:66pt;height:22.6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" adj="8966,310,10021,-25487" fillcolor="#8db3e2 [1311]" strokecolor="#b8cce4 [1300]" strokeweight="2pt">
                <v:stroke endarrow="block"/>
                <v:textbox>
                  <w:txbxContent>
                    <w:p w:rsidR="000A7B1A" w:rsidRPr="002504B9" w:rsidRDefault="000A7B1A" w:rsidP="000A7B1A">
                      <w:pPr>
                        <w:jc w:val="center"/>
                        <w:rPr>
                          <w:color w:val="000000" w:themeColor="text1"/>
                          <w:sz w:val="12"/>
                        </w:rPr>
                      </w:pPr>
                      <w:r w:rsidRPr="002504B9">
                        <w:rPr>
                          <w:color w:val="000000" w:themeColor="text1"/>
                          <w:sz w:val="12"/>
                        </w:rPr>
                        <w:t xml:space="preserve">MAIN CAR </w:t>
                      </w:r>
                      <w:proofErr w:type="gramStart"/>
                      <w:r w:rsidRPr="002504B9">
                        <w:rPr>
                          <w:color w:val="000000" w:themeColor="text1"/>
                          <w:sz w:val="12"/>
                        </w:rPr>
                        <w:t>PARK</w:t>
                      </w:r>
                      <w:proofErr w:type="gramEnd"/>
                      <w:r w:rsidRPr="002504B9">
                        <w:rPr>
                          <w:color w:val="000000" w:themeColor="text1"/>
                          <w:sz w:val="12"/>
                        </w:rPr>
                        <w:br/>
                        <w:t>(Off Keane Street)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</w:p>
    <w:p w:rsidR="008E6BEA" w:rsidRDefault="000A7B1A" w:rsidP="008E6BEA">
      <w:pPr>
        <w:tabs>
          <w:tab w:val="left" w:pos="5991"/>
        </w:tabs>
        <w:jc w:val="center"/>
        <w:rPr>
          <w:rFonts w:cs="Arial"/>
          <w:sz w:val="20"/>
        </w:rPr>
      </w:pPr>
      <w:r>
        <w:rPr>
          <w:rFonts w:cs="Arial"/>
          <w:noProof/>
          <w:sz w:val="20"/>
          <w:lang w:eastAsia="en-AU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0C2BFAC2" wp14:editId="0E3FA3F2">
                <wp:simplePos x="0" y="0"/>
                <wp:positionH relativeFrom="column">
                  <wp:posOffset>3242945</wp:posOffset>
                </wp:positionH>
                <wp:positionV relativeFrom="paragraph">
                  <wp:posOffset>2540</wp:posOffset>
                </wp:positionV>
                <wp:extent cx="571500" cy="695960"/>
                <wp:effectExtent l="38100" t="19050" r="19050" b="46990"/>
                <wp:wrapNone/>
                <wp:docPr id="27" name="Straight Arrow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1500" cy="69596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7" o:spid="_x0000_s1026" type="#_x0000_t32" style="position:absolute;margin-left:255.35pt;margin-top:.2pt;width:45pt;height:54.8pt;flip:x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" strokecolor="#b8cce4 [1300]" strokeweight="2.25pt">
                <v:stroke endarrow="block"/>
              </v:shape>
            </w:pict>
          </mc:Fallback>
        </mc:AlternateContent>
      </w:r>
    </w:p>
    <w:p w:rsidR="008E6BEA" w:rsidRDefault="008E6BEA" w:rsidP="008E6BEA">
      <w:pPr>
        <w:tabs>
          <w:tab w:val="left" w:pos="5991"/>
        </w:tabs>
        <w:jc w:val="center"/>
        <w:rPr>
          <w:rFonts w:cs="Arial"/>
          <w:sz w:val="20"/>
        </w:rPr>
      </w:pPr>
    </w:p>
    <w:p w:rsidR="008E6BEA" w:rsidRDefault="0050760D" w:rsidP="008E6BEA">
      <w:pPr>
        <w:tabs>
          <w:tab w:val="left" w:pos="5991"/>
        </w:tabs>
        <w:jc w:val="center"/>
        <w:rPr>
          <w:rFonts w:cs="Arial"/>
          <w:sz w:val="20"/>
        </w:rPr>
      </w:pPr>
      <w:r>
        <w:rPr>
          <w:rFonts w:cs="Arial"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1C7419DE" wp14:editId="2D1118E4">
                <wp:simplePos x="0" y="0"/>
                <wp:positionH relativeFrom="column">
                  <wp:posOffset>1979295</wp:posOffset>
                </wp:positionH>
                <wp:positionV relativeFrom="paragraph">
                  <wp:posOffset>27940</wp:posOffset>
                </wp:positionV>
                <wp:extent cx="673100" cy="189865"/>
                <wp:effectExtent l="304800" t="0" r="12700" b="19685"/>
                <wp:wrapNone/>
                <wp:docPr id="19" name="Line Callout 1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100" cy="189865"/>
                        </a:xfrm>
                        <a:prstGeom prst="borderCallout1">
                          <a:avLst>
                            <a:gd name="adj1" fmla="val 39124"/>
                            <a:gd name="adj2" fmla="val -39647"/>
                            <a:gd name="adj3" fmla="val 39732"/>
                            <a:gd name="adj4" fmla="val 844"/>
                          </a:avLst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headEnd type="triangle" w="med" len="med"/>
                          <a:tailEnd type="none" w="med" len="me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A7B1A" w:rsidRPr="002504B9" w:rsidRDefault="002504B9" w:rsidP="000A7B1A">
                            <w:pPr>
                              <w:jc w:val="center"/>
                              <w:rPr>
                                <w:color w:val="000000" w:themeColor="text1"/>
                                <w:sz w:val="14"/>
                                <w:szCs w:val="10"/>
                              </w:rPr>
                            </w:pPr>
                            <w:r>
                              <w:rPr>
                                <w:color w:val="000000" w:themeColor="text1"/>
                                <w:sz w:val="12"/>
                                <w:szCs w:val="10"/>
                              </w:rPr>
                              <w:t xml:space="preserve">MAIN </w:t>
                            </w:r>
                            <w:r w:rsidR="000A7B1A" w:rsidRPr="002504B9">
                              <w:rPr>
                                <w:color w:val="000000" w:themeColor="text1"/>
                                <w:sz w:val="12"/>
                                <w:szCs w:val="10"/>
                              </w:rPr>
                              <w:t>HALL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ine Callout 1 19" o:spid="_x0000_s1051" type="#_x0000_t47" style="position:absolute;left:0;text-align:left;margin-left:155.85pt;margin-top:2.2pt;width:53pt;height:14.9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" adj="182,8582,-8564,8451" fillcolor="#8db3e2 [1311]" strokecolor="#b8cce4 [1300]" strokeweight="2pt">
                <v:stroke endarrow="block"/>
                <v:textbox>
                  <w:txbxContent>
                    <w:p w:rsidR="000A7B1A" w:rsidRPr="002504B9" w:rsidRDefault="002504B9" w:rsidP="000A7B1A">
                      <w:pPr>
                        <w:jc w:val="center"/>
                        <w:rPr>
                          <w:color w:val="000000" w:themeColor="text1"/>
                          <w:sz w:val="14"/>
                          <w:szCs w:val="10"/>
                        </w:rPr>
                      </w:pPr>
                      <w:r>
                        <w:rPr>
                          <w:color w:val="000000" w:themeColor="text1"/>
                          <w:sz w:val="12"/>
                          <w:szCs w:val="10"/>
                        </w:rPr>
                        <w:t xml:space="preserve">MAIN </w:t>
                      </w:r>
                      <w:r w:rsidR="000A7B1A" w:rsidRPr="002504B9">
                        <w:rPr>
                          <w:color w:val="000000" w:themeColor="text1"/>
                          <w:sz w:val="12"/>
                          <w:szCs w:val="10"/>
                        </w:rPr>
                        <w:t>HALL</w:t>
                      </w:r>
                    </w:p>
                  </w:txbxContent>
                </v:textbox>
                <o:callout v:ext="edit" minusx="t" minusy="t"/>
              </v:shape>
            </w:pict>
          </mc:Fallback>
        </mc:AlternateContent>
      </w:r>
    </w:p>
    <w:p w:rsidR="008E6BEA" w:rsidRDefault="008E6BEA" w:rsidP="008E6BEA">
      <w:pPr>
        <w:tabs>
          <w:tab w:val="left" w:pos="5991"/>
        </w:tabs>
        <w:jc w:val="center"/>
        <w:rPr>
          <w:rFonts w:cs="Arial"/>
          <w:sz w:val="20"/>
        </w:rPr>
      </w:pPr>
    </w:p>
    <w:p w:rsidR="008E6BEA" w:rsidRDefault="008E6BEA" w:rsidP="008E6BEA">
      <w:pPr>
        <w:tabs>
          <w:tab w:val="left" w:pos="5991"/>
        </w:tabs>
        <w:jc w:val="center"/>
        <w:rPr>
          <w:rFonts w:cs="Arial"/>
          <w:sz w:val="20"/>
        </w:rPr>
      </w:pPr>
    </w:p>
    <w:p w:rsidR="008E6BEA" w:rsidRDefault="008E6BEA" w:rsidP="008E6BEA">
      <w:pPr>
        <w:tabs>
          <w:tab w:val="left" w:pos="5991"/>
        </w:tabs>
        <w:jc w:val="center"/>
        <w:rPr>
          <w:rFonts w:cs="Arial"/>
          <w:sz w:val="20"/>
        </w:rPr>
      </w:pPr>
    </w:p>
    <w:p w:rsidR="008E6BEA" w:rsidRDefault="008E6BEA" w:rsidP="008E6BEA">
      <w:pPr>
        <w:tabs>
          <w:tab w:val="left" w:pos="5991"/>
        </w:tabs>
        <w:jc w:val="center"/>
        <w:rPr>
          <w:rFonts w:cs="Arial"/>
          <w:sz w:val="20"/>
        </w:rPr>
      </w:pPr>
    </w:p>
    <w:p w:rsidR="008E6BEA" w:rsidRDefault="000A7B1A" w:rsidP="008E6BEA">
      <w:pPr>
        <w:tabs>
          <w:tab w:val="left" w:pos="5991"/>
        </w:tabs>
        <w:jc w:val="center"/>
        <w:rPr>
          <w:rFonts w:cs="Arial"/>
          <w:sz w:val="20"/>
        </w:rPr>
      </w:pPr>
      <w:r>
        <w:rPr>
          <w:rFonts w:cs="Arial"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541A288C" wp14:editId="0A9263E5">
                <wp:simplePos x="0" y="0"/>
                <wp:positionH relativeFrom="column">
                  <wp:posOffset>2566339</wp:posOffset>
                </wp:positionH>
                <wp:positionV relativeFrom="paragraph">
                  <wp:posOffset>-2788</wp:posOffset>
                </wp:positionV>
                <wp:extent cx="1085850" cy="295275"/>
                <wp:effectExtent l="457200" t="0" r="19050" b="28575"/>
                <wp:wrapNone/>
                <wp:docPr id="33" name="Line Callout 1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295275"/>
                        </a:xfrm>
                        <a:prstGeom prst="borderCallout1">
                          <a:avLst>
                            <a:gd name="adj1" fmla="val 41251"/>
                            <a:gd name="adj2" fmla="val -39009"/>
                            <a:gd name="adj3" fmla="val 42840"/>
                            <a:gd name="adj4" fmla="val 332"/>
                          </a:avLst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headEnd type="triangle" w="med" len="med"/>
                          <a:tailEnd type="none" w="med" len="me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A7B1A" w:rsidRPr="004A5C63" w:rsidRDefault="000A7B1A" w:rsidP="000A7B1A">
                            <w:pPr>
                              <w:jc w:val="center"/>
                              <w:rPr>
                                <w:color w:val="000000" w:themeColor="text1"/>
                                <w:sz w:val="12"/>
                              </w:rPr>
                            </w:pPr>
                            <w:r w:rsidRPr="004A5C63">
                              <w:rPr>
                                <w:color w:val="000000" w:themeColor="text1"/>
                                <w:sz w:val="12"/>
                              </w:rPr>
                              <w:t>TEE-BALL/BASEBALL</w:t>
                            </w:r>
                            <w:r w:rsidRPr="004A5C63">
                              <w:rPr>
                                <w:color w:val="000000" w:themeColor="text1"/>
                                <w:sz w:val="12"/>
                              </w:rPr>
                              <w:br/>
                              <w:t>(during summer)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47" coordsize="21600,21600" o:spt="47" adj="-8280,24300,-1800,4050" path="m@0@1l@2@3nfem,l21600,r,21600l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/>
              </v:shapetype>
              <v:shape id="Line Callout 1 33" o:spid="_x0000_s1052" type="#_x0000_t47" style="position:absolute;left:0;text-align:left;margin-left:202.05pt;margin-top:-.2pt;width:85.5pt;height:23.2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" adj="72,9253,-8426,8910" fillcolor="#8db3e2 [1311]" strokecolor="#b8cce4 [1300]" strokeweight="2pt">
                <v:stroke endarrow="block"/>
                <v:textbox>
                  <w:txbxContent>
                    <w:p w:rsidR="000A7B1A" w:rsidRPr="004A5C63" w:rsidRDefault="000A7B1A" w:rsidP="000A7B1A">
                      <w:pPr>
                        <w:jc w:val="center"/>
                        <w:rPr>
                          <w:color w:val="000000" w:themeColor="text1"/>
                          <w:sz w:val="12"/>
                        </w:rPr>
                      </w:pPr>
                      <w:r w:rsidRPr="004A5C63">
                        <w:rPr>
                          <w:color w:val="000000" w:themeColor="text1"/>
                          <w:sz w:val="12"/>
                        </w:rPr>
                        <w:t>TEE-BALL/BASEBALL</w:t>
                      </w:r>
                      <w:r w:rsidRPr="004A5C63">
                        <w:rPr>
                          <w:color w:val="000000" w:themeColor="text1"/>
                          <w:sz w:val="12"/>
                        </w:rPr>
                        <w:br/>
                        <w:t>(during summer)</w:t>
                      </w:r>
                    </w:p>
                  </w:txbxContent>
                </v:textbox>
                <o:callout v:ext="edit" minusx="t" minusy="t"/>
              </v:shape>
            </w:pict>
          </mc:Fallback>
        </mc:AlternateContent>
      </w:r>
    </w:p>
    <w:p w:rsidR="008E6BEA" w:rsidRDefault="0050760D" w:rsidP="008E6BEA">
      <w:pPr>
        <w:tabs>
          <w:tab w:val="left" w:pos="5991"/>
        </w:tabs>
        <w:jc w:val="center"/>
        <w:rPr>
          <w:rFonts w:cs="Arial"/>
          <w:sz w:val="20"/>
        </w:rPr>
      </w:pPr>
      <w:r>
        <w:rPr>
          <w:rFonts w:cs="Arial"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794BCE56" wp14:editId="6C37A42A">
                <wp:simplePos x="0" y="0"/>
                <wp:positionH relativeFrom="column">
                  <wp:posOffset>4245610</wp:posOffset>
                </wp:positionH>
                <wp:positionV relativeFrom="paragraph">
                  <wp:posOffset>48895</wp:posOffset>
                </wp:positionV>
                <wp:extent cx="951230" cy="192405"/>
                <wp:effectExtent l="303212" t="0" r="228283" b="0"/>
                <wp:wrapNone/>
                <wp:docPr id="24" name="Line Callout 1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844703">
                          <a:off x="0" y="0"/>
                          <a:ext cx="951230" cy="192405"/>
                        </a:xfrm>
                        <a:prstGeom prst="borderCallout1">
                          <a:avLst>
                            <a:gd name="adj1" fmla="val 56068"/>
                            <a:gd name="adj2" fmla="val 71400"/>
                            <a:gd name="adj3" fmla="val 75935"/>
                            <a:gd name="adj4" fmla="val 36615"/>
                          </a:avLst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C000"/>
                          </a:solidFill>
                          <a:headEnd type="triangle" w="med" len="med"/>
                          <a:tailEnd type="none" w="med" len="me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24DAD" w:rsidRPr="00824DAD" w:rsidRDefault="00824DAD" w:rsidP="00824DAD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12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12"/>
                              </w:rPr>
                              <w:t>SCOTT STREET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ine Callout 1 24" o:spid="_x0000_s1053" type="#_x0000_t47" style="position:absolute;left:0;text-align:left;margin-left:334.3pt;margin-top:3.85pt;width:74.9pt;height:15.15pt;rotation:-3009519fd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" adj="7909,16402,15422,12111" fillcolor="#ffc000" strokecolor="#ffc000" strokeweight="2pt">
                <v:stroke endarrow="block"/>
                <v:textbox>
                  <w:txbxContent>
                    <w:p w:rsidR="00824DAD" w:rsidRPr="00824DAD" w:rsidRDefault="00824DAD" w:rsidP="00824DAD">
                      <w:pPr>
                        <w:jc w:val="center"/>
                        <w:rPr>
                          <w:b/>
                          <w:color w:val="000000" w:themeColor="text1"/>
                          <w:sz w:val="12"/>
                        </w:rPr>
                      </w:pPr>
                      <w:r>
                        <w:rPr>
                          <w:b/>
                          <w:color w:val="000000" w:themeColor="text1"/>
                          <w:sz w:val="12"/>
                        </w:rPr>
                        <w:t>SCOTT STREET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>
        <w:rPr>
          <w:rFonts w:cs="Arial"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72743725" wp14:editId="6F746DEA">
                <wp:simplePos x="0" y="0"/>
                <wp:positionH relativeFrom="column">
                  <wp:posOffset>643255</wp:posOffset>
                </wp:positionH>
                <wp:positionV relativeFrom="paragraph">
                  <wp:posOffset>28575</wp:posOffset>
                </wp:positionV>
                <wp:extent cx="951230" cy="192405"/>
                <wp:effectExtent l="0" t="323850" r="0" b="321945"/>
                <wp:wrapNone/>
                <wp:docPr id="34" name="Line Callout 1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597666">
                          <a:off x="0" y="0"/>
                          <a:ext cx="951230" cy="192405"/>
                        </a:xfrm>
                        <a:prstGeom prst="borderCallout1">
                          <a:avLst>
                            <a:gd name="adj1" fmla="val 76928"/>
                            <a:gd name="adj2" fmla="val 73018"/>
                            <a:gd name="adj3" fmla="val 84066"/>
                            <a:gd name="adj4" fmla="val 37608"/>
                          </a:avLst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C000"/>
                          </a:solidFill>
                          <a:headEnd type="triangle" w="med" len="med"/>
                          <a:tailEnd type="none" w="med" len="me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A7B1A" w:rsidRPr="00824DAD" w:rsidRDefault="000A7B1A" w:rsidP="000A7B1A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12"/>
                              </w:rPr>
                            </w:pPr>
                            <w:r w:rsidRPr="00824DAD">
                              <w:rPr>
                                <w:b/>
                                <w:color w:val="000000" w:themeColor="text1"/>
                                <w:sz w:val="12"/>
                              </w:rPr>
                              <w:t>ABERNETHY ROAD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ine Callout 1 34" o:spid="_x0000_s1054" type="#_x0000_t47" style="position:absolute;left:0;text-align:left;margin-left:50.65pt;margin-top:2.25pt;width:74.9pt;height:15.15pt;rotation:2837344fd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" adj="8123,18158,15772,16616" fillcolor="#ffc000" strokecolor="#ffc000" strokeweight="2pt">
                <v:stroke endarrow="block"/>
                <v:textbox>
                  <w:txbxContent>
                    <w:p w:rsidR="000A7B1A" w:rsidRPr="00824DAD" w:rsidRDefault="000A7B1A" w:rsidP="000A7B1A">
                      <w:pPr>
                        <w:jc w:val="center"/>
                        <w:rPr>
                          <w:b/>
                          <w:color w:val="000000" w:themeColor="text1"/>
                          <w:sz w:val="12"/>
                        </w:rPr>
                      </w:pPr>
                      <w:r w:rsidRPr="00824DAD">
                        <w:rPr>
                          <w:b/>
                          <w:color w:val="000000" w:themeColor="text1"/>
                          <w:sz w:val="12"/>
                        </w:rPr>
                        <w:t>ABERNETHY ROAD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</w:p>
    <w:p w:rsidR="008E6BEA" w:rsidRDefault="008E6BEA" w:rsidP="008E6BEA">
      <w:pPr>
        <w:tabs>
          <w:tab w:val="left" w:pos="5991"/>
        </w:tabs>
        <w:jc w:val="center"/>
        <w:rPr>
          <w:rFonts w:cs="Arial"/>
          <w:sz w:val="20"/>
        </w:rPr>
      </w:pPr>
    </w:p>
    <w:p w:rsidR="008E6BEA" w:rsidRDefault="008E6BEA" w:rsidP="008E6BEA">
      <w:pPr>
        <w:tabs>
          <w:tab w:val="left" w:pos="5991"/>
        </w:tabs>
        <w:jc w:val="center"/>
        <w:rPr>
          <w:rFonts w:cs="Arial"/>
          <w:sz w:val="20"/>
        </w:rPr>
      </w:pPr>
    </w:p>
    <w:p w:rsidR="008E6BEA" w:rsidRDefault="008E6BEA" w:rsidP="008E6BEA">
      <w:pPr>
        <w:tabs>
          <w:tab w:val="left" w:pos="5991"/>
        </w:tabs>
        <w:jc w:val="center"/>
        <w:rPr>
          <w:rFonts w:cs="Arial"/>
          <w:sz w:val="20"/>
        </w:rPr>
      </w:pPr>
    </w:p>
    <w:p w:rsidR="008E6BEA" w:rsidRDefault="008E6BEA" w:rsidP="008E6BEA">
      <w:pPr>
        <w:tabs>
          <w:tab w:val="left" w:pos="5991"/>
        </w:tabs>
        <w:jc w:val="center"/>
        <w:rPr>
          <w:rFonts w:cs="Arial"/>
          <w:sz w:val="20"/>
        </w:rPr>
      </w:pPr>
    </w:p>
    <w:p w:rsidR="008E6BEA" w:rsidRDefault="008E6BEA" w:rsidP="008E6BEA">
      <w:pPr>
        <w:tabs>
          <w:tab w:val="left" w:pos="5991"/>
        </w:tabs>
        <w:jc w:val="center"/>
        <w:rPr>
          <w:rFonts w:cs="Arial"/>
          <w:sz w:val="28"/>
        </w:rPr>
      </w:pPr>
    </w:p>
    <w:p w:rsidR="0050760D" w:rsidRPr="00EF1B5E" w:rsidRDefault="0050760D" w:rsidP="008E6BEA">
      <w:pPr>
        <w:tabs>
          <w:tab w:val="left" w:pos="5991"/>
        </w:tabs>
        <w:jc w:val="center"/>
        <w:rPr>
          <w:rFonts w:cs="Arial"/>
          <w:sz w:val="20"/>
        </w:rPr>
      </w:pPr>
    </w:p>
    <w:p w:rsidR="008E6BEA" w:rsidRPr="00EF1B5E" w:rsidRDefault="008E6BEA" w:rsidP="008E6BEA">
      <w:pPr>
        <w:tabs>
          <w:tab w:val="left" w:pos="5991"/>
        </w:tabs>
        <w:jc w:val="center"/>
        <w:rPr>
          <w:rFonts w:cs="Arial"/>
          <w:sz w:val="20"/>
          <w:szCs w:val="22"/>
        </w:rPr>
      </w:pPr>
      <w:r w:rsidRPr="00EF1B5E">
        <w:rPr>
          <w:rFonts w:cs="Arial"/>
          <w:sz w:val="20"/>
          <w:szCs w:val="22"/>
        </w:rPr>
        <w:t>Video tours of this facility are available on the City’s website</w:t>
      </w:r>
    </w:p>
    <w:p w:rsidR="008E6BEA" w:rsidRDefault="005F50D7" w:rsidP="008E6BEA">
      <w:pPr>
        <w:jc w:val="center"/>
        <w:rPr>
          <w:rStyle w:val="Hyperlink"/>
          <w:rFonts w:cs="Arial"/>
          <w:sz w:val="20"/>
          <w:szCs w:val="22"/>
        </w:rPr>
      </w:pPr>
      <w:hyperlink r:id="rId19" w:history="1">
        <w:r w:rsidR="008E6BEA" w:rsidRPr="00EF1B5E">
          <w:rPr>
            <w:rStyle w:val="Hyperlink"/>
            <w:rFonts w:cs="Arial"/>
            <w:sz w:val="20"/>
            <w:szCs w:val="22"/>
          </w:rPr>
          <w:t>http://www.belmont.wa.gov.au/Community/VenuesForHire</w:t>
        </w:r>
      </w:hyperlink>
    </w:p>
    <w:p w:rsidR="00C552BA" w:rsidRPr="00C552BA" w:rsidRDefault="00C552BA" w:rsidP="002504B9">
      <w:pPr>
        <w:jc w:val="center"/>
        <w:rPr>
          <w:rFonts w:cs="Arial"/>
          <w:sz w:val="12"/>
          <w:szCs w:val="20"/>
        </w:rPr>
      </w:pPr>
    </w:p>
    <w:p w:rsidR="008E6BEA" w:rsidRPr="00EF1B5E" w:rsidRDefault="00C552BA" w:rsidP="002504B9">
      <w:pPr>
        <w:jc w:val="center"/>
        <w:rPr>
          <w:rFonts w:cs="Arial"/>
          <w:sz w:val="20"/>
          <w:szCs w:val="20"/>
        </w:rPr>
      </w:pPr>
      <w:r>
        <w:rPr>
          <w:noProof/>
          <w:lang w:eastAsia="en-AU"/>
        </w:rPr>
        <w:drawing>
          <wp:anchor distT="0" distB="0" distL="114300" distR="114300" simplePos="0" relativeHeight="251705344" behindDoc="1" locked="0" layoutInCell="1" allowOverlap="1" wp14:anchorId="060E225C" wp14:editId="6748E4D5">
            <wp:simplePos x="0" y="0"/>
            <wp:positionH relativeFrom="column">
              <wp:posOffset>2897505</wp:posOffset>
            </wp:positionH>
            <wp:positionV relativeFrom="paragraph">
              <wp:posOffset>12700</wp:posOffset>
            </wp:positionV>
            <wp:extent cx="3769360" cy="1864360"/>
            <wp:effectExtent l="0" t="0" r="2540" b="2540"/>
            <wp:wrapNone/>
            <wp:docPr id="9" name="Picture 2" descr="BELM000996-A4-PORT-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ELM000996-A4-PORT-12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2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9360" cy="186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6BEA" w:rsidRPr="00EF1B5E">
        <w:rPr>
          <w:rFonts w:cs="Arial"/>
          <w:sz w:val="20"/>
          <w:szCs w:val="20"/>
        </w:rPr>
        <w:t xml:space="preserve">For further information and availability please contact </w:t>
      </w:r>
      <w:hyperlink r:id="rId21" w:history="1">
        <w:r w:rsidR="008E6BEA" w:rsidRPr="00EF1B5E">
          <w:rPr>
            <w:rStyle w:val="Hyperlink"/>
            <w:rFonts w:cs="Arial"/>
            <w:sz w:val="20"/>
            <w:szCs w:val="20"/>
          </w:rPr>
          <w:t>venue.hire@belmont.wa.gov.au</w:t>
        </w:r>
      </w:hyperlink>
    </w:p>
    <w:p w:rsidR="0086200C" w:rsidRDefault="0086200C" w:rsidP="00B11F01">
      <w:pPr>
        <w:rPr>
          <w:rFonts w:cs="Arial"/>
        </w:rPr>
      </w:pPr>
      <w:bookmarkStart w:id="0" w:name="_GoBack"/>
      <w:bookmarkEnd w:id="0"/>
    </w:p>
    <w:sectPr w:rsidR="0086200C" w:rsidSect="0086200C">
      <w:headerReference w:type="first" r:id="rId22"/>
      <w:pgSz w:w="11907" w:h="16840" w:code="9"/>
      <w:pgMar w:top="993" w:right="708" w:bottom="1135" w:left="1418" w:header="709" w:footer="709" w:gutter="0"/>
      <w:cols w:space="708"/>
      <w:titlePg/>
      <w:docGrid w:linePitch="367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7757E" w:rsidRDefault="0047757E">
      <w:r>
        <w:separator/>
      </w:r>
    </w:p>
  </w:endnote>
  <w:endnote w:type="continuationSeparator" w:id="0">
    <w:p w:rsidR="0047757E" w:rsidRDefault="004775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7757E" w:rsidRDefault="0047757E">
      <w:r>
        <w:separator/>
      </w:r>
    </w:p>
  </w:footnote>
  <w:footnote w:type="continuationSeparator" w:id="0">
    <w:p w:rsidR="0047757E" w:rsidRDefault="0047757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50AD" w:rsidRDefault="0086200C">
    <w:pPr>
      <w:pStyle w:val="Header"/>
    </w:pPr>
    <w:r>
      <w:rPr>
        <w:noProof/>
        <w:lang w:eastAsia="en-AU"/>
      </w:rPr>
      <w:drawing>
        <wp:anchor distT="0" distB="0" distL="114300" distR="114300" simplePos="0" relativeHeight="251656704" behindDoc="1" locked="0" layoutInCell="1" allowOverlap="1" wp14:anchorId="32092A7F" wp14:editId="24B010A5">
          <wp:simplePos x="0" y="0"/>
          <wp:positionH relativeFrom="column">
            <wp:posOffset>-929005</wp:posOffset>
          </wp:positionH>
          <wp:positionV relativeFrom="paragraph">
            <wp:posOffset>-459739</wp:posOffset>
          </wp:positionV>
          <wp:extent cx="7800975" cy="2209800"/>
          <wp:effectExtent l="0" t="0" r="9525" b="0"/>
          <wp:wrapNone/>
          <wp:docPr id="3" name="Picture 8" descr="BELM000996-A4-PORT-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BELM000996-A4-PORT-1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3708"/>
                  <a:stretch>
                    <a:fillRect/>
                  </a:stretch>
                </pic:blipFill>
                <pic:spPr bwMode="auto">
                  <a:xfrm>
                    <a:off x="0" y="0"/>
                    <a:ext cx="7800975" cy="2209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991090"/>
    <w:multiLevelType w:val="hybridMultilevel"/>
    <w:tmpl w:val="25A0EB3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4DEF0C9C"/>
    <w:multiLevelType w:val="hybridMultilevel"/>
    <w:tmpl w:val="7F6CE5C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70606125"/>
    <w:multiLevelType w:val="hybridMultilevel"/>
    <w:tmpl w:val="E0DE4F8E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rawingGridVerticalSpacing w:val="367"/>
  <w:displayHorizontalDrawingGridEvery w:val="2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2E7B"/>
    <w:rsid w:val="000273CC"/>
    <w:rsid w:val="00051CD9"/>
    <w:rsid w:val="00084BED"/>
    <w:rsid w:val="000A7B1A"/>
    <w:rsid w:val="000B7A31"/>
    <w:rsid w:val="00176989"/>
    <w:rsid w:val="001A3C9B"/>
    <w:rsid w:val="001C66BA"/>
    <w:rsid w:val="001F2CB8"/>
    <w:rsid w:val="002504B9"/>
    <w:rsid w:val="00253FF9"/>
    <w:rsid w:val="00254FEC"/>
    <w:rsid w:val="002A5F72"/>
    <w:rsid w:val="002C38DF"/>
    <w:rsid w:val="002E6AE8"/>
    <w:rsid w:val="002F3B3F"/>
    <w:rsid w:val="00315C4B"/>
    <w:rsid w:val="00326491"/>
    <w:rsid w:val="003A1F26"/>
    <w:rsid w:val="003A4C9D"/>
    <w:rsid w:val="003A62F6"/>
    <w:rsid w:val="003B4305"/>
    <w:rsid w:val="003B67FA"/>
    <w:rsid w:val="003C7C35"/>
    <w:rsid w:val="003F34EA"/>
    <w:rsid w:val="003F5B69"/>
    <w:rsid w:val="004250AD"/>
    <w:rsid w:val="00432E7B"/>
    <w:rsid w:val="0047757E"/>
    <w:rsid w:val="0048348D"/>
    <w:rsid w:val="00485CC8"/>
    <w:rsid w:val="004A2A4A"/>
    <w:rsid w:val="004A341C"/>
    <w:rsid w:val="004A5C63"/>
    <w:rsid w:val="004B7536"/>
    <w:rsid w:val="004B79A1"/>
    <w:rsid w:val="0050760D"/>
    <w:rsid w:val="00537106"/>
    <w:rsid w:val="00540B53"/>
    <w:rsid w:val="00543618"/>
    <w:rsid w:val="00573F4C"/>
    <w:rsid w:val="005B1DAE"/>
    <w:rsid w:val="005B7AB2"/>
    <w:rsid w:val="005C5011"/>
    <w:rsid w:val="005F50D7"/>
    <w:rsid w:val="005F71A5"/>
    <w:rsid w:val="006132F4"/>
    <w:rsid w:val="006140AD"/>
    <w:rsid w:val="006407A5"/>
    <w:rsid w:val="00650F01"/>
    <w:rsid w:val="00682A88"/>
    <w:rsid w:val="006B338E"/>
    <w:rsid w:val="006C0FCC"/>
    <w:rsid w:val="006D1DDB"/>
    <w:rsid w:val="006E1C45"/>
    <w:rsid w:val="006E3E77"/>
    <w:rsid w:val="006F49EA"/>
    <w:rsid w:val="00741844"/>
    <w:rsid w:val="00763EEA"/>
    <w:rsid w:val="00767E8C"/>
    <w:rsid w:val="007F1623"/>
    <w:rsid w:val="007F4A9D"/>
    <w:rsid w:val="008006A8"/>
    <w:rsid w:val="00824DAD"/>
    <w:rsid w:val="0085633C"/>
    <w:rsid w:val="0086200C"/>
    <w:rsid w:val="008927FA"/>
    <w:rsid w:val="00895955"/>
    <w:rsid w:val="008C66DC"/>
    <w:rsid w:val="008E6BEA"/>
    <w:rsid w:val="008F05FD"/>
    <w:rsid w:val="00910643"/>
    <w:rsid w:val="00925A6E"/>
    <w:rsid w:val="00940B03"/>
    <w:rsid w:val="00942388"/>
    <w:rsid w:val="00945E67"/>
    <w:rsid w:val="0095020C"/>
    <w:rsid w:val="00956539"/>
    <w:rsid w:val="009607E0"/>
    <w:rsid w:val="00963076"/>
    <w:rsid w:val="009779AC"/>
    <w:rsid w:val="00985C6F"/>
    <w:rsid w:val="009968B4"/>
    <w:rsid w:val="009E2420"/>
    <w:rsid w:val="00A10F20"/>
    <w:rsid w:val="00A11200"/>
    <w:rsid w:val="00A11B23"/>
    <w:rsid w:val="00A36C87"/>
    <w:rsid w:val="00A84B28"/>
    <w:rsid w:val="00AA6749"/>
    <w:rsid w:val="00AD5364"/>
    <w:rsid w:val="00AE42B6"/>
    <w:rsid w:val="00AF5EB9"/>
    <w:rsid w:val="00B11F01"/>
    <w:rsid w:val="00B61F0D"/>
    <w:rsid w:val="00B67301"/>
    <w:rsid w:val="00BD3E36"/>
    <w:rsid w:val="00BE31CE"/>
    <w:rsid w:val="00BF5444"/>
    <w:rsid w:val="00C0159D"/>
    <w:rsid w:val="00C1119E"/>
    <w:rsid w:val="00C3138C"/>
    <w:rsid w:val="00C45E26"/>
    <w:rsid w:val="00C552BA"/>
    <w:rsid w:val="00C6355C"/>
    <w:rsid w:val="00C96EB1"/>
    <w:rsid w:val="00CB730D"/>
    <w:rsid w:val="00CC3744"/>
    <w:rsid w:val="00CD4ECC"/>
    <w:rsid w:val="00CF4669"/>
    <w:rsid w:val="00D05FCD"/>
    <w:rsid w:val="00D80E37"/>
    <w:rsid w:val="00D9222D"/>
    <w:rsid w:val="00D923C4"/>
    <w:rsid w:val="00D9347B"/>
    <w:rsid w:val="00E12B87"/>
    <w:rsid w:val="00E15121"/>
    <w:rsid w:val="00E2226B"/>
    <w:rsid w:val="00E26923"/>
    <w:rsid w:val="00E454A4"/>
    <w:rsid w:val="00E73586"/>
    <w:rsid w:val="00E74B11"/>
    <w:rsid w:val="00EB7004"/>
    <w:rsid w:val="00ED2A23"/>
    <w:rsid w:val="00EE4C41"/>
    <w:rsid w:val="00EF1B5E"/>
    <w:rsid w:val="00F20921"/>
    <w:rsid w:val="00F3228C"/>
    <w:rsid w:val="00F969C6"/>
    <w:rsid w:val="00FA2AF1"/>
    <w:rsid w:val="00FA6B60"/>
    <w:rsid w:val="00FB01C1"/>
    <w:rsid w:val="00FD36D3"/>
    <w:rsid w:val="00FF3C9E"/>
    <w:rsid w:val="00FF63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8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1C66BA"/>
    <w:rPr>
      <w:rFonts w:ascii="Arial" w:hAnsi="Arial"/>
      <w:sz w:val="22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3C7C35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3C7C35"/>
    <w:pPr>
      <w:tabs>
        <w:tab w:val="center" w:pos="4153"/>
        <w:tab w:val="right" w:pos="8306"/>
      </w:tabs>
    </w:pPr>
  </w:style>
  <w:style w:type="character" w:styleId="Hyperlink">
    <w:name w:val="Hyperlink"/>
    <w:rsid w:val="003C7C35"/>
    <w:rPr>
      <w:color w:val="0000FF"/>
      <w:u w:val="single"/>
    </w:rPr>
  </w:style>
  <w:style w:type="paragraph" w:customStyle="1" w:styleId="Default">
    <w:name w:val="Default"/>
    <w:rsid w:val="00B11F01"/>
    <w:pPr>
      <w:autoSpaceDE w:val="0"/>
      <w:autoSpaceDN w:val="0"/>
      <w:adjustRightInd w:val="0"/>
    </w:pPr>
    <w:rPr>
      <w:rFonts w:ascii="Calibri" w:eastAsia="Calibri" w:hAnsi="Calibri" w:cs="Calibri"/>
      <w:color w:val="000000"/>
      <w:sz w:val="24"/>
      <w:szCs w:val="24"/>
      <w:lang w:eastAsia="en-US"/>
    </w:rPr>
  </w:style>
  <w:style w:type="paragraph" w:styleId="BalloonText">
    <w:name w:val="Balloon Text"/>
    <w:basedOn w:val="Normal"/>
    <w:link w:val="BalloonTextChar"/>
    <w:rsid w:val="00682A8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682A88"/>
    <w:rPr>
      <w:rFonts w:ascii="Tahoma" w:hAnsi="Tahoma" w:cs="Tahoma"/>
      <w:sz w:val="16"/>
      <w:szCs w:val="16"/>
      <w:lang w:eastAsia="en-US"/>
    </w:rPr>
  </w:style>
  <w:style w:type="paragraph" w:styleId="ListParagraph">
    <w:name w:val="List Paragraph"/>
    <w:basedOn w:val="Normal"/>
    <w:uiPriority w:val="34"/>
    <w:qFormat/>
    <w:rsid w:val="00573F4C"/>
    <w:pPr>
      <w:ind w:left="720"/>
      <w:contextualSpacing/>
    </w:pPr>
  </w:style>
  <w:style w:type="character" w:styleId="FollowedHyperlink">
    <w:name w:val="FollowedHyperlink"/>
    <w:basedOn w:val="DefaultParagraphFont"/>
    <w:rsid w:val="0050760D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1C66BA"/>
    <w:rPr>
      <w:rFonts w:ascii="Arial" w:hAnsi="Arial"/>
      <w:sz w:val="22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3C7C35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3C7C35"/>
    <w:pPr>
      <w:tabs>
        <w:tab w:val="center" w:pos="4153"/>
        <w:tab w:val="right" w:pos="8306"/>
      </w:tabs>
    </w:pPr>
  </w:style>
  <w:style w:type="character" w:styleId="Hyperlink">
    <w:name w:val="Hyperlink"/>
    <w:rsid w:val="003C7C35"/>
    <w:rPr>
      <w:color w:val="0000FF"/>
      <w:u w:val="single"/>
    </w:rPr>
  </w:style>
  <w:style w:type="paragraph" w:customStyle="1" w:styleId="Default">
    <w:name w:val="Default"/>
    <w:rsid w:val="00B11F01"/>
    <w:pPr>
      <w:autoSpaceDE w:val="0"/>
      <w:autoSpaceDN w:val="0"/>
      <w:adjustRightInd w:val="0"/>
    </w:pPr>
    <w:rPr>
      <w:rFonts w:ascii="Calibri" w:eastAsia="Calibri" w:hAnsi="Calibri" w:cs="Calibri"/>
      <w:color w:val="000000"/>
      <w:sz w:val="24"/>
      <w:szCs w:val="24"/>
      <w:lang w:eastAsia="en-US"/>
    </w:rPr>
  </w:style>
  <w:style w:type="paragraph" w:styleId="BalloonText">
    <w:name w:val="Balloon Text"/>
    <w:basedOn w:val="Normal"/>
    <w:link w:val="BalloonTextChar"/>
    <w:rsid w:val="00682A8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682A88"/>
    <w:rPr>
      <w:rFonts w:ascii="Tahoma" w:hAnsi="Tahoma" w:cs="Tahoma"/>
      <w:sz w:val="16"/>
      <w:szCs w:val="16"/>
      <w:lang w:eastAsia="en-US"/>
    </w:rPr>
  </w:style>
  <w:style w:type="paragraph" w:styleId="ListParagraph">
    <w:name w:val="List Paragraph"/>
    <w:basedOn w:val="Normal"/>
    <w:uiPriority w:val="34"/>
    <w:qFormat/>
    <w:rsid w:val="00573F4C"/>
    <w:pPr>
      <w:ind w:left="720"/>
      <w:contextualSpacing/>
    </w:pPr>
  </w:style>
  <w:style w:type="character" w:styleId="FollowedHyperlink">
    <w:name w:val="FollowedHyperlink"/>
    <w:basedOn w:val="DefaultParagraphFont"/>
    <w:rsid w:val="0050760D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3" Type="http://schemas.microsoft.com/office/2007/relationships/stylesWithEffects" Target="stylesWithEffects.xml"/><Relationship Id="rId21" Type="http://schemas.openxmlformats.org/officeDocument/2006/relationships/hyperlink" Target="mailto:venue.hire@belmont.wa.gov.au" TargetMode="External"/><Relationship Id="rId7" Type="http://schemas.openxmlformats.org/officeDocument/2006/relationships/endnotes" Target="endnotes.xml"/><Relationship Id="rId12" Type="http://schemas.openxmlformats.org/officeDocument/2006/relationships/oleObject" Target="embeddings/oleObject1.bin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hyperlink" Target="http://www.belmont.wa.gov.au/Community/VenuesForHire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Patten\Desktop\Hall%20App%20Forms%20-%20Others%20LG's\Fact%20Sheet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Fact Sheet.dot</Template>
  <TotalTime>278</TotalTime>
  <Pages>3</Pages>
  <Words>568</Words>
  <Characters>3091</Characters>
  <Application>Microsoft Office Word</Application>
  <DocSecurity>0</DocSecurity>
  <Lines>170</Lines>
  <Paragraphs>70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of Belmont</Company>
  <LinksUpToDate>false</LinksUpToDate>
  <CharactersWithSpaces>3617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Jennifer Payne</dc:creator>
  <cp:lastModifiedBy>Jennifer Payne</cp:lastModifiedBy>
  <cp:revision>17</cp:revision>
  <cp:lastPrinted>2018-09-03T01:16:00Z</cp:lastPrinted>
  <dcterms:created xsi:type="dcterms:W3CDTF">2018-06-18T07:49:00Z</dcterms:created>
  <dcterms:modified xsi:type="dcterms:W3CDTF">2019-06-19T04:55:00Z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WDocPrecis">
    <vt:lpwstr>Fact Sheet</vt:lpwstr>
  </property>
  <property fmtid="{D5CDD505-2E9C-101B-9397-08002B2CF9AE}" pid="3" name="DWDocClass">
    <vt:lpwstr>Temp</vt:lpwstr>
  </property>
  <property fmtid="{D5CDD505-2E9C-101B-9397-08002B2CF9AE}" pid="4" name="DWDocType">
    <vt:lpwstr>MS Word</vt:lpwstr>
  </property>
  <property fmtid="{D5CDD505-2E9C-101B-9397-08002B2CF9AE}" pid="5" name="DWDocAuthor">
    <vt:lpwstr/>
  </property>
  <property fmtid="{D5CDD505-2E9C-101B-9397-08002B2CF9AE}" pid="6" name="DWDocNo">
    <vt:i4>3036992</vt:i4>
  </property>
  <property fmtid="{D5CDD505-2E9C-101B-9397-08002B2CF9AE}" pid="7" name="DWDocSetID">
    <vt:i4>1167917</vt:i4>
  </property>
  <property fmtid="{D5CDD505-2E9C-101B-9397-08002B2CF9AE}" pid="8" name="DWDocVersion">
    <vt:i4>12</vt:i4>
  </property>
  <property fmtid="{D5CDD505-2E9C-101B-9397-08002B2CF9AE}" pid="9" name="DWDocClassId">
    <vt:lpwstr/>
  </property>
</Properties>
</file>