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4A4FD" w14:textId="77777777" w:rsidR="004250AD" w:rsidRPr="004250AD" w:rsidRDefault="0086200C" w:rsidP="004250AD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24A5BC" wp14:editId="4B24A5BD">
                <wp:simplePos x="0" y="0"/>
                <wp:positionH relativeFrom="column">
                  <wp:posOffset>-600075</wp:posOffset>
                </wp:positionH>
                <wp:positionV relativeFrom="paragraph">
                  <wp:posOffset>-323850</wp:posOffset>
                </wp:positionV>
                <wp:extent cx="5457825" cy="67564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A614" w14:textId="77777777" w:rsidR="00D05FCD" w:rsidRPr="00D05FCD" w:rsidRDefault="00D05FCD" w:rsidP="00D05FCD">
                            <w:pPr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05FCD"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  <w:t>CITY OF BELMONT</w:t>
                            </w:r>
                          </w:p>
                          <w:p w14:paraId="4B24A615" w14:textId="77777777" w:rsidR="00D05FCD" w:rsidRPr="00D05FCD" w:rsidRDefault="00F20921" w:rsidP="00D05FCD">
                            <w:pPr>
                              <w:rPr>
                                <w:rFonts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Facilities</w:t>
                            </w:r>
                            <w:r w:rsidR="00432E7B">
                              <w:rPr>
                                <w:rFonts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for Hire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4A5B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47.25pt;margin-top:-25.5pt;width:429.75pt;height:53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" filled="f" stroked="f">
                <v:textbox style="mso-fit-shape-to-text:t">
                  <w:txbxContent>
                    <w:p w14:paraId="4B24A614" w14:textId="77777777" w:rsidR="00D05FCD" w:rsidRPr="00D05FCD" w:rsidRDefault="00D05FCD" w:rsidP="00D05FCD">
                      <w:pPr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</w:pPr>
                      <w:r w:rsidRPr="00D05FCD"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  <w:t>CITY OF BELMONT</w:t>
                      </w:r>
                    </w:p>
                    <w:p w14:paraId="4B24A615" w14:textId="77777777" w:rsidR="00D05FCD" w:rsidRPr="00D05FCD" w:rsidRDefault="00F20921" w:rsidP="00D05FCD">
                      <w:pPr>
                        <w:rPr>
                          <w:rFonts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40"/>
                          <w:szCs w:val="40"/>
                        </w:rPr>
                        <w:t>Facilities</w:t>
                      </w:r>
                      <w:r w:rsidR="00432E7B">
                        <w:rPr>
                          <w:rFonts w:cs="Arial"/>
                          <w:b/>
                          <w:color w:val="FFFFFF"/>
                          <w:sz w:val="40"/>
                          <w:szCs w:val="40"/>
                        </w:rPr>
                        <w:t xml:space="preserve"> for Hire</w:t>
                      </w:r>
                    </w:p>
                  </w:txbxContent>
                </v:textbox>
              </v:shape>
            </w:pict>
          </mc:Fallback>
        </mc:AlternateContent>
      </w:r>
    </w:p>
    <w:p w14:paraId="4B24A4FE" w14:textId="77777777" w:rsidR="004250AD" w:rsidRPr="004250AD" w:rsidRDefault="004250AD" w:rsidP="004250AD">
      <w:pPr>
        <w:rPr>
          <w:rFonts w:cs="Arial"/>
        </w:rPr>
      </w:pPr>
    </w:p>
    <w:p w14:paraId="4B24A4FF" w14:textId="77777777" w:rsidR="004250AD" w:rsidRPr="004250AD" w:rsidRDefault="004250AD" w:rsidP="004250AD">
      <w:pPr>
        <w:rPr>
          <w:rFonts w:cs="Arial"/>
        </w:rPr>
      </w:pPr>
    </w:p>
    <w:p w14:paraId="4B24A500" w14:textId="77777777" w:rsidR="004250AD" w:rsidRPr="00E74B11" w:rsidRDefault="004250AD" w:rsidP="004250AD">
      <w:pPr>
        <w:rPr>
          <w:rFonts w:cs="Arial"/>
          <w:sz w:val="72"/>
        </w:rPr>
      </w:pPr>
    </w:p>
    <w:p w14:paraId="4B24A501" w14:textId="77777777" w:rsidR="00432E7B" w:rsidRPr="00432E7B" w:rsidRDefault="00432E7B" w:rsidP="00432E7B">
      <w:pPr>
        <w:ind w:left="-567"/>
        <w:rPr>
          <w:b/>
          <w:color w:val="365F91"/>
          <w:sz w:val="16"/>
          <w:lang w:val="en-US" w:eastAsia="en-AU"/>
        </w:rPr>
      </w:pPr>
      <w:r>
        <w:rPr>
          <w:rFonts w:cs="Arial"/>
          <w:b/>
          <w:color w:val="365F91"/>
          <w:sz w:val="40"/>
          <w:szCs w:val="40"/>
        </w:rPr>
        <w:t>Forster Park</w:t>
      </w:r>
      <w:r w:rsidRPr="00AB51E2">
        <w:rPr>
          <w:rFonts w:cs="Arial"/>
          <w:b/>
          <w:color w:val="365F91"/>
          <w:sz w:val="40"/>
          <w:szCs w:val="40"/>
        </w:rPr>
        <w:t xml:space="preserve"> Community Centre &amp; Reserve</w:t>
      </w:r>
    </w:p>
    <w:p w14:paraId="4B24A502" w14:textId="77777777" w:rsidR="004250AD" w:rsidRPr="004250AD" w:rsidRDefault="0086200C" w:rsidP="004250AD">
      <w:pPr>
        <w:rPr>
          <w:rFonts w:cs="Arial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B24A5BE" wp14:editId="4B24A5BF">
            <wp:simplePos x="0" y="0"/>
            <wp:positionH relativeFrom="column">
              <wp:posOffset>2842895</wp:posOffset>
            </wp:positionH>
            <wp:positionV relativeFrom="paragraph">
              <wp:posOffset>32385</wp:posOffset>
            </wp:positionV>
            <wp:extent cx="3448050" cy="1194435"/>
            <wp:effectExtent l="0" t="0" r="0" b="5715"/>
            <wp:wrapNone/>
            <wp:docPr id="20" name="Picture 20" descr="C:\Users\JPatten\Desktop\Hall App Forms - Others LG's\Forster Park\MP Room\Forster Park MP Room - Entra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Patten\Desktop\Hall App Forms - Others LG's\Forster Park\MP Room\Forster Park MP Room - Entranc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" t="38588" r="9784" b="2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4B24A5C0" wp14:editId="4B24A5C1">
            <wp:simplePos x="0" y="0"/>
            <wp:positionH relativeFrom="column">
              <wp:posOffset>-353060</wp:posOffset>
            </wp:positionH>
            <wp:positionV relativeFrom="paragraph">
              <wp:posOffset>32385</wp:posOffset>
            </wp:positionV>
            <wp:extent cx="3195955" cy="1190625"/>
            <wp:effectExtent l="0" t="0" r="4445" b="9525"/>
            <wp:wrapNone/>
            <wp:docPr id="22" name="Picture 22" descr="C:\Users\JPatten\Desktop\Hall App Forms - Others LG's\Forster Park\Hall\Forster Park Hall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Patten\Desktop\Hall App Forms - Others LG's\Forster Park\Hall\Forster Park Hall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6" r="14622" b="3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4A503" w14:textId="77777777" w:rsidR="004250AD" w:rsidRPr="004250AD" w:rsidRDefault="004250AD" w:rsidP="004250AD">
      <w:pPr>
        <w:rPr>
          <w:rFonts w:cs="Arial"/>
        </w:rPr>
      </w:pPr>
    </w:p>
    <w:p w14:paraId="4B24A504" w14:textId="77777777" w:rsidR="004250AD" w:rsidRPr="004250AD" w:rsidRDefault="004250AD" w:rsidP="004250AD">
      <w:pPr>
        <w:rPr>
          <w:rFonts w:cs="Arial"/>
        </w:rPr>
      </w:pPr>
    </w:p>
    <w:p w14:paraId="4B24A505" w14:textId="77777777" w:rsidR="004250AD" w:rsidRPr="004250AD" w:rsidRDefault="004250AD" w:rsidP="004250AD">
      <w:pPr>
        <w:rPr>
          <w:rFonts w:cs="Arial"/>
        </w:rPr>
      </w:pPr>
    </w:p>
    <w:p w14:paraId="4B24A506" w14:textId="77777777" w:rsidR="004250AD" w:rsidRPr="004250AD" w:rsidRDefault="004250AD" w:rsidP="004250AD">
      <w:pPr>
        <w:rPr>
          <w:rFonts w:cs="Arial"/>
        </w:rPr>
      </w:pPr>
    </w:p>
    <w:p w14:paraId="4B24A507" w14:textId="77777777" w:rsidR="004250AD" w:rsidRPr="004250AD" w:rsidRDefault="004250AD" w:rsidP="004250AD">
      <w:pPr>
        <w:rPr>
          <w:rFonts w:cs="Arial"/>
        </w:rPr>
      </w:pPr>
    </w:p>
    <w:p w14:paraId="4B24A508" w14:textId="77777777" w:rsidR="004250AD" w:rsidRPr="004250AD" w:rsidRDefault="004250AD" w:rsidP="004250AD">
      <w:pPr>
        <w:rPr>
          <w:rFonts w:cs="Arial"/>
        </w:rPr>
      </w:pPr>
    </w:p>
    <w:p w14:paraId="4B24A509" w14:textId="77777777" w:rsidR="004250AD" w:rsidRPr="00432E7B" w:rsidRDefault="004250AD" w:rsidP="004250AD">
      <w:pPr>
        <w:rPr>
          <w:rFonts w:cs="Arial"/>
          <w:sz w:val="24"/>
        </w:rPr>
      </w:pPr>
    </w:p>
    <w:p w14:paraId="4B24A50A" w14:textId="77777777" w:rsidR="00432E7B" w:rsidRDefault="00432E7B" w:rsidP="00432E7B">
      <w:pPr>
        <w:shd w:val="clear" w:color="auto" w:fill="FFFFFF"/>
        <w:spacing w:after="150"/>
        <w:ind w:left="-567"/>
        <w:jc w:val="both"/>
        <w:textAlignment w:val="top"/>
        <w:rPr>
          <w:rFonts w:cs="Arial"/>
          <w:color w:val="282828"/>
          <w:sz w:val="20"/>
          <w:lang w:val="en-US" w:eastAsia="en-AU"/>
        </w:rPr>
      </w:pPr>
      <w:r>
        <w:rPr>
          <w:rFonts w:cs="Arial"/>
          <w:color w:val="282828"/>
          <w:sz w:val="20"/>
          <w:lang w:val="en-US" w:eastAsia="en-AU"/>
        </w:rPr>
        <w:t xml:space="preserve">Forster Park Community Centre is conveniently </w:t>
      </w:r>
      <w:r w:rsidR="00E74B11">
        <w:rPr>
          <w:rFonts w:cs="Arial"/>
          <w:color w:val="282828"/>
          <w:sz w:val="20"/>
          <w:lang w:val="en-US" w:eastAsia="en-AU"/>
        </w:rPr>
        <w:t xml:space="preserve">located close </w:t>
      </w:r>
      <w:r>
        <w:rPr>
          <w:rFonts w:cs="Arial"/>
          <w:color w:val="282828"/>
          <w:sz w:val="20"/>
          <w:lang w:val="en-US" w:eastAsia="en-AU"/>
        </w:rPr>
        <w:t>to</w:t>
      </w:r>
      <w:r w:rsidR="00E74B11">
        <w:rPr>
          <w:rFonts w:cs="Arial"/>
          <w:color w:val="282828"/>
          <w:sz w:val="20"/>
          <w:lang w:val="en-US" w:eastAsia="en-AU"/>
        </w:rPr>
        <w:t xml:space="preserve"> both</w:t>
      </w:r>
      <w:r>
        <w:rPr>
          <w:rFonts w:cs="Arial"/>
          <w:color w:val="282828"/>
          <w:sz w:val="20"/>
          <w:lang w:val="en-US" w:eastAsia="en-AU"/>
        </w:rPr>
        <w:t xml:space="preserve"> Leach &amp; Tonkin Highway and features the City’s largest capacity hall, ideal for large functions such as weddings</w:t>
      </w:r>
      <w:r w:rsidR="00E74B11">
        <w:rPr>
          <w:rFonts w:cs="Arial"/>
          <w:color w:val="282828"/>
          <w:sz w:val="20"/>
          <w:lang w:val="en-US" w:eastAsia="en-AU"/>
        </w:rPr>
        <w:t xml:space="preserve"> and birthdays</w:t>
      </w:r>
      <w:r>
        <w:rPr>
          <w:rFonts w:cs="Arial"/>
          <w:color w:val="282828"/>
          <w:sz w:val="20"/>
          <w:lang w:val="en-US" w:eastAsia="en-AU"/>
        </w:rPr>
        <w:t>.  The center also has a</w:t>
      </w:r>
      <w:r w:rsidR="00E74B11">
        <w:rPr>
          <w:rFonts w:cs="Arial"/>
          <w:color w:val="282828"/>
          <w:sz w:val="20"/>
          <w:lang w:val="en-US" w:eastAsia="en-AU"/>
        </w:rPr>
        <w:t xml:space="preserve"> large</w:t>
      </w:r>
      <w:r>
        <w:rPr>
          <w:rFonts w:cs="Arial"/>
          <w:color w:val="282828"/>
          <w:sz w:val="20"/>
          <w:lang w:val="en-US" w:eastAsia="en-AU"/>
        </w:rPr>
        <w:t xml:space="preserve"> multi-purpose room </w:t>
      </w:r>
      <w:r w:rsidR="00E74B11">
        <w:rPr>
          <w:rFonts w:cs="Arial"/>
          <w:color w:val="282828"/>
          <w:sz w:val="20"/>
          <w:lang w:val="en-US" w:eastAsia="en-AU"/>
        </w:rPr>
        <w:t xml:space="preserve">that is </w:t>
      </w:r>
      <w:r>
        <w:rPr>
          <w:rFonts w:cs="Arial"/>
          <w:color w:val="282828"/>
          <w:sz w:val="20"/>
          <w:lang w:val="en-US" w:eastAsia="en-AU"/>
        </w:rPr>
        <w:t xml:space="preserve">primarily used by sporting clubs.  </w:t>
      </w:r>
      <w:r w:rsidR="00E74B11">
        <w:rPr>
          <w:rFonts w:cs="Arial"/>
          <w:color w:val="282828"/>
          <w:sz w:val="20"/>
          <w:lang w:val="en-US" w:eastAsia="en-AU"/>
        </w:rPr>
        <w:t>Forster Park Community Centre is</w:t>
      </w:r>
      <w:r>
        <w:rPr>
          <w:rFonts w:cs="Arial"/>
          <w:color w:val="282828"/>
          <w:sz w:val="20"/>
          <w:lang w:val="en-US" w:eastAsia="en-AU"/>
        </w:rPr>
        <w:t xml:space="preserve"> </w:t>
      </w:r>
      <w:r w:rsidRPr="00FB1B36">
        <w:rPr>
          <w:rFonts w:cs="Arial"/>
          <w:color w:val="282828"/>
          <w:sz w:val="20"/>
          <w:lang w:val="en-US" w:eastAsia="en-AU"/>
        </w:rPr>
        <w:t xml:space="preserve">adjacent to a sporting reserve that is </w:t>
      </w:r>
      <w:r>
        <w:rPr>
          <w:rFonts w:cs="Arial"/>
          <w:color w:val="282828"/>
          <w:sz w:val="20"/>
          <w:lang w:val="en-US" w:eastAsia="en-AU"/>
        </w:rPr>
        <w:t xml:space="preserve">primarily </w:t>
      </w:r>
      <w:r w:rsidRPr="00FB1B36">
        <w:rPr>
          <w:rFonts w:cs="Arial"/>
          <w:color w:val="282828"/>
          <w:sz w:val="20"/>
          <w:lang w:val="en-US" w:eastAsia="en-AU"/>
        </w:rPr>
        <w:t xml:space="preserve">used for </w:t>
      </w:r>
      <w:r>
        <w:rPr>
          <w:rFonts w:cs="Arial"/>
          <w:color w:val="282828"/>
          <w:sz w:val="20"/>
          <w:lang w:val="en-US" w:eastAsia="en-AU"/>
        </w:rPr>
        <w:t xml:space="preserve">tee-ball and baseball during summer and football during winter. </w:t>
      </w:r>
    </w:p>
    <w:tbl>
      <w:tblPr>
        <w:tblW w:w="5150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8"/>
        <w:gridCol w:w="96"/>
        <w:gridCol w:w="8450"/>
      </w:tblGrid>
      <w:tr w:rsidR="00432E7B" w:rsidRPr="00305C3C" w14:paraId="4B24A50C" w14:textId="77777777" w:rsidTr="0086200C">
        <w:trPr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0B" w14:textId="77777777" w:rsidR="00432E7B" w:rsidRPr="00305C3C" w:rsidRDefault="00432E7B" w:rsidP="00F669F8">
            <w:pPr>
              <w:tabs>
                <w:tab w:val="left" w:pos="10018"/>
              </w:tabs>
              <w:jc w:val="center"/>
              <w:rPr>
                <w:rFonts w:cs="Arial"/>
                <w:b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t>GENERAL INFORMATION</w:t>
            </w:r>
          </w:p>
        </w:tc>
      </w:tr>
      <w:tr w:rsidR="00432E7B" w:rsidRPr="00305C3C" w14:paraId="4B24A50F" w14:textId="77777777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0D" w14:textId="77777777"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Address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0E" w14:textId="77777777" w:rsidR="00432E7B" w:rsidRPr="00305C3C" w:rsidRDefault="00432E7B" w:rsidP="00432E7B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130 Keane Street, Cloverdale (Corner of Keane Street &amp; Abernethy Road)</w:t>
            </w:r>
          </w:p>
        </w:tc>
      </w:tr>
      <w:tr w:rsidR="00432E7B" w:rsidRPr="00305C3C" w14:paraId="4B24A512" w14:textId="77777777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0" w14:textId="77777777"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Access Friendly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1" w14:textId="77777777" w:rsidR="00432E7B" w:rsidRPr="00305C3C" w:rsidRDefault="00432E7B" w:rsidP="00ED2A23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Yes, access friendly parking,</w:t>
            </w:r>
            <w:r w:rsidR="00ED2A23">
              <w:rPr>
                <w:rFonts w:cs="Arial"/>
                <w:sz w:val="20"/>
                <w:lang w:eastAsia="en-AU"/>
              </w:rPr>
              <w:t xml:space="preserve"> ramps and</w:t>
            </w:r>
            <w:r w:rsidRPr="00305C3C">
              <w:rPr>
                <w:rFonts w:cs="Arial"/>
                <w:sz w:val="20"/>
                <w:lang w:eastAsia="en-AU"/>
              </w:rPr>
              <w:t xml:space="preserve"> toilets available </w:t>
            </w:r>
          </w:p>
        </w:tc>
      </w:tr>
      <w:tr w:rsidR="00432E7B" w:rsidRPr="00305C3C" w14:paraId="4B24A515" w14:textId="77777777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3" w14:textId="77777777"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CCTV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4" w14:textId="77777777" w:rsidR="00432E7B" w:rsidRPr="00305C3C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</w:t>
            </w:r>
            <w:r w:rsidRPr="00305C3C">
              <w:rPr>
                <w:rFonts w:cs="Arial"/>
                <w:i/>
                <w:sz w:val="14"/>
                <w:lang w:eastAsia="en-AU"/>
              </w:rPr>
              <w:t>(cameras will not</w:t>
            </w:r>
            <w:r w:rsidRPr="00305C3C">
              <w:rPr>
                <w:rFonts w:cs="Arial"/>
                <w:b/>
                <w:i/>
                <w:sz w:val="14"/>
                <w:lang w:eastAsia="en-AU"/>
              </w:rPr>
              <w:t xml:space="preserve"> </w:t>
            </w:r>
            <w:r w:rsidRPr="00305C3C">
              <w:rPr>
                <w:rFonts w:cs="Arial"/>
                <w:i/>
                <w:sz w:val="14"/>
                <w:lang w:eastAsia="en-AU"/>
              </w:rPr>
              <w:t>be turned off for bookings and</w:t>
            </w:r>
            <w:r>
              <w:rPr>
                <w:rFonts w:cs="Arial"/>
                <w:i/>
                <w:sz w:val="14"/>
                <w:lang w:eastAsia="en-AU"/>
              </w:rPr>
              <w:t xml:space="preserve"> are not permitted to be obstructed</w:t>
            </w:r>
            <w:r w:rsidRPr="00305C3C">
              <w:rPr>
                <w:rFonts w:cs="Arial"/>
                <w:i/>
                <w:sz w:val="14"/>
                <w:lang w:eastAsia="en-AU"/>
              </w:rPr>
              <w:t xml:space="preserve"> at any time)</w:t>
            </w:r>
          </w:p>
        </w:tc>
      </w:tr>
      <w:tr w:rsidR="00432E7B" w:rsidRPr="00305C3C" w14:paraId="4B24A518" w14:textId="77777777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6" w14:textId="77777777"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7" w14:textId="77777777" w:rsidR="00432E7B" w:rsidRPr="00305C3C" w:rsidRDefault="00432E7B" w:rsidP="00ED2A23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– </w:t>
            </w:r>
            <w:r w:rsidR="00ED2A23">
              <w:rPr>
                <w:rFonts w:cs="Arial"/>
                <w:sz w:val="20"/>
                <w:lang w:eastAsia="en-AU"/>
              </w:rPr>
              <w:t>91</w:t>
            </w:r>
            <w:r w:rsidRPr="00303A75">
              <w:rPr>
                <w:rFonts w:cs="Arial"/>
                <w:sz w:val="20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main </w:t>
            </w:r>
            <w:r w:rsidRPr="00303A75">
              <w:rPr>
                <w:rFonts w:cs="Arial"/>
                <w:sz w:val="20"/>
                <w:lang w:eastAsia="en-AU"/>
              </w:rPr>
              <w:t xml:space="preserve">carpark bays </w:t>
            </w:r>
            <w:r>
              <w:rPr>
                <w:rFonts w:cs="Arial"/>
                <w:sz w:val="20"/>
                <w:lang w:eastAsia="en-AU"/>
              </w:rPr>
              <w:t>and bays</w:t>
            </w:r>
            <w:r w:rsidR="00E74B11">
              <w:rPr>
                <w:rFonts w:cs="Arial"/>
                <w:sz w:val="20"/>
                <w:lang w:eastAsia="en-AU"/>
              </w:rPr>
              <w:t xml:space="preserve"> along Keane Street</w:t>
            </w:r>
          </w:p>
        </w:tc>
      </w:tr>
      <w:tr w:rsidR="00432E7B" w:rsidRPr="00305C3C" w14:paraId="4B24A51B" w14:textId="77777777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9" w14:textId="77777777"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Wi-Fi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A" w14:textId="77777777" w:rsidR="00432E7B" w:rsidRPr="00305C3C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</w:t>
            </w:r>
          </w:p>
        </w:tc>
      </w:tr>
      <w:tr w:rsidR="00432E7B" w14:paraId="4B24A51E" w14:textId="77777777" w:rsidTr="00E74B11">
        <w:trPr>
          <w:trHeight w:hRule="exact" w:val="823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C" w14:textId="77777777" w:rsidR="00432E7B" w:rsidRDefault="00432E7B" w:rsidP="00F669F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Equipment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D" w14:textId="77777777" w:rsidR="00432E7B" w:rsidRDefault="00432E7B" w:rsidP="002504B9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 w:rsidRPr="004B7211">
              <w:rPr>
                <w:rFonts w:cs="Arial"/>
                <w:sz w:val="20"/>
                <w:lang w:eastAsia="en-AU"/>
              </w:rPr>
              <w:t>Items such as TV’s, projectors, audio/visual</w:t>
            </w:r>
            <w:r>
              <w:rPr>
                <w:rFonts w:cs="Arial"/>
                <w:sz w:val="20"/>
                <w:lang w:eastAsia="en-AU"/>
              </w:rPr>
              <w:t xml:space="preserve"> equipment and also cleaning equipment</w:t>
            </w:r>
            <w:r w:rsidRPr="004B7211">
              <w:rPr>
                <w:rFonts w:cs="Arial"/>
                <w:sz w:val="20"/>
                <w:lang w:eastAsia="en-AU"/>
              </w:rPr>
              <w:t xml:space="preserve"> etc</w:t>
            </w:r>
            <w:r>
              <w:rPr>
                <w:rFonts w:cs="Arial"/>
                <w:sz w:val="20"/>
                <w:lang w:eastAsia="en-AU"/>
              </w:rPr>
              <w:t>.</w:t>
            </w:r>
            <w:r w:rsidRPr="004B7211">
              <w:rPr>
                <w:rFonts w:cs="Arial"/>
                <w:sz w:val="20"/>
                <w:lang w:eastAsia="en-AU"/>
              </w:rPr>
              <w:t xml:space="preserve"> are not provided</w:t>
            </w:r>
            <w:r>
              <w:rPr>
                <w:rFonts w:cs="Arial"/>
                <w:sz w:val="20"/>
                <w:lang w:eastAsia="en-AU"/>
              </w:rPr>
              <w:t xml:space="preserve"> and not </w:t>
            </w:r>
            <w:r w:rsidRPr="004B7211">
              <w:rPr>
                <w:rFonts w:cs="Arial"/>
                <w:sz w:val="20"/>
                <w:lang w:eastAsia="en-AU"/>
              </w:rPr>
              <w:t xml:space="preserve">available for hire through the City.  Hirers </w:t>
            </w:r>
            <w:r>
              <w:rPr>
                <w:rFonts w:cs="Arial"/>
                <w:sz w:val="20"/>
                <w:lang w:eastAsia="en-AU"/>
              </w:rPr>
              <w:t>have to supply all their</w:t>
            </w:r>
            <w:r w:rsidRPr="004B7211">
              <w:rPr>
                <w:rFonts w:cs="Arial"/>
                <w:sz w:val="20"/>
                <w:lang w:eastAsia="en-AU"/>
              </w:rPr>
              <w:t xml:space="preserve"> own </w:t>
            </w:r>
            <w:r>
              <w:rPr>
                <w:rFonts w:cs="Arial"/>
                <w:sz w:val="20"/>
                <w:lang w:eastAsia="en-AU"/>
              </w:rPr>
              <w:t xml:space="preserve">required </w:t>
            </w:r>
            <w:r w:rsidRPr="004B7211">
              <w:rPr>
                <w:rFonts w:cs="Arial"/>
                <w:sz w:val="20"/>
                <w:lang w:eastAsia="en-AU"/>
              </w:rPr>
              <w:t>equipment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432E7B" w14:paraId="4B24A52B" w14:textId="77777777" w:rsidTr="0086200C">
        <w:trPr>
          <w:trHeight w:hRule="exact" w:val="340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1F" w14:textId="77777777" w:rsidR="00432E7B" w:rsidRPr="00432E7B" w:rsidRDefault="00432E7B" w:rsidP="00F669F8">
            <w:pPr>
              <w:tabs>
                <w:tab w:val="left" w:pos="10018"/>
              </w:tabs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  <w:r w:rsidRPr="00432E7B">
              <w:rPr>
                <w:rFonts w:cs="Arial"/>
                <w:b/>
                <w:color w:val="1F497D"/>
                <w:sz w:val="20"/>
                <w:lang w:eastAsia="en-AU"/>
              </w:rPr>
              <w:t>ROOMS AVAILABLE FOR HIRE</w:t>
            </w:r>
          </w:p>
          <w:p w14:paraId="4B24A520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1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2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3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4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5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6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7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8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9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14:paraId="4B24A52A" w14:textId="77777777"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</w:tc>
      </w:tr>
      <w:tr w:rsidR="00432E7B" w14:paraId="4B24A531" w14:textId="77777777" w:rsidTr="00E74B11">
        <w:trPr>
          <w:trHeight w:hRule="exact" w:val="5477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2C" w14:textId="77777777" w:rsidR="0086200C" w:rsidRDefault="00C552BA" w:rsidP="00F669F8">
            <w:pPr>
              <w:tabs>
                <w:tab w:val="left" w:pos="10018"/>
              </w:tabs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  <w:r>
              <w:rPr>
                <w:rFonts w:cs="Arial"/>
                <w:b/>
                <w:noProof/>
                <w:color w:val="1F497D"/>
                <w:sz w:val="20"/>
                <w:lang w:eastAsia="en-AU"/>
              </w:rPr>
              <w:drawing>
                <wp:anchor distT="0" distB="0" distL="114300" distR="114300" simplePos="0" relativeHeight="251754496" behindDoc="0" locked="0" layoutInCell="1" allowOverlap="1" wp14:anchorId="4B24A5C2" wp14:editId="4B24A5C3">
                  <wp:simplePos x="0" y="0"/>
                  <wp:positionH relativeFrom="column">
                    <wp:posOffset>3341</wp:posOffset>
                  </wp:positionH>
                  <wp:positionV relativeFrom="paragraph">
                    <wp:posOffset>1684</wp:posOffset>
                  </wp:positionV>
                  <wp:extent cx="6473832" cy="2918129"/>
                  <wp:effectExtent l="0" t="0" r="317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r2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" t="5742" r="2428" b="8852"/>
                          <a:stretch/>
                        </pic:blipFill>
                        <pic:spPr bwMode="auto">
                          <a:xfrm>
                            <a:off x="0" y="0"/>
                            <a:ext cx="6473832" cy="291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4A52D" w14:textId="77777777" w:rsidR="0086200C" w:rsidRDefault="0086200C" w:rsidP="006D1DDB">
            <w:pPr>
              <w:tabs>
                <w:tab w:val="left" w:pos="10018"/>
              </w:tabs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14:paraId="4B24A52E" w14:textId="77777777" w:rsidR="0086200C" w:rsidRDefault="0086200C" w:rsidP="006D1DDB">
            <w:pPr>
              <w:tabs>
                <w:tab w:val="left" w:pos="10018"/>
              </w:tabs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14:paraId="4B24A52F" w14:textId="77777777" w:rsidR="0086200C" w:rsidRDefault="0086200C" w:rsidP="006D1DDB">
            <w:pPr>
              <w:tabs>
                <w:tab w:val="left" w:pos="10018"/>
              </w:tabs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14:paraId="4B24A530" w14:textId="77777777" w:rsidR="00432E7B" w:rsidRPr="00432E7B" w:rsidRDefault="00432E7B" w:rsidP="00F669F8">
            <w:pPr>
              <w:tabs>
                <w:tab w:val="left" w:pos="10018"/>
              </w:tabs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</w:tc>
      </w:tr>
      <w:tr w:rsidR="0086200C" w:rsidRPr="00305C3C" w14:paraId="4B24A533" w14:textId="77777777" w:rsidTr="0086200C">
        <w:trPr>
          <w:trHeight w:hRule="exact" w:val="340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32" w14:textId="77777777" w:rsidR="00B11F01" w:rsidRPr="00682A88" w:rsidRDefault="00B11F01" w:rsidP="00B11F01">
            <w:pPr>
              <w:tabs>
                <w:tab w:val="left" w:pos="10018"/>
              </w:tabs>
              <w:jc w:val="center"/>
              <w:rPr>
                <w:b/>
                <w:noProof/>
                <w:color w:val="1F497D"/>
              </w:rPr>
            </w:pPr>
            <w:r w:rsidRPr="00682A88">
              <w:rPr>
                <w:b/>
                <w:noProof/>
                <w:color w:val="1F497D"/>
                <w:sz w:val="20"/>
              </w:rPr>
              <w:lastRenderedPageBreak/>
              <w:t>MAIN HALL</w:t>
            </w:r>
          </w:p>
        </w:tc>
      </w:tr>
      <w:tr w:rsidR="00B11F01" w:rsidRPr="00305C3C" w14:paraId="4B24A536" w14:textId="77777777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34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Size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35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​Approximately 14m x 15m</w:t>
            </w:r>
            <w:r>
              <w:rPr>
                <w:rFonts w:cs="Arial"/>
                <w:sz w:val="20"/>
                <w:lang w:eastAsia="en-AU"/>
              </w:rPr>
              <w:t xml:space="preserve"> (210sqm)</w:t>
            </w:r>
          </w:p>
        </w:tc>
      </w:tr>
      <w:tr w:rsidR="00B11F01" w:rsidRPr="00305C3C" w14:paraId="4B24A539" w14:textId="77777777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37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38" w14:textId="77777777" w:rsidR="00B11F01" w:rsidRPr="00305C3C" w:rsidRDefault="00B11F01" w:rsidP="00B11F0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 xml:space="preserve">​200 people </w:t>
            </w:r>
            <w:r w:rsidRPr="00B11F01">
              <w:rPr>
                <w:rFonts w:ascii="Arial" w:eastAsia="Times New Roman" w:hAnsi="Arial" w:cs="Arial"/>
                <w:color w:val="auto"/>
                <w:sz w:val="12"/>
                <w:lang w:eastAsia="en-AU"/>
              </w:rPr>
              <w:t>(</w:t>
            </w:r>
            <w:r w:rsidRPr="00B11F01">
              <w:rPr>
                <w:rFonts w:ascii="Arial" w:hAnsi="Arial" w:cs="Arial"/>
                <w:i/>
                <w:color w:val="auto"/>
                <w:sz w:val="12"/>
                <w:szCs w:val="18"/>
              </w:rPr>
              <w:t>It is an offence under Health Act 1911 to exceed the maximum capacity stipulated on the certificate of approval)</w:t>
            </w:r>
          </w:p>
        </w:tc>
      </w:tr>
      <w:tr w:rsidR="00B11F01" w:rsidRPr="00305C3C" w14:paraId="4B24A53C" w14:textId="77777777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3A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3B" w14:textId="77777777" w:rsidR="00B11F01" w:rsidRPr="00305C3C" w:rsidRDefault="00B11F01" w:rsidP="00ED2A23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ED2A23">
              <w:rPr>
                <w:rFonts w:cs="Arial"/>
                <w:sz w:val="20"/>
                <w:lang w:eastAsia="en-AU"/>
              </w:rPr>
              <w:t>Timber</w:t>
            </w:r>
            <w:r w:rsidRPr="00305C3C">
              <w:rPr>
                <w:rFonts w:cs="Arial"/>
                <w:sz w:val="20"/>
                <w:lang w:eastAsia="en-AU"/>
              </w:rPr>
              <w:t xml:space="preserve">, Carpet Surrounds </w:t>
            </w:r>
          </w:p>
        </w:tc>
      </w:tr>
      <w:tr w:rsidR="00B11F01" w:rsidRPr="00305C3C" w14:paraId="4B24A53F" w14:textId="77777777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3D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3E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​200 </w:t>
            </w:r>
            <w:r w:rsidRPr="00B11F01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B11F01" w:rsidRPr="00305C3C" w14:paraId="4B24A542" w14:textId="77777777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40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41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​25 trestle tables - 1800mm x 750mm </w:t>
            </w:r>
            <w:r w:rsidRPr="00B11F01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B11F01" w:rsidRPr="00305C3C" w14:paraId="4B24A545" w14:textId="77777777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43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44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Evaporative </w:t>
            </w:r>
            <w:r w:rsidRPr="00B11F01">
              <w:rPr>
                <w:rFonts w:cs="Arial"/>
                <w:i/>
                <w:sz w:val="12"/>
                <w:lang w:eastAsia="en-AU"/>
              </w:rPr>
              <w:t>(cooling only)</w:t>
            </w:r>
          </w:p>
        </w:tc>
      </w:tr>
      <w:tr w:rsidR="00B11F01" w:rsidRPr="00305C3C" w14:paraId="4B24A548" w14:textId="77777777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46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Kitchen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47" w14:textId="77777777" w:rsidR="00B11F01" w:rsidRPr="00305C3C" w:rsidRDefault="00B11F01" w:rsidP="00B11F01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</w:t>
            </w:r>
            <w:r>
              <w:rPr>
                <w:rFonts w:cs="Arial"/>
                <w:sz w:val="20"/>
                <w:lang w:eastAsia="en-AU"/>
              </w:rPr>
              <w:t>, included in hire is a large kitchen with a f</w:t>
            </w:r>
            <w:r w:rsidRPr="00305C3C">
              <w:rPr>
                <w:rFonts w:cs="Arial"/>
                <w:sz w:val="20"/>
                <w:lang w:eastAsia="en-AU"/>
              </w:rPr>
              <w:t>ridge/freezer, large gas stove and electric oven, auto boiler urn, microwa</w:t>
            </w:r>
            <w:r w:rsidR="00FD36D3">
              <w:rPr>
                <w:rFonts w:cs="Arial"/>
                <w:sz w:val="20"/>
                <w:lang w:eastAsia="en-AU"/>
              </w:rPr>
              <w:t>ve and servery to hall</w:t>
            </w:r>
            <w:r>
              <w:rPr>
                <w:rFonts w:cs="Arial"/>
                <w:sz w:val="20"/>
                <w:lang w:eastAsia="en-AU"/>
              </w:rPr>
              <w:t xml:space="preserve">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</w:t>
            </w:r>
          </w:p>
        </w:tc>
      </w:tr>
      <w:tr w:rsidR="00B11F01" w:rsidRPr="00305C3C" w14:paraId="4B24A54B" w14:textId="77777777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49" w14:textId="77777777"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4A" w14:textId="77777777" w:rsidR="00B11F01" w:rsidRPr="00305C3C" w:rsidRDefault="00B11F01" w:rsidP="00FD36D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Yes – </w:t>
            </w:r>
            <w:r w:rsidR="00FD36D3">
              <w:rPr>
                <w:rFonts w:cs="Arial"/>
                <w:sz w:val="20"/>
                <w:lang w:eastAsia="en-AU"/>
              </w:rPr>
              <w:t>the hall has its own toilet facilities in the foyer area.</w:t>
            </w:r>
          </w:p>
        </w:tc>
      </w:tr>
    </w:tbl>
    <w:p w14:paraId="4B24A54C" w14:textId="77777777" w:rsidR="00D05FCD" w:rsidRDefault="000443E4" w:rsidP="00B11F01">
      <w:pPr>
        <w:rPr>
          <w:rFonts w:cs="Arial"/>
        </w:rPr>
      </w:pPr>
      <w:r>
        <w:rPr>
          <w:noProof/>
        </w:rPr>
        <w:object w:dxaOrig="1440" w:dyaOrig="1440" w14:anchorId="4B24A5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7pt;margin-top:-.1pt;width:121pt;height:136.5pt;z-index:251756544;mso-position-horizontal-relative:text;mso-position-vertical-relative:text;mso-width-relative:page;mso-height-relative:page">
            <v:imagedata r:id="rId10" o:title=""/>
          </v:shape>
          <o:OLEObject Type="Embed" ProgID="PBrush" ShapeID="_x0000_s1027" DrawAspect="Content" ObjectID="_1783853427" r:id="rId11"/>
        </w:object>
      </w:r>
      <w:r w:rsidR="002504B9"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4B24A5C5" wp14:editId="4B24A5C6">
            <wp:simplePos x="0" y="0"/>
            <wp:positionH relativeFrom="column">
              <wp:posOffset>4062095</wp:posOffset>
            </wp:positionH>
            <wp:positionV relativeFrom="paragraph">
              <wp:posOffset>61595</wp:posOffset>
            </wp:positionV>
            <wp:extent cx="2190750" cy="1781175"/>
            <wp:effectExtent l="0" t="0" r="0" b="9525"/>
            <wp:wrapNone/>
            <wp:docPr id="26" name="Picture 26" descr="C:\Users\JPatten\Desktop\Hall App Forms - Others LG's\Forster Park\Hall\Forster Park Hall - Kitch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Patten\Desktop\Hall App Forms - Others LG's\Forster Park\Hall\Forster Park Hall - Kitchen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36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4B9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4B24A5C7" wp14:editId="4B24A5C8">
            <wp:simplePos x="0" y="0"/>
            <wp:positionH relativeFrom="column">
              <wp:posOffset>-339090</wp:posOffset>
            </wp:positionH>
            <wp:positionV relativeFrom="paragraph">
              <wp:posOffset>59055</wp:posOffset>
            </wp:positionV>
            <wp:extent cx="2238375" cy="1758315"/>
            <wp:effectExtent l="0" t="0" r="9525" b="0"/>
            <wp:wrapNone/>
            <wp:docPr id="25" name="Picture 25" descr="C:\Users\JPatten\Desktop\Hall App Forms - Others LG's\Forster Park\Hall\Forster Park H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Patten\Desktop\Hall App Forms - Others LG's\Forster Park\Hall\Forster Park Hall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8" b="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4A54D" w14:textId="77777777" w:rsidR="00682A88" w:rsidRDefault="00682A88" w:rsidP="00B11F01">
      <w:pPr>
        <w:rPr>
          <w:rFonts w:cs="Arial"/>
        </w:rPr>
      </w:pPr>
    </w:p>
    <w:p w14:paraId="4B24A54E" w14:textId="77777777" w:rsidR="00682A88" w:rsidRDefault="00682A88" w:rsidP="00B11F01">
      <w:pPr>
        <w:rPr>
          <w:rFonts w:cs="Arial"/>
        </w:rPr>
      </w:pPr>
    </w:p>
    <w:p w14:paraId="4B24A54F" w14:textId="77777777" w:rsidR="00682A88" w:rsidRDefault="00682A88" w:rsidP="00B11F01">
      <w:pPr>
        <w:rPr>
          <w:rFonts w:cs="Arial"/>
        </w:rPr>
      </w:pPr>
    </w:p>
    <w:p w14:paraId="4B24A550" w14:textId="77777777" w:rsidR="00682A88" w:rsidRDefault="00682A88" w:rsidP="00B11F01">
      <w:pPr>
        <w:rPr>
          <w:rFonts w:cs="Arial"/>
        </w:rPr>
      </w:pPr>
    </w:p>
    <w:p w14:paraId="4B24A551" w14:textId="77777777" w:rsidR="00682A88" w:rsidRDefault="00682A88" w:rsidP="00B11F01">
      <w:pPr>
        <w:rPr>
          <w:rFonts w:cs="Arial"/>
        </w:rPr>
      </w:pPr>
    </w:p>
    <w:p w14:paraId="4B24A552" w14:textId="77777777" w:rsidR="00682A88" w:rsidRDefault="00682A88" w:rsidP="00B11F01">
      <w:pPr>
        <w:rPr>
          <w:rFonts w:cs="Arial"/>
        </w:rPr>
      </w:pPr>
    </w:p>
    <w:p w14:paraId="4B24A553" w14:textId="77777777" w:rsidR="00682A88" w:rsidRDefault="00682A88" w:rsidP="00B11F01">
      <w:pPr>
        <w:rPr>
          <w:rFonts w:cs="Arial"/>
        </w:rPr>
      </w:pPr>
    </w:p>
    <w:p w14:paraId="4B24A554" w14:textId="77777777" w:rsidR="00682A88" w:rsidRDefault="00682A88" w:rsidP="00B11F01">
      <w:pPr>
        <w:rPr>
          <w:rFonts w:cs="Arial"/>
        </w:rPr>
      </w:pPr>
    </w:p>
    <w:p w14:paraId="4B24A555" w14:textId="77777777" w:rsidR="00682A88" w:rsidRDefault="00682A88" w:rsidP="00B11F01">
      <w:pPr>
        <w:rPr>
          <w:rFonts w:cs="Arial"/>
        </w:rPr>
      </w:pPr>
    </w:p>
    <w:p w14:paraId="4B24A556" w14:textId="77777777" w:rsidR="00682A88" w:rsidRDefault="002504B9" w:rsidP="00B11F01">
      <w:pPr>
        <w:rPr>
          <w:rFonts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24A5C9" wp14:editId="4B24A5CA">
                <wp:simplePos x="0" y="0"/>
                <wp:positionH relativeFrom="column">
                  <wp:posOffset>1899920</wp:posOffset>
                </wp:positionH>
                <wp:positionV relativeFrom="paragraph">
                  <wp:posOffset>17145</wp:posOffset>
                </wp:positionV>
                <wp:extent cx="1466850" cy="2476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A616" w14:textId="77777777" w:rsidR="00682A88" w:rsidRPr="002504B9" w:rsidRDefault="00682A88" w:rsidP="00682A88">
                            <w:pPr>
                              <w:rPr>
                                <w:sz w:val="18"/>
                              </w:rPr>
                            </w:pPr>
                            <w:r w:rsidRPr="002504B9">
                              <w:rPr>
                                <w:sz w:val="18"/>
                              </w:rPr>
                              <w:t>Areas Inc</w:t>
                            </w:r>
                            <w:r w:rsidR="002504B9" w:rsidRPr="002504B9">
                              <w:rPr>
                                <w:sz w:val="18"/>
                              </w:rPr>
                              <w:t>.</w:t>
                            </w:r>
                            <w:r w:rsidR="006B338E">
                              <w:rPr>
                                <w:sz w:val="18"/>
                              </w:rPr>
                              <w:t xml:space="preserve"> </w:t>
                            </w:r>
                            <w:r w:rsidRPr="002504B9">
                              <w:rPr>
                                <w:sz w:val="18"/>
                              </w:rPr>
                              <w:t xml:space="preserve">in Hire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C9" id="Text Box 2" o:spid="_x0000_s1027" type="#_x0000_t202" style="position:absolute;margin-left:149.6pt;margin-top:1.35pt;width:115.5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" filled="f" stroked="f">
                <v:textbox>
                  <w:txbxContent>
                    <w:p w14:paraId="4B24A616" w14:textId="77777777" w:rsidR="00682A88" w:rsidRPr="002504B9" w:rsidRDefault="00682A88" w:rsidP="00682A88">
                      <w:pPr>
                        <w:rPr>
                          <w:sz w:val="18"/>
                        </w:rPr>
                      </w:pPr>
                      <w:r w:rsidRPr="002504B9">
                        <w:rPr>
                          <w:sz w:val="18"/>
                        </w:rPr>
                        <w:t>Areas Inc</w:t>
                      </w:r>
                      <w:r w:rsidR="002504B9" w:rsidRPr="002504B9">
                        <w:rPr>
                          <w:sz w:val="18"/>
                        </w:rPr>
                        <w:t>.</w:t>
                      </w:r>
                      <w:r w:rsidR="006B338E">
                        <w:rPr>
                          <w:sz w:val="18"/>
                        </w:rPr>
                        <w:t xml:space="preserve"> </w:t>
                      </w:r>
                      <w:r w:rsidRPr="002504B9">
                        <w:rPr>
                          <w:sz w:val="18"/>
                        </w:rPr>
                        <w:t xml:space="preserve">in Hire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24A5CB" wp14:editId="4B24A5CC">
                <wp:simplePos x="0" y="0"/>
                <wp:positionH relativeFrom="column">
                  <wp:posOffset>4004310</wp:posOffset>
                </wp:positionH>
                <wp:positionV relativeFrom="paragraph">
                  <wp:posOffset>21590</wp:posOffset>
                </wp:positionV>
                <wp:extent cx="2484120" cy="222885"/>
                <wp:effectExtent l="0" t="0" r="0" b="57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A617" w14:textId="77777777" w:rsidR="00682A88" w:rsidRPr="00682A88" w:rsidRDefault="00682A88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 w:rsidRPr="00682A88">
                              <w:rPr>
                                <w:color w:val="FFFFFF"/>
                                <w:sz w:val="18"/>
                              </w:rPr>
                              <w:t>Main Hall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CB" id="_x0000_s1028" type="#_x0000_t202" style="position:absolute;margin-left:315.3pt;margin-top:1.7pt;width:195.6pt;height:17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" filled="f" stroked="f">
                <v:textbox style="mso-fit-shape-to-text:t">
                  <w:txbxContent>
                    <w:p w14:paraId="4B24A617" w14:textId="77777777" w:rsidR="00682A88" w:rsidRPr="00682A88" w:rsidRDefault="00682A88">
                      <w:pPr>
                        <w:rPr>
                          <w:color w:val="FFFFFF"/>
                          <w:sz w:val="18"/>
                        </w:rPr>
                      </w:pPr>
                      <w:r w:rsidRPr="00682A88">
                        <w:rPr>
                          <w:color w:val="FFFFFF"/>
                          <w:sz w:val="18"/>
                        </w:rPr>
                        <w:t>Main Hall Kitchen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24A5CD" wp14:editId="4B24A5CE">
                <wp:simplePos x="0" y="0"/>
                <wp:positionH relativeFrom="column">
                  <wp:posOffset>-408305</wp:posOffset>
                </wp:positionH>
                <wp:positionV relativeFrom="paragraph">
                  <wp:posOffset>-5080</wp:posOffset>
                </wp:positionV>
                <wp:extent cx="2484120" cy="222885"/>
                <wp:effectExtent l="0" t="0" r="0" b="57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A618" w14:textId="77777777" w:rsidR="00682A88" w:rsidRPr="00682A88" w:rsidRDefault="00682A88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 w:rsidRPr="00682A88">
                              <w:rPr>
                                <w:color w:val="FFFFFF"/>
                                <w:sz w:val="18"/>
                              </w:rPr>
                              <w:t>Main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CD" id="_x0000_s1029" type="#_x0000_t202" style="position:absolute;margin-left:-32.15pt;margin-top:-.4pt;width:195.6pt;height:17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" filled="f" stroked="f">
                <v:textbox style="mso-fit-shape-to-text:t">
                  <w:txbxContent>
                    <w:p w14:paraId="4B24A618" w14:textId="77777777" w:rsidR="00682A88" w:rsidRPr="00682A88" w:rsidRDefault="00682A88">
                      <w:pPr>
                        <w:rPr>
                          <w:color w:val="FFFFFF"/>
                          <w:sz w:val="18"/>
                        </w:rPr>
                      </w:pPr>
                      <w:r w:rsidRPr="00682A88">
                        <w:rPr>
                          <w:color w:val="FFFFFF"/>
                          <w:sz w:val="18"/>
                        </w:rPr>
                        <w:t>Main Hall</w:t>
                      </w:r>
                    </w:p>
                  </w:txbxContent>
                </v:textbox>
              </v:shape>
            </w:pict>
          </mc:Fallback>
        </mc:AlternateContent>
      </w:r>
    </w:p>
    <w:p w14:paraId="4B24A557" w14:textId="77777777" w:rsidR="00682A88" w:rsidRPr="0086200C" w:rsidRDefault="00682A88" w:rsidP="00B11F01">
      <w:pPr>
        <w:rPr>
          <w:rFonts w:cs="Arial"/>
          <w:sz w:val="8"/>
        </w:rPr>
      </w:pPr>
    </w:p>
    <w:p w14:paraId="4B24A558" w14:textId="77777777" w:rsidR="00682A88" w:rsidRPr="004A5C63" w:rsidRDefault="00682A88" w:rsidP="00B11F01">
      <w:pPr>
        <w:rPr>
          <w:rFonts w:cs="Arial"/>
          <w:sz w:val="14"/>
        </w:rPr>
      </w:pPr>
    </w:p>
    <w:tbl>
      <w:tblPr>
        <w:tblW w:w="5118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4"/>
        <w:gridCol w:w="8386"/>
      </w:tblGrid>
      <w:tr w:rsidR="00682A88" w:rsidRPr="00682A88" w14:paraId="4B24A55A" w14:textId="77777777" w:rsidTr="00682A88">
        <w:trPr>
          <w:trHeight w:hRule="exact" w:val="340"/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59" w14:textId="77777777" w:rsidR="00682A88" w:rsidRPr="00682A88" w:rsidRDefault="00682A88" w:rsidP="00F669F8">
            <w:pPr>
              <w:tabs>
                <w:tab w:val="left" w:pos="10018"/>
              </w:tabs>
              <w:jc w:val="center"/>
              <w:rPr>
                <w:b/>
                <w:noProof/>
                <w:color w:val="1F497D"/>
              </w:rPr>
            </w:pPr>
            <w:r>
              <w:rPr>
                <w:b/>
                <w:noProof/>
                <w:color w:val="1F497D"/>
                <w:sz w:val="20"/>
              </w:rPr>
              <w:t>MULTI-PURPOSE ROOM</w:t>
            </w:r>
          </w:p>
        </w:tc>
      </w:tr>
      <w:tr w:rsidR="00682A88" w:rsidRPr="00305C3C" w14:paraId="4B24A55D" w14:textId="77777777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5B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5C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Approximately 9m x 14.5m</w:t>
            </w:r>
            <w:r w:rsidR="0086200C">
              <w:rPr>
                <w:rFonts w:cs="Arial"/>
                <w:sz w:val="20"/>
                <w:lang w:eastAsia="en-AU"/>
              </w:rPr>
              <w:t xml:space="preserve"> (130sqm)</w:t>
            </w:r>
          </w:p>
        </w:tc>
      </w:tr>
      <w:tr w:rsidR="00682A88" w:rsidRPr="00305C3C" w14:paraId="4B24A560" w14:textId="77777777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5E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5F" w14:textId="77777777" w:rsidR="00682A88" w:rsidRPr="00305C3C" w:rsidRDefault="00682A88" w:rsidP="00682A88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​100 people </w:t>
            </w:r>
            <w:r w:rsidRPr="00682A88">
              <w:rPr>
                <w:rFonts w:cs="Arial"/>
                <w:sz w:val="12"/>
                <w:lang w:eastAsia="en-AU"/>
              </w:rPr>
              <w:t>(</w:t>
            </w:r>
            <w:r w:rsidRPr="00682A88">
              <w:rPr>
                <w:rFonts w:cs="Arial"/>
                <w:i/>
                <w:sz w:val="12"/>
                <w:szCs w:val="18"/>
              </w:rPr>
              <w:t>It is an offence under Health Act 1911 to exceed the maximum capacity stipulated on the certificate of approval)</w:t>
            </w:r>
          </w:p>
        </w:tc>
      </w:tr>
      <w:tr w:rsidR="00682A88" w:rsidRPr="00305C3C" w14:paraId="4B24A563" w14:textId="77777777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61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62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​Vinyl</w:t>
            </w:r>
          </w:p>
        </w:tc>
      </w:tr>
      <w:tr w:rsidR="00682A88" w:rsidRPr="00305C3C" w14:paraId="4B24A566" w14:textId="77777777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64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65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​100 </w:t>
            </w:r>
            <w:r w:rsidRPr="00682A88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682A88" w:rsidRPr="00305C3C" w14:paraId="4B24A569" w14:textId="77777777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67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68" w14:textId="77777777" w:rsidR="00682A88" w:rsidRPr="00305C3C" w:rsidRDefault="00682A88" w:rsidP="00682A8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10 trestle tables - 1800mm x 750mm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Pr="00B11F01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682A88" w:rsidRPr="00305C3C" w14:paraId="4B24A56C" w14:textId="77777777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6A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6B" w14:textId="77777777" w:rsidR="00682A88" w:rsidRPr="00305C3C" w:rsidRDefault="00682A88" w:rsidP="00682A8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​Evaporative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Pr="00B11F01">
              <w:rPr>
                <w:rFonts w:cs="Arial"/>
                <w:i/>
                <w:sz w:val="12"/>
                <w:lang w:eastAsia="en-AU"/>
              </w:rPr>
              <w:t>(cooling only)</w:t>
            </w:r>
          </w:p>
        </w:tc>
      </w:tr>
      <w:tr w:rsidR="00682A88" w:rsidRPr="00305C3C" w14:paraId="4B24A56F" w14:textId="77777777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6D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6E" w14:textId="77777777" w:rsidR="00682A88" w:rsidRPr="00305C3C" w:rsidRDefault="00682A88" w:rsidP="00FF63A1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​Yes</w:t>
            </w:r>
            <w:r>
              <w:rPr>
                <w:rFonts w:cs="Arial"/>
                <w:sz w:val="20"/>
                <w:lang w:eastAsia="en-AU"/>
              </w:rPr>
              <w:t>, included in hire is a F</w:t>
            </w:r>
            <w:r w:rsidRPr="00305C3C">
              <w:rPr>
                <w:rFonts w:cs="Arial"/>
                <w:sz w:val="20"/>
                <w:lang w:eastAsia="en-AU"/>
              </w:rPr>
              <w:t>ridge/freezer, small stove and oven, auto boiler urn</w:t>
            </w:r>
            <w:r w:rsidR="00FF63A1">
              <w:rPr>
                <w:rFonts w:cs="Arial"/>
                <w:sz w:val="20"/>
                <w:lang w:eastAsia="en-AU"/>
              </w:rPr>
              <w:t>,</w:t>
            </w:r>
            <w:r w:rsidRPr="00305C3C">
              <w:rPr>
                <w:rFonts w:cs="Arial"/>
                <w:sz w:val="20"/>
                <w:lang w:eastAsia="en-AU"/>
              </w:rPr>
              <w:t xml:space="preserve"> microwave</w:t>
            </w:r>
            <w:r w:rsidR="00FF63A1">
              <w:rPr>
                <w:rFonts w:cs="Arial"/>
                <w:sz w:val="20"/>
                <w:lang w:eastAsia="en-AU"/>
              </w:rPr>
              <w:t xml:space="preserve"> and servery into room</w:t>
            </w:r>
            <w:r>
              <w:rPr>
                <w:rFonts w:cs="Arial"/>
                <w:sz w:val="20"/>
                <w:lang w:eastAsia="en-AU"/>
              </w:rPr>
              <w:t xml:space="preserve">. 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</w:t>
            </w:r>
            <w:r w:rsidR="0086200C">
              <w:rPr>
                <w:rFonts w:cs="Arial"/>
                <w:sz w:val="20"/>
                <w:lang w:eastAsia="en-AU"/>
              </w:rPr>
              <w:t xml:space="preserve">  </w:t>
            </w:r>
          </w:p>
        </w:tc>
      </w:tr>
      <w:tr w:rsidR="00682A88" w:rsidRPr="00305C3C" w14:paraId="4B24A572" w14:textId="77777777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70" w14:textId="77777777"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71" w14:textId="77777777" w:rsidR="00682A88" w:rsidRPr="00305C3C" w:rsidRDefault="002504B9" w:rsidP="002504B9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Yes – this room has its own toilet </w:t>
            </w:r>
            <w:r w:rsidR="0086200C">
              <w:rPr>
                <w:rFonts w:cs="Arial"/>
                <w:sz w:val="20"/>
                <w:lang w:eastAsia="en-AU"/>
              </w:rPr>
              <w:t xml:space="preserve">facilities located in </w:t>
            </w:r>
            <w:r>
              <w:rPr>
                <w:rFonts w:cs="Arial"/>
                <w:sz w:val="20"/>
                <w:lang w:eastAsia="en-AU"/>
              </w:rPr>
              <w:t xml:space="preserve">the </w:t>
            </w:r>
            <w:r w:rsidR="0086200C">
              <w:rPr>
                <w:rFonts w:cs="Arial"/>
                <w:sz w:val="20"/>
                <w:lang w:eastAsia="en-AU"/>
              </w:rPr>
              <w:t>passage</w:t>
            </w:r>
            <w:r>
              <w:rPr>
                <w:rFonts w:cs="Arial"/>
                <w:sz w:val="20"/>
                <w:lang w:eastAsia="en-AU"/>
              </w:rPr>
              <w:t>w</w:t>
            </w:r>
            <w:r w:rsidR="0086200C">
              <w:rPr>
                <w:rFonts w:cs="Arial"/>
                <w:sz w:val="20"/>
                <w:lang w:eastAsia="en-AU"/>
              </w:rPr>
              <w:t>a</w:t>
            </w:r>
            <w:r>
              <w:rPr>
                <w:rFonts w:cs="Arial"/>
                <w:sz w:val="20"/>
                <w:lang w:eastAsia="en-AU"/>
              </w:rPr>
              <w:t>y.</w:t>
            </w:r>
          </w:p>
        </w:tc>
      </w:tr>
      <w:tr w:rsidR="0086200C" w:rsidRPr="00305C3C" w14:paraId="4B24A576" w14:textId="77777777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73" w14:textId="77777777" w:rsidR="0086200C" w:rsidRPr="00305C3C" w:rsidRDefault="004A5C63" w:rsidP="00F669F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Note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74" w14:textId="77777777" w:rsidR="0086200C" w:rsidRDefault="0086200C" w:rsidP="0086200C">
            <w:pPr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 TV in this room is for club use only</w:t>
            </w:r>
            <w:r w:rsidR="004A5C63">
              <w:rPr>
                <w:rFonts w:cs="Arial"/>
                <w:sz w:val="20"/>
                <w:lang w:eastAsia="en-AU"/>
              </w:rPr>
              <w:t>.</w:t>
            </w:r>
          </w:p>
          <w:p w14:paraId="4B24A575" w14:textId="77777777" w:rsidR="004A5C63" w:rsidRDefault="004A5C63" w:rsidP="00895955">
            <w:pPr>
              <w:numPr>
                <w:ilvl w:val="0"/>
                <w:numId w:val="1"/>
              </w:num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 kiosk roller door that serves outside </w:t>
            </w:r>
            <w:r w:rsidR="00895955">
              <w:rPr>
                <w:rFonts w:cs="Arial"/>
                <w:sz w:val="20"/>
                <w:lang w:eastAsia="en-AU"/>
              </w:rPr>
              <w:t>is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="002504B9">
              <w:rPr>
                <w:rFonts w:cs="Arial"/>
                <w:sz w:val="20"/>
                <w:lang w:eastAsia="en-AU"/>
              </w:rPr>
              <w:t xml:space="preserve">not </w:t>
            </w:r>
            <w:r>
              <w:rPr>
                <w:rFonts w:cs="Arial"/>
                <w:sz w:val="20"/>
                <w:lang w:eastAsia="en-AU"/>
              </w:rPr>
              <w:t>available to casual hirers.</w:t>
            </w:r>
          </w:p>
        </w:tc>
      </w:tr>
    </w:tbl>
    <w:p w14:paraId="4B24A577" w14:textId="77777777" w:rsidR="00B11F01" w:rsidRDefault="00BF5444" w:rsidP="00B11F01">
      <w:pPr>
        <w:rPr>
          <w:rFonts w:cs="Arial"/>
        </w:rPr>
      </w:pPr>
      <w:r>
        <w:rPr>
          <w:noProof/>
          <w:lang w:eastAsia="en-AU"/>
        </w:rPr>
        <w:drawing>
          <wp:anchor distT="0" distB="0" distL="114300" distR="114300" simplePos="0" relativeHeight="251760640" behindDoc="0" locked="0" layoutInCell="1" allowOverlap="1" wp14:anchorId="4B24A5CF" wp14:editId="4B24A5D0">
            <wp:simplePos x="0" y="0"/>
            <wp:positionH relativeFrom="column">
              <wp:posOffset>4061184</wp:posOffset>
            </wp:positionH>
            <wp:positionV relativeFrom="paragraph">
              <wp:posOffset>53119</wp:posOffset>
            </wp:positionV>
            <wp:extent cx="2140696" cy="1606412"/>
            <wp:effectExtent l="0" t="0" r="0" b="0"/>
            <wp:wrapNone/>
            <wp:docPr id="28" name="Picture 28" descr="\\belmont.wa.gov.au\CoB\Home1\Building\BUILDING APPLICATIONS TO EMAIL\Photos\20180820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elmont.wa.gov.au\CoB\Home1\Building\BUILDING APPLICATIONS TO EMAIL\Photos\20180820_103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28" cy="160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2BA">
        <w:rPr>
          <w:rFonts w:cs="Arial"/>
          <w:noProof/>
          <w:lang w:eastAsia="en-AU"/>
        </w:rPr>
        <w:drawing>
          <wp:anchor distT="0" distB="0" distL="114300" distR="114300" simplePos="0" relativeHeight="251758592" behindDoc="0" locked="0" layoutInCell="1" allowOverlap="1" wp14:anchorId="4B24A5D1" wp14:editId="4B24A5D2">
            <wp:simplePos x="0" y="0"/>
            <wp:positionH relativeFrom="column">
              <wp:posOffset>2078935</wp:posOffset>
            </wp:positionH>
            <wp:positionV relativeFrom="paragraph">
              <wp:posOffset>86995</wp:posOffset>
            </wp:positionV>
            <wp:extent cx="1823720" cy="1605915"/>
            <wp:effectExtent l="0" t="0" r="508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0D"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 wp14:anchorId="4B24A5D3" wp14:editId="4B24A5D4">
            <wp:simplePos x="0" y="0"/>
            <wp:positionH relativeFrom="column">
              <wp:posOffset>-357505</wp:posOffset>
            </wp:positionH>
            <wp:positionV relativeFrom="paragraph">
              <wp:posOffset>54610</wp:posOffset>
            </wp:positionV>
            <wp:extent cx="2257425" cy="1637665"/>
            <wp:effectExtent l="0" t="0" r="9525" b="635"/>
            <wp:wrapNone/>
            <wp:docPr id="45" name="Picture 45" descr="C:\Users\JPatten\Desktop\Hall App Forms - Others LG's\Forster Park\MP Room\Forster Park MP Room - Kitchen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Patten\Desktop\Hall App Forms - Others LG's\Forster Park\MP Room\Forster Park MP Room - Kitchen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5983"/>
                    <a:stretch/>
                  </pic:blipFill>
                  <pic:spPr bwMode="auto">
                    <a:xfrm>
                      <a:off x="0" y="0"/>
                      <a:ext cx="22574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24A5D5" wp14:editId="4B24A5D6">
                <wp:simplePos x="0" y="0"/>
                <wp:positionH relativeFrom="column">
                  <wp:posOffset>2623185</wp:posOffset>
                </wp:positionH>
                <wp:positionV relativeFrom="paragraph">
                  <wp:posOffset>5330825</wp:posOffset>
                </wp:positionV>
                <wp:extent cx="2273300" cy="2082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A619" w14:textId="77777777" w:rsidR="00682A88" w:rsidRPr="00322C3F" w:rsidRDefault="00682A88" w:rsidP="00682A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&amp; foyer shared use)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D5" id="_x0000_s1030" type="#_x0000_t202" style="position:absolute;margin-left:206.55pt;margin-top:419.75pt;width:179pt;height:16.4pt;z-index:25168793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" filled="f" stroked="f">
                <v:textbox style="mso-fit-shape-to-text:t">
                  <w:txbxContent>
                    <w:p w14:paraId="4B24A619" w14:textId="77777777" w:rsidR="00682A88" w:rsidRPr="00322C3F" w:rsidRDefault="00682A88" w:rsidP="00682A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A851F5">
                        <w:rPr>
                          <w:i/>
                          <w:sz w:val="14"/>
                        </w:rPr>
                        <w:t>(toilets &amp;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24A5D7" wp14:editId="4B24A5D8">
                <wp:simplePos x="0" y="0"/>
                <wp:positionH relativeFrom="column">
                  <wp:posOffset>2623185</wp:posOffset>
                </wp:positionH>
                <wp:positionV relativeFrom="paragraph">
                  <wp:posOffset>5330825</wp:posOffset>
                </wp:positionV>
                <wp:extent cx="2273300" cy="20828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A61A" w14:textId="77777777" w:rsidR="00682A88" w:rsidRPr="00322C3F" w:rsidRDefault="00682A88" w:rsidP="00682A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&amp; foyer shared use)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D7" id="_x0000_s1031" type="#_x0000_t202" style="position:absolute;margin-left:206.55pt;margin-top:419.75pt;width:179pt;height:16.4pt;z-index:25168588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" filled="f" stroked="f">
                <v:textbox style="mso-fit-shape-to-text:t">
                  <w:txbxContent>
                    <w:p w14:paraId="4B24A61A" w14:textId="77777777" w:rsidR="00682A88" w:rsidRPr="00322C3F" w:rsidRDefault="00682A88" w:rsidP="00682A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A851F5">
                        <w:rPr>
                          <w:i/>
                          <w:sz w:val="14"/>
                        </w:rPr>
                        <w:t>(toilets &amp;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24A5D9" wp14:editId="4B24A5DA">
                <wp:simplePos x="0" y="0"/>
                <wp:positionH relativeFrom="column">
                  <wp:posOffset>2623185</wp:posOffset>
                </wp:positionH>
                <wp:positionV relativeFrom="paragraph">
                  <wp:posOffset>5330825</wp:posOffset>
                </wp:positionV>
                <wp:extent cx="2273300" cy="2082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A61B" w14:textId="77777777" w:rsidR="00682A88" w:rsidRPr="00322C3F" w:rsidRDefault="00682A88" w:rsidP="00682A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&amp; foyer shared use)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D9" id="_x0000_s1032" type="#_x0000_t202" style="position:absolute;margin-left:206.55pt;margin-top:419.75pt;width:179pt;height:16.4pt;z-index:25168384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" filled="f" stroked="f">
                <v:textbox style="mso-fit-shape-to-text:t">
                  <w:txbxContent>
                    <w:p w14:paraId="4B24A61B" w14:textId="77777777" w:rsidR="00682A88" w:rsidRPr="00322C3F" w:rsidRDefault="00682A88" w:rsidP="00682A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A851F5">
                        <w:rPr>
                          <w:i/>
                          <w:sz w:val="14"/>
                        </w:rPr>
                        <w:t>(toilets &amp;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24A5DB" wp14:editId="4B24A5DC">
                <wp:simplePos x="0" y="0"/>
                <wp:positionH relativeFrom="column">
                  <wp:posOffset>2623185</wp:posOffset>
                </wp:positionH>
                <wp:positionV relativeFrom="paragraph">
                  <wp:posOffset>5330825</wp:posOffset>
                </wp:positionV>
                <wp:extent cx="2273300" cy="20828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A61C" w14:textId="77777777" w:rsidR="00682A88" w:rsidRPr="00322C3F" w:rsidRDefault="00682A88" w:rsidP="00682A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&amp; foyer shared use)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DB" id="_x0000_s1033" type="#_x0000_t202" style="position:absolute;margin-left:206.55pt;margin-top:419.75pt;width:179pt;height:16.4pt;z-index:25168179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" filled="f" stroked="f">
                <v:textbox style="mso-fit-shape-to-text:t">
                  <w:txbxContent>
                    <w:p w14:paraId="4B24A61C" w14:textId="77777777" w:rsidR="00682A88" w:rsidRPr="00322C3F" w:rsidRDefault="00682A88" w:rsidP="00682A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A851F5">
                        <w:rPr>
                          <w:i/>
                          <w:sz w:val="14"/>
                        </w:rPr>
                        <w:t>(toilets &amp;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24A5DD" wp14:editId="4B24A5DE">
                <wp:simplePos x="0" y="0"/>
                <wp:positionH relativeFrom="column">
                  <wp:posOffset>640080</wp:posOffset>
                </wp:positionH>
                <wp:positionV relativeFrom="paragraph">
                  <wp:posOffset>5330190</wp:posOffset>
                </wp:positionV>
                <wp:extent cx="358140" cy="2082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A61D" w14:textId="77777777" w:rsidR="00682A88" w:rsidRPr="00682A88" w:rsidRDefault="00682A88" w:rsidP="00682A88">
                            <w:pPr>
                              <w:rPr>
                                <w:color w:val="FFFFFF"/>
                                <w:sz w:val="16"/>
                              </w:rPr>
                            </w:pPr>
                            <w:r w:rsidRPr="00682A88">
                              <w:rPr>
                                <w:color w:val="FFFFFF"/>
                                <w:sz w:val="16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DD" id="_x0000_s1034" type="#_x0000_t202" style="position:absolute;margin-left:50.4pt;margin-top:419.7pt;width:28.2pt;height:16.4pt;z-index:25167974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" filled="f" stroked="f">
                <v:textbox style="mso-fit-shape-to-text:t">
                  <w:txbxContent>
                    <w:p w14:paraId="4B24A61D" w14:textId="77777777" w:rsidR="00682A88" w:rsidRPr="00682A88" w:rsidRDefault="00682A88" w:rsidP="00682A88">
                      <w:pPr>
                        <w:rPr>
                          <w:color w:val="FFFFFF"/>
                          <w:sz w:val="16"/>
                        </w:rPr>
                      </w:pPr>
                      <w:r w:rsidRPr="00682A88">
                        <w:rPr>
                          <w:color w:val="FFFFFF"/>
                          <w:sz w:val="16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24A5DF" wp14:editId="4B24A5E0">
                <wp:simplePos x="0" y="0"/>
                <wp:positionH relativeFrom="column">
                  <wp:posOffset>640080</wp:posOffset>
                </wp:positionH>
                <wp:positionV relativeFrom="paragraph">
                  <wp:posOffset>5330190</wp:posOffset>
                </wp:positionV>
                <wp:extent cx="358140" cy="2082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A61E" w14:textId="77777777" w:rsidR="00682A88" w:rsidRPr="00682A88" w:rsidRDefault="00682A88" w:rsidP="00682A88">
                            <w:pPr>
                              <w:rPr>
                                <w:color w:val="FFFFFF"/>
                                <w:sz w:val="16"/>
                              </w:rPr>
                            </w:pPr>
                            <w:r w:rsidRPr="00682A88">
                              <w:rPr>
                                <w:color w:val="FFFFFF"/>
                                <w:sz w:val="16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DF" id="_x0000_s1035" type="#_x0000_t202" style="position:absolute;margin-left:50.4pt;margin-top:419.7pt;width:28.2pt;height:16.4pt;z-index:25167769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" filled="f" stroked="f">
                <v:textbox style="mso-fit-shape-to-text:t">
                  <w:txbxContent>
                    <w:p w14:paraId="4B24A61E" w14:textId="77777777" w:rsidR="00682A88" w:rsidRPr="00682A88" w:rsidRDefault="00682A88" w:rsidP="00682A88">
                      <w:pPr>
                        <w:rPr>
                          <w:color w:val="FFFFFF"/>
                          <w:sz w:val="16"/>
                        </w:rPr>
                      </w:pPr>
                      <w:r w:rsidRPr="00682A88">
                        <w:rPr>
                          <w:color w:val="FFFFFF"/>
                          <w:sz w:val="16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24A5E1" wp14:editId="4B24A5E2">
                <wp:simplePos x="0" y="0"/>
                <wp:positionH relativeFrom="column">
                  <wp:posOffset>640080</wp:posOffset>
                </wp:positionH>
                <wp:positionV relativeFrom="paragraph">
                  <wp:posOffset>5330190</wp:posOffset>
                </wp:positionV>
                <wp:extent cx="358140" cy="2082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A61F" w14:textId="77777777" w:rsidR="00682A88" w:rsidRPr="00682A88" w:rsidRDefault="00682A88" w:rsidP="00682A88">
                            <w:pPr>
                              <w:rPr>
                                <w:color w:val="FFFFFF"/>
                                <w:sz w:val="16"/>
                              </w:rPr>
                            </w:pPr>
                            <w:r w:rsidRPr="00682A88">
                              <w:rPr>
                                <w:color w:val="FFFFFF"/>
                                <w:sz w:val="16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E1" id="_x0000_s1036" type="#_x0000_t202" style="position:absolute;margin-left:50.4pt;margin-top:419.7pt;width:28.2pt;height:16.4pt;z-index:25167564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" filled="f" stroked="f">
                <v:textbox style="mso-fit-shape-to-text:t">
                  <w:txbxContent>
                    <w:p w14:paraId="4B24A61F" w14:textId="77777777" w:rsidR="00682A88" w:rsidRPr="00682A88" w:rsidRDefault="00682A88" w:rsidP="00682A88">
                      <w:pPr>
                        <w:rPr>
                          <w:color w:val="FFFFFF"/>
                          <w:sz w:val="16"/>
                        </w:rPr>
                      </w:pPr>
                      <w:r w:rsidRPr="00682A88">
                        <w:rPr>
                          <w:color w:val="FFFFFF"/>
                          <w:sz w:val="16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</w:p>
    <w:p w14:paraId="4B24A578" w14:textId="77777777" w:rsidR="0086200C" w:rsidRDefault="0086200C" w:rsidP="00B11F01">
      <w:pPr>
        <w:rPr>
          <w:rFonts w:cs="Arial"/>
        </w:rPr>
      </w:pPr>
    </w:p>
    <w:p w14:paraId="4B24A579" w14:textId="77777777" w:rsidR="0086200C" w:rsidRDefault="0086200C" w:rsidP="00B11F01">
      <w:pPr>
        <w:rPr>
          <w:rFonts w:cs="Arial"/>
        </w:rPr>
      </w:pPr>
    </w:p>
    <w:p w14:paraId="4B24A57A" w14:textId="77777777" w:rsidR="0086200C" w:rsidRDefault="0086200C" w:rsidP="00B11F01">
      <w:pPr>
        <w:rPr>
          <w:rFonts w:cs="Arial"/>
        </w:rPr>
      </w:pPr>
    </w:p>
    <w:p w14:paraId="4B24A57B" w14:textId="77777777" w:rsidR="0086200C" w:rsidRDefault="0086200C" w:rsidP="00B11F01">
      <w:pPr>
        <w:rPr>
          <w:rFonts w:cs="Arial"/>
        </w:rPr>
      </w:pPr>
    </w:p>
    <w:p w14:paraId="4B24A57C" w14:textId="77777777" w:rsidR="0086200C" w:rsidRDefault="0086200C" w:rsidP="00B11F01">
      <w:pPr>
        <w:rPr>
          <w:rFonts w:cs="Arial"/>
        </w:rPr>
      </w:pPr>
    </w:p>
    <w:p w14:paraId="4B24A57D" w14:textId="77777777" w:rsidR="0086200C" w:rsidRDefault="002504B9" w:rsidP="00B11F01">
      <w:pPr>
        <w:rPr>
          <w:rFonts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24A5E3" wp14:editId="4B24A5E4">
                <wp:simplePos x="0" y="0"/>
                <wp:positionH relativeFrom="column">
                  <wp:posOffset>2077941</wp:posOffset>
                </wp:positionH>
                <wp:positionV relativeFrom="paragraph">
                  <wp:posOffset>513715</wp:posOffset>
                </wp:positionV>
                <wp:extent cx="1466850" cy="24765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A620" w14:textId="77777777" w:rsidR="002504B9" w:rsidRPr="002504B9" w:rsidRDefault="002504B9" w:rsidP="002504B9">
                            <w:pPr>
                              <w:rPr>
                                <w:sz w:val="18"/>
                              </w:rPr>
                            </w:pPr>
                            <w:r w:rsidRPr="002504B9">
                              <w:rPr>
                                <w:sz w:val="18"/>
                              </w:rPr>
                              <w:t>Areas Inc.</w:t>
                            </w:r>
                            <w:r w:rsidR="006B338E">
                              <w:rPr>
                                <w:sz w:val="18"/>
                              </w:rPr>
                              <w:t xml:space="preserve"> </w:t>
                            </w:r>
                            <w:r w:rsidRPr="002504B9">
                              <w:rPr>
                                <w:sz w:val="18"/>
                              </w:rPr>
                              <w:t xml:space="preserve">in Hire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E3" id="_x0000_s1037" type="#_x0000_t202" style="position:absolute;margin-left:163.6pt;margin-top:40.45pt;width:115.5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" filled="f" stroked="f">
                <v:textbox>
                  <w:txbxContent>
                    <w:p w14:paraId="4B24A620" w14:textId="77777777" w:rsidR="002504B9" w:rsidRPr="002504B9" w:rsidRDefault="002504B9" w:rsidP="002504B9">
                      <w:pPr>
                        <w:rPr>
                          <w:sz w:val="18"/>
                        </w:rPr>
                      </w:pPr>
                      <w:r w:rsidRPr="002504B9">
                        <w:rPr>
                          <w:sz w:val="18"/>
                        </w:rPr>
                        <w:t>Areas Inc.</w:t>
                      </w:r>
                      <w:r w:rsidR="006B338E">
                        <w:rPr>
                          <w:sz w:val="18"/>
                        </w:rPr>
                        <w:t xml:space="preserve"> </w:t>
                      </w:r>
                      <w:r w:rsidRPr="002504B9">
                        <w:rPr>
                          <w:sz w:val="18"/>
                        </w:rPr>
                        <w:t xml:space="preserve">in Hire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24A5E5" wp14:editId="4B24A5E6">
                <wp:simplePos x="0" y="0"/>
                <wp:positionH relativeFrom="column">
                  <wp:posOffset>4058920</wp:posOffset>
                </wp:positionH>
                <wp:positionV relativeFrom="paragraph">
                  <wp:posOffset>476250</wp:posOffset>
                </wp:positionV>
                <wp:extent cx="2484120" cy="222885"/>
                <wp:effectExtent l="0" t="0" r="0" b="571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A621" w14:textId="77777777" w:rsidR="002504B9" w:rsidRPr="00682A88" w:rsidRDefault="002504B9" w:rsidP="002504B9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Multi-Purpose 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E5" id="Text Box 36" o:spid="_x0000_s1038" type="#_x0000_t202" style="position:absolute;margin-left:319.6pt;margin-top:37.5pt;width:195.6pt;height:17.55pt;z-index:2517616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" filled="f" stroked="f">
                <v:textbox style="mso-fit-shape-to-text:t">
                  <w:txbxContent>
                    <w:p w14:paraId="4B24A621" w14:textId="77777777" w:rsidR="002504B9" w:rsidRPr="00682A88" w:rsidRDefault="002504B9" w:rsidP="002504B9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 xml:space="preserve">Multi-Purpose Room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24A5E7" wp14:editId="4B24A5E8">
                <wp:simplePos x="0" y="0"/>
                <wp:positionH relativeFrom="column">
                  <wp:posOffset>-341630</wp:posOffset>
                </wp:positionH>
                <wp:positionV relativeFrom="paragraph">
                  <wp:posOffset>508635</wp:posOffset>
                </wp:positionV>
                <wp:extent cx="2484120" cy="222885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A622" w14:textId="77777777" w:rsidR="002504B9" w:rsidRPr="00682A88" w:rsidRDefault="002504B9" w:rsidP="002504B9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Multi-Purpose Room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4A5E7" id="_x0000_s1039" type="#_x0000_t202" style="position:absolute;margin-left:-26.9pt;margin-top:40.05pt;width:195.6pt;height:17.55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" filled="f" stroked="f">
                <v:textbox style="mso-fit-shape-to-text:t">
                  <w:txbxContent>
                    <w:p w14:paraId="4B24A622" w14:textId="77777777" w:rsidR="002504B9" w:rsidRPr="00682A88" w:rsidRDefault="002504B9" w:rsidP="002504B9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Multi-Purpose Room Kitchen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99" w:type="pct"/>
        <w:jc w:val="right"/>
        <w:tblCellSpacing w:w="0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8528"/>
      </w:tblGrid>
      <w:tr w:rsidR="00573F4C" w:rsidRPr="00CA045A" w14:paraId="4B24A57F" w14:textId="77777777" w:rsidTr="008E6BEA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7E" w14:textId="77777777" w:rsidR="00573F4C" w:rsidRPr="00CA045A" w:rsidRDefault="00573F4C" w:rsidP="00D34DAE">
            <w:pPr>
              <w:jc w:val="center"/>
              <w:rPr>
                <w:rFonts w:cs="Arial"/>
                <w:b/>
                <w:sz w:val="20"/>
                <w:lang w:eastAsia="en-AU"/>
              </w:rPr>
            </w:pPr>
            <w:r>
              <w:rPr>
                <w:rFonts w:cs="Arial"/>
              </w:rPr>
              <w:lastRenderedPageBreak/>
              <w:t xml:space="preserve">      </w:t>
            </w:r>
            <w:r w:rsidRPr="00CA045A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>RESERV</w:t>
            </w:r>
            <w:r w:rsidR="008E6BEA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>E</w:t>
            </w:r>
          </w:p>
        </w:tc>
      </w:tr>
      <w:tr w:rsidR="008E6BEA" w:rsidRPr="003277A8" w14:paraId="4B24A584" w14:textId="77777777" w:rsidTr="006B338E">
        <w:trPr>
          <w:trHeight w:val="611"/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80" w14:textId="77777777" w:rsidR="00573F4C" w:rsidRPr="00305C3C" w:rsidRDefault="006B338E" w:rsidP="006B338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Sport Hire</w:t>
            </w:r>
            <w:r>
              <w:rPr>
                <w:rFonts w:cs="Arial"/>
                <w:sz w:val="20"/>
                <w:lang w:eastAsia="en-AU"/>
              </w:rPr>
              <w:br/>
            </w:r>
            <w:r w:rsidRPr="006B338E">
              <w:rPr>
                <w:rFonts w:cs="Arial"/>
                <w:i/>
                <w:sz w:val="14"/>
                <w:lang w:eastAsia="en-AU"/>
              </w:rPr>
              <w:t>(fees applicable)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81" w14:textId="77777777" w:rsidR="00573F4C" w:rsidRDefault="006B338E" w:rsidP="004A5C63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WINTER: F</w:t>
            </w:r>
            <w:r w:rsidR="00573F4C" w:rsidRPr="004A5C63">
              <w:rPr>
                <w:rFonts w:cs="Arial"/>
                <w:sz w:val="20"/>
                <w:lang w:eastAsia="en-AU"/>
              </w:rPr>
              <w:t>ootball</w:t>
            </w:r>
            <w:r>
              <w:rPr>
                <w:rFonts w:cs="Arial"/>
                <w:sz w:val="20"/>
                <w:lang w:eastAsia="en-AU"/>
              </w:rPr>
              <w:t xml:space="preserve"> (AFL)</w:t>
            </w:r>
            <w:r w:rsidR="00573F4C" w:rsidRPr="004A5C63">
              <w:rPr>
                <w:rFonts w:cs="Arial"/>
                <w:sz w:val="20"/>
                <w:lang w:eastAsia="en-AU"/>
              </w:rPr>
              <w:t xml:space="preserve"> –</w:t>
            </w:r>
            <w:r>
              <w:rPr>
                <w:rFonts w:cs="Arial"/>
                <w:sz w:val="20"/>
                <w:lang w:eastAsia="en-AU"/>
              </w:rPr>
              <w:t xml:space="preserve"> L</w:t>
            </w:r>
            <w:r w:rsidR="00573F4C" w:rsidRPr="004A5C63">
              <w:rPr>
                <w:rFonts w:cs="Arial"/>
                <w:sz w:val="20"/>
                <w:lang w:eastAsia="en-AU"/>
              </w:rPr>
              <w:t xml:space="preserve">ine markings and goals </w:t>
            </w:r>
            <w:r>
              <w:rPr>
                <w:rFonts w:cs="Arial"/>
                <w:sz w:val="20"/>
                <w:lang w:eastAsia="en-AU"/>
              </w:rPr>
              <w:t>in place 1 April – 30 Sept</w:t>
            </w:r>
          </w:p>
          <w:p w14:paraId="4B24A582" w14:textId="77777777" w:rsidR="004A5C63" w:rsidRPr="002504B9" w:rsidRDefault="004A5C63" w:rsidP="004A5C63">
            <w:pPr>
              <w:jc w:val="both"/>
              <w:rPr>
                <w:rFonts w:cs="Arial"/>
                <w:sz w:val="10"/>
                <w:lang w:eastAsia="en-AU"/>
              </w:rPr>
            </w:pPr>
          </w:p>
          <w:p w14:paraId="4B24A583" w14:textId="77777777" w:rsidR="00573F4C" w:rsidRPr="004A5C63" w:rsidRDefault="006B338E" w:rsidP="006B338E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SUMMER: Tee-Ball &amp; B</w:t>
            </w:r>
            <w:r w:rsidR="00573F4C" w:rsidRPr="004A5C63">
              <w:rPr>
                <w:rFonts w:cs="Arial"/>
                <w:sz w:val="20"/>
                <w:lang w:eastAsia="en-AU"/>
              </w:rPr>
              <w:t xml:space="preserve">aseball </w:t>
            </w:r>
            <w:r>
              <w:rPr>
                <w:rFonts w:cs="Arial"/>
                <w:sz w:val="20"/>
                <w:lang w:eastAsia="en-AU"/>
              </w:rPr>
              <w:t>- Line markings and dugouts in place 1 Oct – 30 March</w:t>
            </w:r>
          </w:p>
        </w:tc>
      </w:tr>
      <w:tr w:rsidR="008E6BEA" w14:paraId="4B24A587" w14:textId="77777777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85" w14:textId="77777777" w:rsidR="00573F4C" w:rsidRDefault="00573F4C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86" w14:textId="77777777" w:rsidR="00573F4C" w:rsidRDefault="00573F4C" w:rsidP="006E1C45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 is available in the centre carpark, parallel bays on Keane Street &amp; verge parking permitted on Fisher Street</w:t>
            </w:r>
          </w:p>
        </w:tc>
      </w:tr>
      <w:tr w:rsidR="008E6BEA" w:rsidRPr="00305C3C" w14:paraId="4B24A58A" w14:textId="77777777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88" w14:textId="77777777" w:rsidR="00573F4C" w:rsidRPr="00305C3C" w:rsidRDefault="00573F4C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89" w14:textId="77777777" w:rsidR="00573F4C" w:rsidRPr="00305C3C" w:rsidRDefault="00573F4C" w:rsidP="0095020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There</w:t>
            </w:r>
            <w:r w:rsidR="006E1C45">
              <w:rPr>
                <w:rFonts w:cs="Arial"/>
                <w:sz w:val="20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is a </w:t>
            </w:r>
            <w:r w:rsidR="006E1C45">
              <w:rPr>
                <w:rFonts w:cs="Arial"/>
                <w:sz w:val="20"/>
                <w:lang w:eastAsia="en-AU"/>
              </w:rPr>
              <w:t xml:space="preserve">public </w:t>
            </w:r>
            <w:r>
              <w:rPr>
                <w:rFonts w:cs="Arial"/>
                <w:sz w:val="20"/>
                <w:lang w:eastAsia="en-AU"/>
              </w:rPr>
              <w:t xml:space="preserve">toilet block </w:t>
            </w:r>
            <w:r w:rsidR="0095020C">
              <w:rPr>
                <w:rFonts w:cs="Arial"/>
                <w:sz w:val="20"/>
                <w:lang w:eastAsia="en-AU"/>
              </w:rPr>
              <w:t>along</w:t>
            </w:r>
            <w:r>
              <w:rPr>
                <w:rFonts w:cs="Arial"/>
                <w:sz w:val="20"/>
                <w:lang w:eastAsia="en-AU"/>
              </w:rPr>
              <w:t xml:space="preserve"> Fisher Street</w:t>
            </w:r>
            <w:r w:rsidR="0095020C">
              <w:rPr>
                <w:rFonts w:cs="Arial"/>
                <w:sz w:val="20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– unlocked </w:t>
            </w:r>
            <w:r w:rsidR="0095020C">
              <w:rPr>
                <w:rFonts w:cs="Arial"/>
                <w:sz w:val="20"/>
                <w:lang w:eastAsia="en-AU"/>
              </w:rPr>
              <w:t>during day light hours.</w:t>
            </w:r>
          </w:p>
        </w:tc>
      </w:tr>
      <w:tr w:rsidR="008E6BEA" w:rsidRPr="00305C3C" w14:paraId="4B24A58D" w14:textId="77777777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8B" w14:textId="77777777" w:rsidR="00573F4C" w:rsidRPr="00305C3C" w:rsidRDefault="00573F4C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Oval Lighting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8C" w14:textId="77777777" w:rsidR="00573F4C" w:rsidRPr="00305C3C" w:rsidRDefault="00573F4C" w:rsidP="006E1C45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There are</w:t>
            </w:r>
            <w:r w:rsidR="006E1C45">
              <w:rPr>
                <w:rFonts w:cs="Arial"/>
                <w:sz w:val="20"/>
                <w:lang w:eastAsia="en-AU"/>
              </w:rPr>
              <w:t xml:space="preserve"> three</w:t>
            </w:r>
            <w:r>
              <w:rPr>
                <w:rFonts w:cs="Arial"/>
                <w:sz w:val="20"/>
                <w:lang w:eastAsia="en-AU"/>
              </w:rPr>
              <w:t xml:space="preserve"> light towers available</w:t>
            </w:r>
            <w:r w:rsidR="006E1C45">
              <w:rPr>
                <w:rFonts w:cs="Arial"/>
                <w:sz w:val="20"/>
                <w:lang w:eastAsia="en-AU"/>
              </w:rPr>
              <w:t xml:space="preserve"> for hire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="004A5C63">
              <w:rPr>
                <w:rFonts w:cs="Arial"/>
                <w:sz w:val="20"/>
                <w:lang w:eastAsia="en-AU"/>
              </w:rPr>
              <w:t>–</w:t>
            </w:r>
            <w:r w:rsidR="006E1C45">
              <w:rPr>
                <w:rFonts w:cs="Arial"/>
                <w:sz w:val="20"/>
                <w:lang w:eastAsia="en-AU"/>
              </w:rPr>
              <w:t xml:space="preserve"> </w:t>
            </w:r>
            <w:r w:rsidR="0095020C">
              <w:rPr>
                <w:rFonts w:cs="Arial"/>
                <w:sz w:val="20"/>
                <w:lang w:eastAsia="en-AU"/>
              </w:rPr>
              <w:t xml:space="preserve">fees are applicable and </w:t>
            </w:r>
            <w:r w:rsidR="004A5C63">
              <w:rPr>
                <w:rFonts w:cs="Arial"/>
                <w:sz w:val="20"/>
                <w:lang w:eastAsia="en-AU"/>
              </w:rPr>
              <w:t xml:space="preserve">suitable for </w:t>
            </w:r>
            <w:r w:rsidR="006E1C45">
              <w:rPr>
                <w:rFonts w:cs="Arial"/>
                <w:sz w:val="20"/>
                <w:lang w:eastAsia="en-AU"/>
              </w:rPr>
              <w:t>large ball sport training only</w:t>
            </w:r>
            <w:r w:rsidR="0095020C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8E6BEA" w:rsidRPr="00305C3C" w14:paraId="4B24A590" w14:textId="77777777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8E" w14:textId="77777777" w:rsidR="00573F4C" w:rsidRDefault="00573F4C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Changerooms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8F" w14:textId="77777777" w:rsidR="00573F4C" w:rsidRPr="00305C3C" w:rsidRDefault="00573F4C" w:rsidP="006E1C45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available for hire with reserve (toilets/showers)</w:t>
            </w:r>
          </w:p>
        </w:tc>
      </w:tr>
      <w:tr w:rsidR="008E6BEA" w:rsidRPr="00305C3C" w14:paraId="4B24A593" w14:textId="77777777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24A591" w14:textId="77777777" w:rsidR="00573F4C" w:rsidRPr="00305C3C" w:rsidRDefault="006B338E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24A592" w14:textId="77777777" w:rsidR="00573F4C" w:rsidRPr="006B338E" w:rsidRDefault="006B338E" w:rsidP="006B338E">
            <w:pPr>
              <w:jc w:val="both"/>
            </w:pPr>
            <w:r>
              <w:rPr>
                <w:sz w:val="20"/>
              </w:rPr>
              <w:t>A f</w:t>
            </w:r>
            <w:r w:rsidR="006E1C45" w:rsidRPr="006B338E">
              <w:rPr>
                <w:sz w:val="20"/>
              </w:rPr>
              <w:t>ree to use playground</w:t>
            </w:r>
            <w:r w:rsidRPr="006B338E">
              <w:rPr>
                <w:sz w:val="20"/>
              </w:rPr>
              <w:t xml:space="preserve"> and half-court </w:t>
            </w:r>
            <w:r w:rsidRPr="006B338E">
              <w:rPr>
                <w:color w:val="000000" w:themeColor="text1"/>
                <w:sz w:val="20"/>
              </w:rPr>
              <w:t>basketball</w:t>
            </w:r>
            <w:r w:rsidRPr="006B338E">
              <w:rPr>
                <w:sz w:val="20"/>
              </w:rPr>
              <w:t xml:space="preserve"> court</w:t>
            </w:r>
            <w:r w:rsidR="00573F4C" w:rsidRPr="006B338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are </w:t>
            </w:r>
            <w:r w:rsidR="00573F4C" w:rsidRPr="006B338E">
              <w:rPr>
                <w:sz w:val="20"/>
              </w:rPr>
              <w:t xml:space="preserve">located </w:t>
            </w:r>
            <w:r w:rsidR="006E1C45" w:rsidRPr="006B338E">
              <w:rPr>
                <w:sz w:val="20"/>
              </w:rPr>
              <w:t xml:space="preserve">on the reserve </w:t>
            </w:r>
            <w:r>
              <w:rPr>
                <w:sz w:val="20"/>
              </w:rPr>
              <w:t xml:space="preserve">near the </w:t>
            </w:r>
            <w:r w:rsidR="006E1C45" w:rsidRPr="006B338E">
              <w:rPr>
                <w:sz w:val="20"/>
              </w:rPr>
              <w:t>corner of Scott</w:t>
            </w:r>
            <w:r>
              <w:rPr>
                <w:sz w:val="20"/>
              </w:rPr>
              <w:t xml:space="preserve"> Street</w:t>
            </w:r>
            <w:r w:rsidR="006E1C45" w:rsidRPr="006B338E">
              <w:rPr>
                <w:sz w:val="20"/>
              </w:rPr>
              <w:t xml:space="preserve"> &amp; Fisher St</w:t>
            </w:r>
            <w:r>
              <w:rPr>
                <w:sz w:val="20"/>
              </w:rPr>
              <w:t>reet.</w:t>
            </w:r>
          </w:p>
        </w:tc>
      </w:tr>
    </w:tbl>
    <w:p w14:paraId="4B24A594" w14:textId="77777777" w:rsidR="0086200C" w:rsidRDefault="0050760D" w:rsidP="00B11F01">
      <w:pPr>
        <w:rPr>
          <w:rFonts w:cs="Arial"/>
        </w:rPr>
      </w:pPr>
      <w:r>
        <w:rPr>
          <w:noProof/>
          <w:lang w:eastAsia="en-AU"/>
        </w:rPr>
        <w:drawing>
          <wp:anchor distT="0" distB="0" distL="114300" distR="114300" simplePos="0" relativeHeight="251702272" behindDoc="0" locked="0" layoutInCell="1" allowOverlap="1" wp14:anchorId="4B24A5E9" wp14:editId="4B24A5EA">
            <wp:simplePos x="0" y="0"/>
            <wp:positionH relativeFrom="column">
              <wp:posOffset>-214630</wp:posOffset>
            </wp:positionH>
            <wp:positionV relativeFrom="paragraph">
              <wp:posOffset>29210</wp:posOffset>
            </wp:positionV>
            <wp:extent cx="6360795" cy="5419725"/>
            <wp:effectExtent l="0" t="0" r="190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7" t="20253" r="27346" b="13931"/>
                    <a:stretch/>
                  </pic:blipFill>
                  <pic:spPr bwMode="auto">
                    <a:xfrm>
                      <a:off x="0" y="0"/>
                      <a:ext cx="6360795" cy="541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4A595" w14:textId="77777777" w:rsidR="0086200C" w:rsidRDefault="0086200C" w:rsidP="00B11F01">
      <w:pPr>
        <w:rPr>
          <w:rFonts w:cs="Arial"/>
        </w:rPr>
      </w:pPr>
    </w:p>
    <w:p w14:paraId="4B24A596" w14:textId="77777777" w:rsidR="0086200C" w:rsidRDefault="00824DAD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24A5EB" wp14:editId="4B24A5EC">
                <wp:simplePos x="0" y="0"/>
                <wp:positionH relativeFrom="column">
                  <wp:posOffset>1760431</wp:posOffset>
                </wp:positionH>
                <wp:positionV relativeFrom="paragraph">
                  <wp:posOffset>132146</wp:posOffset>
                </wp:positionV>
                <wp:extent cx="951230" cy="192405"/>
                <wp:effectExtent l="0" t="323850" r="0" b="321945"/>
                <wp:wrapNone/>
                <wp:docPr id="38" name="Line Callout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2319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11324"/>
                            <a:gd name="adj2" fmla="val 80143"/>
                            <a:gd name="adj3" fmla="val 71148"/>
                            <a:gd name="adj4" fmla="val 355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3" w14:textId="77777777" w:rsidR="00824DAD" w:rsidRPr="00824DAD" w:rsidRDefault="00824DAD" w:rsidP="00824D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KEANE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4A5E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8" o:spid="_x0000_s1040" type="#_x0000_t47" style="position:absolute;margin-left:138.6pt;margin-top:10.4pt;width:74.9pt;height:15.15pt;rotation:-2924742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" adj="7672,15368,17311,2446" fillcolor="#ffc000" strokecolor="#ffc000" strokeweight="2pt">
                <v:stroke endarrow="block"/>
                <v:textbox>
                  <w:txbxContent>
                    <w:p w14:paraId="4B24A623" w14:textId="77777777" w:rsidR="00824DAD" w:rsidRPr="00824DAD" w:rsidRDefault="00824DAD" w:rsidP="00824DA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KEANE STREET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B24A597" w14:textId="77777777" w:rsidR="0086200C" w:rsidRDefault="0086200C" w:rsidP="00B11F01">
      <w:pPr>
        <w:rPr>
          <w:rFonts w:cs="Arial"/>
        </w:rPr>
      </w:pPr>
    </w:p>
    <w:p w14:paraId="4B24A598" w14:textId="77777777" w:rsidR="0086200C" w:rsidRDefault="002504B9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24A5ED" wp14:editId="4B24A5EE">
                <wp:simplePos x="0" y="0"/>
                <wp:positionH relativeFrom="column">
                  <wp:posOffset>2871470</wp:posOffset>
                </wp:positionH>
                <wp:positionV relativeFrom="paragraph">
                  <wp:posOffset>72390</wp:posOffset>
                </wp:positionV>
                <wp:extent cx="838200" cy="238125"/>
                <wp:effectExtent l="0" t="0" r="342900" b="314325"/>
                <wp:wrapNone/>
                <wp:docPr id="31" name="Line Callout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38125"/>
                        </a:xfrm>
                        <a:prstGeom prst="borderCallout1">
                          <a:avLst>
                            <a:gd name="adj1" fmla="val 202091"/>
                            <a:gd name="adj2" fmla="val 130864"/>
                            <a:gd name="adj3" fmla="val 100230"/>
                            <a:gd name="adj4" fmla="val 9946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4" w14:textId="77777777"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PUBLIC 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ED" id="Line Callout 1 31" o:spid="_x0000_s1041" type="#_x0000_t47" style="position:absolute;margin-left:226.1pt;margin-top:5.7pt;width:66pt;height: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" adj="21484,21650,28267,43652" fillcolor="#8db3e2 [1311]" strokecolor="#b8cce4 [1300]" strokeweight="2pt">
                <v:stroke endarrow="block"/>
                <v:textbox>
                  <w:txbxContent>
                    <w:p w14:paraId="4B24A624" w14:textId="77777777"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PUBLIC TOILETS</w:t>
                      </w:r>
                    </w:p>
                  </w:txbxContent>
                </v:textbox>
              </v:shape>
            </w:pict>
          </mc:Fallback>
        </mc:AlternateContent>
      </w:r>
    </w:p>
    <w:p w14:paraId="4B24A599" w14:textId="77777777" w:rsidR="0086200C" w:rsidRDefault="004A5C63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24A5EF" wp14:editId="4B24A5F0">
                <wp:simplePos x="0" y="0"/>
                <wp:positionH relativeFrom="column">
                  <wp:posOffset>4109720</wp:posOffset>
                </wp:positionH>
                <wp:positionV relativeFrom="paragraph">
                  <wp:posOffset>93345</wp:posOffset>
                </wp:positionV>
                <wp:extent cx="1009650" cy="287655"/>
                <wp:effectExtent l="0" t="0" r="19050" b="37909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87655"/>
                        </a:xfrm>
                        <a:prstGeom prst="borderCallout1">
                          <a:avLst>
                            <a:gd name="adj1" fmla="val 215336"/>
                            <a:gd name="adj2" fmla="val 39719"/>
                            <a:gd name="adj3" fmla="val 99668"/>
                            <a:gd name="adj4" fmla="val 4846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5" w14:textId="77777777"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VERGE PARKING (Fisher Street)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EF" id="Line Callout 1 17" o:spid="_x0000_s1042" type="#_x0000_t47" style="position:absolute;margin-left:323.6pt;margin-top:7.35pt;width:79.5pt;height:22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" adj="10468,21528,8579,46513" fillcolor="#8db3e2 [1311]" strokecolor="#b8cce4 [1300]" strokeweight="2pt">
                <v:stroke endarrow="block"/>
                <v:textbox>
                  <w:txbxContent>
                    <w:p w14:paraId="4B24A625" w14:textId="77777777"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VERGE PARKING (Fisher Street)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B24A59A" w14:textId="77777777" w:rsidR="0086200C" w:rsidRDefault="0050760D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24A5F1" wp14:editId="4B24A5F2">
                <wp:simplePos x="0" y="0"/>
                <wp:positionH relativeFrom="column">
                  <wp:posOffset>707390</wp:posOffset>
                </wp:positionH>
                <wp:positionV relativeFrom="paragraph">
                  <wp:posOffset>-1905</wp:posOffset>
                </wp:positionV>
                <wp:extent cx="942975" cy="287655"/>
                <wp:effectExtent l="0" t="0" r="28575" b="283845"/>
                <wp:wrapNone/>
                <wp:docPr id="18" name="Line Callou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87655"/>
                        </a:xfrm>
                        <a:prstGeom prst="borderCallout1">
                          <a:avLst>
                            <a:gd name="adj1" fmla="val 182770"/>
                            <a:gd name="adj2" fmla="val 65337"/>
                            <a:gd name="adj3" fmla="val 97451"/>
                            <a:gd name="adj4" fmla="val 4463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6" w14:textId="77777777"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STREET PARKING (</w:t>
                            </w:r>
                            <w:r w:rsidR="004A5C63">
                              <w:rPr>
                                <w:color w:val="000000" w:themeColor="text1"/>
                                <w:sz w:val="12"/>
                              </w:rPr>
                              <w:t xml:space="preserve">along </w:t>
                            </w: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Keane 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F1" id="Line Callout 1 18" o:spid="_x0000_s1043" type="#_x0000_t47" style="position:absolute;margin-left:55.7pt;margin-top:-.15pt;width:74.25pt;height:22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" adj="9642,21049,14113,39478" fillcolor="#8db3e2 [1311]" strokecolor="#b8cce4 [1300]" strokeweight="2pt">
                <v:stroke endarrow="block"/>
                <v:textbox>
                  <w:txbxContent>
                    <w:p w14:paraId="4B24A626" w14:textId="77777777"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STREET PARKING (</w:t>
                      </w:r>
                      <w:r w:rsidR="004A5C63">
                        <w:rPr>
                          <w:color w:val="000000" w:themeColor="text1"/>
                          <w:sz w:val="12"/>
                        </w:rPr>
                        <w:t xml:space="preserve">along </w:t>
                      </w:r>
                      <w:r w:rsidRPr="004A5C63">
                        <w:rPr>
                          <w:color w:val="000000" w:themeColor="text1"/>
                          <w:sz w:val="12"/>
                        </w:rPr>
                        <w:t>Keane St)</w:t>
                      </w:r>
                    </w:p>
                  </w:txbxContent>
                </v:textbox>
              </v:shape>
            </w:pict>
          </mc:Fallback>
        </mc:AlternateContent>
      </w:r>
    </w:p>
    <w:p w14:paraId="4B24A59B" w14:textId="77777777" w:rsidR="0086200C" w:rsidRDefault="0086200C" w:rsidP="00B11F01">
      <w:pPr>
        <w:rPr>
          <w:rFonts w:cs="Arial"/>
        </w:rPr>
      </w:pPr>
    </w:p>
    <w:p w14:paraId="4B24A59C" w14:textId="77777777" w:rsidR="0086200C" w:rsidRDefault="0050760D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24A5F3" wp14:editId="4B24A5F4">
                <wp:simplePos x="0" y="0"/>
                <wp:positionH relativeFrom="column">
                  <wp:posOffset>1979295</wp:posOffset>
                </wp:positionH>
                <wp:positionV relativeFrom="paragraph">
                  <wp:posOffset>116205</wp:posOffset>
                </wp:positionV>
                <wp:extent cx="1066800" cy="314325"/>
                <wp:effectExtent l="0" t="0" r="19050" b="333375"/>
                <wp:wrapNone/>
                <wp:docPr id="32" name="Line Callout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14325"/>
                        </a:xfrm>
                        <a:prstGeom prst="borderCallout1">
                          <a:avLst>
                            <a:gd name="adj1" fmla="val 179544"/>
                            <a:gd name="adj2" fmla="val 6892"/>
                            <a:gd name="adj3" fmla="val 96919"/>
                            <a:gd name="adj4" fmla="val 3739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7" w14:textId="77777777" w:rsidR="000A7B1A" w:rsidRPr="003F5934" w:rsidRDefault="000A7B1A" w:rsidP="000A7B1A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TEE-BALL/BASEBALL</w:t>
                            </w:r>
                            <w:r>
                              <w:rPr>
                                <w:sz w:val="10"/>
                              </w:rPr>
                              <w:br/>
                            </w:r>
                            <w:r w:rsidRPr="004A5C63">
                              <w:rPr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F3" id="Line Callout 1 32" o:spid="_x0000_s1044" type="#_x0000_t47" style="position:absolute;margin-left:155.85pt;margin-top:9.15pt;width:84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" adj="8078,20935,1489,38782" fillcolor="#8db3e2 [1311]" strokecolor="#b8cce4 [1300]" strokeweight="2pt">
                <v:stroke endarrow="block"/>
                <v:textbox>
                  <w:txbxContent>
                    <w:p w14:paraId="4B24A627" w14:textId="77777777" w:rsidR="000A7B1A" w:rsidRPr="003F5934" w:rsidRDefault="000A7B1A" w:rsidP="000A7B1A">
                      <w:pPr>
                        <w:jc w:val="center"/>
                        <w:rPr>
                          <w:sz w:val="10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TEE-BALL/BASEBALL</w:t>
                      </w:r>
                      <w:r>
                        <w:rPr>
                          <w:sz w:val="10"/>
                        </w:rPr>
                        <w:br/>
                      </w:r>
                      <w:r w:rsidRPr="004A5C63">
                        <w:rPr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B24A59D" w14:textId="77777777" w:rsidR="0086200C" w:rsidRDefault="0086200C" w:rsidP="00B11F01">
      <w:pPr>
        <w:rPr>
          <w:rFonts w:cs="Arial"/>
        </w:rPr>
      </w:pPr>
    </w:p>
    <w:p w14:paraId="4B24A59E" w14:textId="77777777" w:rsidR="0086200C" w:rsidRDefault="00824DAD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24A5F5" wp14:editId="4B24A5F6">
                <wp:simplePos x="0" y="0"/>
                <wp:positionH relativeFrom="column">
                  <wp:posOffset>4674810</wp:posOffset>
                </wp:positionH>
                <wp:positionV relativeFrom="paragraph">
                  <wp:posOffset>110165</wp:posOffset>
                </wp:positionV>
                <wp:extent cx="951230" cy="192405"/>
                <wp:effectExtent l="227012" t="0" r="323533" b="0"/>
                <wp:wrapNone/>
                <wp:docPr id="35" name="Line Callout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37469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65584"/>
                            <a:gd name="adj2" fmla="val 75026"/>
                            <a:gd name="adj3" fmla="val 80615"/>
                            <a:gd name="adj4" fmla="val 37444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8" w14:textId="77777777" w:rsidR="00824DAD" w:rsidRPr="00824DAD" w:rsidRDefault="00824DAD" w:rsidP="00824D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FISHER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F5" id="Line Callout 1 35" o:spid="_x0000_s1045" type="#_x0000_t47" style="position:absolute;margin-left:368.1pt;margin-top:8.65pt;width:74.9pt;height:15.15pt;rotation:2990046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" adj="8088,17413,16206,14166" fillcolor="#ffc000" strokecolor="#ffc000" strokeweight="2pt">
                <v:stroke endarrow="block"/>
                <v:textbox>
                  <w:txbxContent>
                    <w:p w14:paraId="4B24A628" w14:textId="77777777" w:rsidR="00824DAD" w:rsidRPr="00824DAD" w:rsidRDefault="00824DAD" w:rsidP="00824DA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FISHER STREET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B24A59F" w14:textId="77777777" w:rsidR="0086200C" w:rsidRDefault="0086200C" w:rsidP="00B11F01">
      <w:pPr>
        <w:rPr>
          <w:rFonts w:cs="Arial"/>
        </w:rPr>
      </w:pPr>
    </w:p>
    <w:p w14:paraId="4B24A5A0" w14:textId="77777777" w:rsidR="0086200C" w:rsidRDefault="0086200C" w:rsidP="00B11F01">
      <w:pPr>
        <w:rPr>
          <w:rFonts w:cs="Arial"/>
        </w:rPr>
      </w:pPr>
    </w:p>
    <w:p w14:paraId="4B24A5A1" w14:textId="77777777" w:rsidR="0086200C" w:rsidRDefault="0086200C" w:rsidP="00B11F01">
      <w:pPr>
        <w:rPr>
          <w:rFonts w:cs="Arial"/>
        </w:rPr>
      </w:pPr>
    </w:p>
    <w:p w14:paraId="4B24A5A2" w14:textId="77777777" w:rsidR="008E6BEA" w:rsidRDefault="008E6BEA" w:rsidP="008E6BEA">
      <w:pPr>
        <w:tabs>
          <w:tab w:val="left" w:pos="5991"/>
        </w:tabs>
        <w:jc w:val="center"/>
        <w:rPr>
          <w:noProof/>
          <w:lang w:eastAsia="en-AU"/>
        </w:rPr>
      </w:pPr>
    </w:p>
    <w:p w14:paraId="4B24A5A3" w14:textId="77777777" w:rsidR="008E6BEA" w:rsidRDefault="008E6BEA" w:rsidP="008E6BEA">
      <w:pPr>
        <w:tabs>
          <w:tab w:val="left" w:pos="5991"/>
        </w:tabs>
        <w:jc w:val="center"/>
        <w:rPr>
          <w:noProof/>
          <w:lang w:eastAsia="en-AU"/>
        </w:rPr>
      </w:pPr>
    </w:p>
    <w:p w14:paraId="4B24A5A4" w14:textId="77777777" w:rsidR="008E6BEA" w:rsidRDefault="0050760D" w:rsidP="008E6BEA">
      <w:pPr>
        <w:tabs>
          <w:tab w:val="left" w:pos="5991"/>
        </w:tabs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24A5F7" wp14:editId="4B24A5F8">
                <wp:simplePos x="0" y="0"/>
                <wp:positionH relativeFrom="column">
                  <wp:posOffset>1909445</wp:posOffset>
                </wp:positionH>
                <wp:positionV relativeFrom="paragraph">
                  <wp:posOffset>135890</wp:posOffset>
                </wp:positionV>
                <wp:extent cx="1155700" cy="190500"/>
                <wp:effectExtent l="266700" t="0" r="25400" b="57150"/>
                <wp:wrapNone/>
                <wp:docPr id="21" name="Line Callou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90500"/>
                        </a:xfrm>
                        <a:prstGeom prst="borderCallout1">
                          <a:avLst>
                            <a:gd name="adj1" fmla="val 80858"/>
                            <a:gd name="adj2" fmla="val -21050"/>
                            <a:gd name="adj3" fmla="val 66433"/>
                            <a:gd name="adj4" fmla="val 90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9" w14:textId="77777777" w:rsidR="000A7B1A" w:rsidRPr="002504B9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  <w:r w:rsidRPr="002504B9"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F7" id="Line Callout 1 21" o:spid="_x0000_s1046" type="#_x0000_t47" style="position:absolute;left:0;text-align:left;margin-left:150.35pt;margin-top:10.7pt;width:91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" adj="196,14350,-4547,17465" fillcolor="#8db3e2 [1311]" strokecolor="#b8cce4 [1300]" strokeweight="2pt">
                <v:stroke endarrow="block"/>
                <v:textbox>
                  <w:txbxContent>
                    <w:p w14:paraId="4B24A629" w14:textId="77777777" w:rsidR="000A7B1A" w:rsidRPr="002504B9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  <w:szCs w:val="10"/>
                        </w:rPr>
                      </w:pPr>
                      <w:r w:rsidRPr="002504B9">
                        <w:rPr>
                          <w:color w:val="000000" w:themeColor="text1"/>
                          <w:sz w:val="12"/>
                          <w:szCs w:val="10"/>
                        </w:rPr>
                        <w:t>MULTI-PURPOSE ROOM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B24A5A5" w14:textId="77777777" w:rsidR="008E6BEA" w:rsidRDefault="008E6BEA" w:rsidP="008E6BEA">
      <w:pPr>
        <w:tabs>
          <w:tab w:val="left" w:pos="5991"/>
        </w:tabs>
        <w:jc w:val="center"/>
        <w:rPr>
          <w:noProof/>
          <w:lang w:eastAsia="en-AU"/>
        </w:rPr>
      </w:pPr>
    </w:p>
    <w:p w14:paraId="4B24A5A6" w14:textId="77777777" w:rsidR="008E6BEA" w:rsidRDefault="002504B9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24A5F9" wp14:editId="4B24A5FA">
                <wp:simplePos x="0" y="0"/>
                <wp:positionH relativeFrom="column">
                  <wp:posOffset>3242945</wp:posOffset>
                </wp:positionH>
                <wp:positionV relativeFrom="paragraph">
                  <wp:posOffset>8255</wp:posOffset>
                </wp:positionV>
                <wp:extent cx="1285875" cy="323215"/>
                <wp:effectExtent l="0" t="1295400" r="28575" b="19685"/>
                <wp:wrapNone/>
                <wp:docPr id="23" name="Line Callout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23215"/>
                        </a:xfrm>
                        <a:prstGeom prst="borderCallout1">
                          <a:avLst>
                            <a:gd name="adj1" fmla="val -389813"/>
                            <a:gd name="adj2" fmla="val 23332"/>
                            <a:gd name="adj3" fmla="val -234"/>
                            <a:gd name="adj4" fmla="val 4627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A" w14:textId="77777777"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>FOOTY GOALS &amp; MARKINGS (during winter)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F9" id="Line Callout 1 23" o:spid="_x0000_s1047" type="#_x0000_t47" style="position:absolute;left:0;text-align:left;margin-left:255.35pt;margin-top:.65pt;width:101.25pt;height:25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" adj="9995,-51,5040,-84200" fillcolor="#8db3e2 [1311]" strokecolor="#b8cce4 [1300]" strokeweight="2pt">
                <v:stroke endarrow="block"/>
                <v:textbox>
                  <w:txbxContent>
                    <w:p w14:paraId="4B24A62A" w14:textId="77777777"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  <w:szCs w:val="10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  <w:szCs w:val="10"/>
                        </w:rPr>
                        <w:t>FOOTY GOALS &amp; MARKINGS (during winter)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B24A5A7" w14:textId="77777777" w:rsidR="008E6BEA" w:rsidRDefault="0050760D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24A5FB" wp14:editId="4B24A5FC">
                <wp:simplePos x="0" y="0"/>
                <wp:positionH relativeFrom="column">
                  <wp:posOffset>4738370</wp:posOffset>
                </wp:positionH>
                <wp:positionV relativeFrom="paragraph">
                  <wp:posOffset>87630</wp:posOffset>
                </wp:positionV>
                <wp:extent cx="1057275" cy="287655"/>
                <wp:effectExtent l="0" t="209550" r="28575" b="17145"/>
                <wp:wrapNone/>
                <wp:docPr id="30" name="Line Callout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87655"/>
                        </a:xfrm>
                        <a:prstGeom prst="borderCallout1">
                          <a:avLst>
                            <a:gd name="adj1" fmla="val -63759"/>
                            <a:gd name="adj2" fmla="val 62767"/>
                            <a:gd name="adj3" fmla="val 4007"/>
                            <a:gd name="adj4" fmla="val 61935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B" w14:textId="77777777"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PLAYGROUND &amp; BASKETBALL</w:t>
                            </w:r>
                            <w:r w:rsidR="004A5C63">
                              <w:rPr>
                                <w:color w:val="000000" w:themeColor="text1"/>
                                <w:sz w:val="12"/>
                              </w:rPr>
                              <w:t xml:space="preserve">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FB" id="Line Callout 1 30" o:spid="_x0000_s1048" type="#_x0000_t47" style="position:absolute;left:0;text-align:left;margin-left:373.1pt;margin-top:6.9pt;width:83.25pt;height:22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" adj="13378,866,13558,-13772" fillcolor="#8db3e2 [1311]" strokecolor="#b8cce4 [1300]" strokeweight="2pt">
                <v:stroke endarrow="block"/>
                <v:textbox>
                  <w:txbxContent>
                    <w:p w14:paraId="4B24A62B" w14:textId="77777777"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PLAYGROUND &amp; BASKETBALL</w:t>
                      </w:r>
                      <w:r w:rsidR="004A5C63">
                        <w:rPr>
                          <w:color w:val="000000" w:themeColor="text1"/>
                          <w:sz w:val="12"/>
                        </w:rPr>
                        <w:t xml:space="preserve"> COURT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24A5FD" wp14:editId="4B24A5FE">
                <wp:simplePos x="0" y="0"/>
                <wp:positionH relativeFrom="column">
                  <wp:posOffset>1976120</wp:posOffset>
                </wp:positionH>
                <wp:positionV relativeFrom="paragraph">
                  <wp:posOffset>40005</wp:posOffset>
                </wp:positionV>
                <wp:extent cx="933450" cy="189865"/>
                <wp:effectExtent l="285750" t="0" r="19050" b="19685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89865"/>
                        </a:xfrm>
                        <a:prstGeom prst="borderCallout1">
                          <a:avLst>
                            <a:gd name="adj1" fmla="val 59191"/>
                            <a:gd name="adj2" fmla="val -26234"/>
                            <a:gd name="adj3" fmla="val 56455"/>
                            <a:gd name="adj4" fmla="val -142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C" w14:textId="77777777" w:rsidR="000A7B1A" w:rsidRPr="002504B9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  <w:r w:rsidRPr="002504B9"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>CHANGE 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FD" id="Line Callout 1 29" o:spid="_x0000_s1049" type="#_x0000_t47" style="position:absolute;left:0;text-align:left;margin-left:155.6pt;margin-top:3.15pt;width:73.5pt;height:14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" adj="-307,12194,-5667,12785" fillcolor="#8db3e2 [1311]" strokecolor="#b8cce4 [1300]" strokeweight="2pt">
                <v:stroke endarrow="block"/>
                <v:textbox>
                  <w:txbxContent>
                    <w:p w14:paraId="4B24A62C" w14:textId="77777777" w:rsidR="000A7B1A" w:rsidRPr="002504B9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  <w:szCs w:val="10"/>
                        </w:rPr>
                      </w:pPr>
                      <w:r w:rsidRPr="002504B9">
                        <w:rPr>
                          <w:color w:val="000000" w:themeColor="text1"/>
                          <w:sz w:val="12"/>
                          <w:szCs w:val="10"/>
                        </w:rPr>
                        <w:t>CHANGE ROOMS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24A5FF" wp14:editId="4B24A600">
                <wp:simplePos x="0" y="0"/>
                <wp:positionH relativeFrom="column">
                  <wp:posOffset>360045</wp:posOffset>
                </wp:positionH>
                <wp:positionV relativeFrom="paragraph">
                  <wp:posOffset>85090</wp:posOffset>
                </wp:positionV>
                <wp:extent cx="838200" cy="287655"/>
                <wp:effectExtent l="0" t="361950" r="19050" b="17145"/>
                <wp:wrapNone/>
                <wp:docPr id="291" name="Line Callout 1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87655"/>
                        </a:xfrm>
                        <a:prstGeom prst="borderCallout1">
                          <a:avLst>
                            <a:gd name="adj1" fmla="val -117997"/>
                            <a:gd name="adj2" fmla="val 46394"/>
                            <a:gd name="adj3" fmla="val 1435"/>
                            <a:gd name="adj4" fmla="val 41508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D" w14:textId="77777777" w:rsidR="000A7B1A" w:rsidRPr="002504B9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2504B9">
                              <w:rPr>
                                <w:color w:val="000000" w:themeColor="text1"/>
                                <w:sz w:val="12"/>
                              </w:rPr>
                              <w:t>MAIN CAR PARK</w:t>
                            </w:r>
                            <w:r w:rsidRPr="002504B9">
                              <w:rPr>
                                <w:color w:val="000000" w:themeColor="text1"/>
                                <w:sz w:val="12"/>
                              </w:rPr>
                              <w:br/>
                              <w:t>(Off Keane Street)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5FF" id="Line Callout 1 291" o:spid="_x0000_s1050" type="#_x0000_t47" style="position:absolute;left:0;text-align:left;margin-left:28.35pt;margin-top:6.7pt;width:66pt;height:22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" adj="8966,310,10021,-25487" fillcolor="#8db3e2 [1311]" strokecolor="#b8cce4 [1300]" strokeweight="2pt">
                <v:stroke endarrow="block"/>
                <v:textbox>
                  <w:txbxContent>
                    <w:p w14:paraId="4B24A62D" w14:textId="77777777" w:rsidR="000A7B1A" w:rsidRPr="002504B9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2504B9">
                        <w:rPr>
                          <w:color w:val="000000" w:themeColor="text1"/>
                          <w:sz w:val="12"/>
                        </w:rPr>
                        <w:t>MAIN CAR PARK</w:t>
                      </w:r>
                      <w:r w:rsidRPr="002504B9">
                        <w:rPr>
                          <w:color w:val="000000" w:themeColor="text1"/>
                          <w:sz w:val="12"/>
                        </w:rPr>
                        <w:br/>
                        <w:t>(Off Keane Street)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B24A5A8" w14:textId="77777777" w:rsidR="008E6BEA" w:rsidRDefault="000A7B1A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24A601" wp14:editId="4B24A602">
                <wp:simplePos x="0" y="0"/>
                <wp:positionH relativeFrom="column">
                  <wp:posOffset>3242945</wp:posOffset>
                </wp:positionH>
                <wp:positionV relativeFrom="paragraph">
                  <wp:posOffset>2540</wp:posOffset>
                </wp:positionV>
                <wp:extent cx="571500" cy="695960"/>
                <wp:effectExtent l="38100" t="19050" r="19050" b="4699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6959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5E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55.35pt;margin-top:.2pt;width:45pt;height:54.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" strokecolor="#b8cce4 [1300]" strokeweight="2.25pt">
                <v:stroke endarrow="block"/>
              </v:shape>
            </w:pict>
          </mc:Fallback>
        </mc:AlternateContent>
      </w:r>
    </w:p>
    <w:p w14:paraId="4B24A5A9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AA" w14:textId="77777777" w:rsidR="008E6BEA" w:rsidRDefault="0050760D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24A603" wp14:editId="4B24A604">
                <wp:simplePos x="0" y="0"/>
                <wp:positionH relativeFrom="column">
                  <wp:posOffset>1979295</wp:posOffset>
                </wp:positionH>
                <wp:positionV relativeFrom="paragraph">
                  <wp:posOffset>27940</wp:posOffset>
                </wp:positionV>
                <wp:extent cx="673100" cy="189865"/>
                <wp:effectExtent l="304800" t="0" r="12700" b="19685"/>
                <wp:wrapNone/>
                <wp:docPr id="19" name="Line Callout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89865"/>
                        </a:xfrm>
                        <a:prstGeom prst="borderCallout1">
                          <a:avLst>
                            <a:gd name="adj1" fmla="val 39124"/>
                            <a:gd name="adj2" fmla="val -39647"/>
                            <a:gd name="adj3" fmla="val 39732"/>
                            <a:gd name="adj4" fmla="val 844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E" w14:textId="77777777" w:rsidR="000A7B1A" w:rsidRPr="002504B9" w:rsidRDefault="002504B9" w:rsidP="000A7B1A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0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 xml:space="preserve">MAIN </w:t>
                            </w:r>
                            <w:r w:rsidR="000A7B1A" w:rsidRPr="002504B9"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>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603" id="Line Callout 1 19" o:spid="_x0000_s1051" type="#_x0000_t47" style="position:absolute;left:0;text-align:left;margin-left:155.85pt;margin-top:2.2pt;width:53pt;height:14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" adj="182,8582,-8564,8451" fillcolor="#8db3e2 [1311]" strokecolor="#b8cce4 [1300]" strokeweight="2pt">
                <v:stroke endarrow="block"/>
                <v:textbox>
                  <w:txbxContent>
                    <w:p w14:paraId="4B24A62E" w14:textId="77777777" w:rsidR="000A7B1A" w:rsidRPr="002504B9" w:rsidRDefault="002504B9" w:rsidP="000A7B1A">
                      <w:pPr>
                        <w:jc w:val="center"/>
                        <w:rPr>
                          <w:color w:val="000000" w:themeColor="text1"/>
                          <w:sz w:val="14"/>
                          <w:szCs w:val="10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0"/>
                        </w:rPr>
                        <w:t xml:space="preserve">MAIN </w:t>
                      </w:r>
                      <w:r w:rsidR="000A7B1A" w:rsidRPr="002504B9">
                        <w:rPr>
                          <w:color w:val="000000" w:themeColor="text1"/>
                          <w:sz w:val="12"/>
                          <w:szCs w:val="10"/>
                        </w:rPr>
                        <w:t>HALL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B24A5AB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AC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AD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AE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AF" w14:textId="77777777" w:rsidR="008E6BEA" w:rsidRDefault="000A7B1A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24A605" wp14:editId="4B24A606">
                <wp:simplePos x="0" y="0"/>
                <wp:positionH relativeFrom="column">
                  <wp:posOffset>2566339</wp:posOffset>
                </wp:positionH>
                <wp:positionV relativeFrom="paragraph">
                  <wp:posOffset>-2788</wp:posOffset>
                </wp:positionV>
                <wp:extent cx="1085850" cy="295275"/>
                <wp:effectExtent l="457200" t="0" r="19050" b="28575"/>
                <wp:wrapNone/>
                <wp:docPr id="33" name="Line Callout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95275"/>
                        </a:xfrm>
                        <a:prstGeom prst="borderCallout1">
                          <a:avLst>
                            <a:gd name="adj1" fmla="val 41251"/>
                            <a:gd name="adj2" fmla="val -39009"/>
                            <a:gd name="adj3" fmla="val 42840"/>
                            <a:gd name="adj4" fmla="val 33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2F" w14:textId="77777777"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TEE-BALL/BASEBALL</w:t>
                            </w: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br/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605" id="Line Callout 1 33" o:spid="_x0000_s1052" type="#_x0000_t47" style="position:absolute;left:0;text-align:left;margin-left:202.05pt;margin-top:-.2pt;width:85.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" adj="72,9253,-8426,8910" fillcolor="#8db3e2 [1311]" strokecolor="#b8cce4 [1300]" strokeweight="2pt">
                <v:stroke endarrow="block"/>
                <v:textbox>
                  <w:txbxContent>
                    <w:p w14:paraId="4B24A62F" w14:textId="77777777"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TEE-BALL/BASEBALL</w:t>
                      </w:r>
                      <w:r w:rsidRPr="004A5C63">
                        <w:rPr>
                          <w:color w:val="000000" w:themeColor="text1"/>
                          <w:sz w:val="12"/>
                        </w:rPr>
                        <w:br/>
                        <w:t>(during summer)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B24A5B0" w14:textId="77777777" w:rsidR="008E6BEA" w:rsidRDefault="0050760D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24A607" wp14:editId="4B24A608">
                <wp:simplePos x="0" y="0"/>
                <wp:positionH relativeFrom="column">
                  <wp:posOffset>4245610</wp:posOffset>
                </wp:positionH>
                <wp:positionV relativeFrom="paragraph">
                  <wp:posOffset>48895</wp:posOffset>
                </wp:positionV>
                <wp:extent cx="951230" cy="192405"/>
                <wp:effectExtent l="303212" t="0" r="228283" b="0"/>
                <wp:wrapNone/>
                <wp:docPr id="24" name="Line Callout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4703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56068"/>
                            <a:gd name="adj2" fmla="val 71400"/>
                            <a:gd name="adj3" fmla="val 75935"/>
                            <a:gd name="adj4" fmla="val 36615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30" w14:textId="77777777" w:rsidR="00824DAD" w:rsidRPr="00824DAD" w:rsidRDefault="00824DAD" w:rsidP="00824D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SCOTT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607" id="Line Callout 1 24" o:spid="_x0000_s1053" type="#_x0000_t47" style="position:absolute;left:0;text-align:left;margin-left:334.3pt;margin-top:3.85pt;width:74.9pt;height:15.15pt;rotation:-3009519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" adj="7909,16402,15422,12111" fillcolor="#ffc000" strokecolor="#ffc000" strokeweight="2pt">
                <v:stroke endarrow="block"/>
                <v:textbox>
                  <w:txbxContent>
                    <w:p w14:paraId="4B24A630" w14:textId="77777777" w:rsidR="00824DAD" w:rsidRPr="00824DAD" w:rsidRDefault="00824DAD" w:rsidP="00824DA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SCOTT STREET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24A609" wp14:editId="4B24A60A">
                <wp:simplePos x="0" y="0"/>
                <wp:positionH relativeFrom="column">
                  <wp:posOffset>643255</wp:posOffset>
                </wp:positionH>
                <wp:positionV relativeFrom="paragraph">
                  <wp:posOffset>28575</wp:posOffset>
                </wp:positionV>
                <wp:extent cx="951230" cy="192405"/>
                <wp:effectExtent l="0" t="323850" r="0" b="321945"/>
                <wp:wrapNone/>
                <wp:docPr id="34" name="Line Callout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7666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76928"/>
                            <a:gd name="adj2" fmla="val 73018"/>
                            <a:gd name="adj3" fmla="val 84066"/>
                            <a:gd name="adj4" fmla="val 37608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4A631" w14:textId="77777777" w:rsidR="000A7B1A" w:rsidRPr="00824DAD" w:rsidRDefault="000A7B1A" w:rsidP="000A7B1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824DAD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ABERNETHY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A609" id="Line Callout 1 34" o:spid="_x0000_s1054" type="#_x0000_t47" style="position:absolute;left:0;text-align:left;margin-left:50.65pt;margin-top:2.25pt;width:74.9pt;height:15.15pt;rotation:2837344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" adj="8123,18158,15772,16616" fillcolor="#ffc000" strokecolor="#ffc000" strokeweight="2pt">
                <v:stroke endarrow="block"/>
                <v:textbox>
                  <w:txbxContent>
                    <w:p w14:paraId="4B24A631" w14:textId="77777777" w:rsidR="000A7B1A" w:rsidRPr="00824DAD" w:rsidRDefault="000A7B1A" w:rsidP="000A7B1A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 w:rsidRPr="00824DAD">
                        <w:rPr>
                          <w:b/>
                          <w:color w:val="000000" w:themeColor="text1"/>
                          <w:sz w:val="12"/>
                        </w:rPr>
                        <w:t>ABERNETHY ROAD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B24A5B1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B2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B3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B4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B5" w14:textId="77777777" w:rsidR="008E6BEA" w:rsidRDefault="008E6BEA" w:rsidP="008E6BEA">
      <w:pPr>
        <w:tabs>
          <w:tab w:val="left" w:pos="5991"/>
        </w:tabs>
        <w:jc w:val="center"/>
        <w:rPr>
          <w:rFonts w:cs="Arial"/>
          <w:sz w:val="28"/>
        </w:rPr>
      </w:pPr>
    </w:p>
    <w:p w14:paraId="4B24A5B6" w14:textId="77777777" w:rsidR="0050760D" w:rsidRPr="00EF1B5E" w:rsidRDefault="0050760D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14:paraId="4B24A5B7" w14:textId="77777777" w:rsidR="008E6BEA" w:rsidRPr="00EF1B5E" w:rsidRDefault="008E6BEA" w:rsidP="008E6BEA">
      <w:pPr>
        <w:tabs>
          <w:tab w:val="left" w:pos="5991"/>
        </w:tabs>
        <w:jc w:val="center"/>
        <w:rPr>
          <w:rFonts w:cs="Arial"/>
          <w:sz w:val="20"/>
          <w:szCs w:val="22"/>
        </w:rPr>
      </w:pPr>
      <w:r w:rsidRPr="00EF1B5E">
        <w:rPr>
          <w:rFonts w:cs="Arial"/>
          <w:sz w:val="20"/>
          <w:szCs w:val="22"/>
        </w:rPr>
        <w:t>Video tours of this facility are available on the City’s website</w:t>
      </w:r>
    </w:p>
    <w:p w14:paraId="4B24A5B8" w14:textId="77777777" w:rsidR="008E6BEA" w:rsidRDefault="000443E4" w:rsidP="008E6BEA">
      <w:pPr>
        <w:jc w:val="center"/>
        <w:rPr>
          <w:rStyle w:val="Hyperlink"/>
          <w:rFonts w:cs="Arial"/>
          <w:sz w:val="20"/>
          <w:szCs w:val="22"/>
        </w:rPr>
      </w:pPr>
      <w:hyperlink r:id="rId18" w:history="1">
        <w:r w:rsidR="008E6BEA" w:rsidRPr="00EF1B5E">
          <w:rPr>
            <w:rStyle w:val="Hyperlink"/>
            <w:rFonts w:cs="Arial"/>
            <w:sz w:val="20"/>
            <w:szCs w:val="22"/>
          </w:rPr>
          <w:t>http://www.belmont.wa.gov.au/Community/VenuesForHire</w:t>
        </w:r>
      </w:hyperlink>
    </w:p>
    <w:p w14:paraId="4B24A5B9" w14:textId="77777777" w:rsidR="00C552BA" w:rsidRPr="00C552BA" w:rsidRDefault="00C552BA" w:rsidP="002504B9">
      <w:pPr>
        <w:jc w:val="center"/>
        <w:rPr>
          <w:rFonts w:cs="Arial"/>
          <w:sz w:val="12"/>
          <w:szCs w:val="20"/>
        </w:rPr>
      </w:pPr>
    </w:p>
    <w:p w14:paraId="4B24A5BA" w14:textId="77777777" w:rsidR="008E6BEA" w:rsidRPr="00EF1B5E" w:rsidRDefault="00C552BA" w:rsidP="002504B9">
      <w:pPr>
        <w:jc w:val="center"/>
        <w:rPr>
          <w:rFonts w:cs="Arial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705344" behindDoc="1" locked="0" layoutInCell="1" allowOverlap="1" wp14:anchorId="4B24A60B" wp14:editId="4B24A60C">
            <wp:simplePos x="0" y="0"/>
            <wp:positionH relativeFrom="column">
              <wp:posOffset>2897505</wp:posOffset>
            </wp:positionH>
            <wp:positionV relativeFrom="paragraph">
              <wp:posOffset>12700</wp:posOffset>
            </wp:positionV>
            <wp:extent cx="3769360" cy="1864360"/>
            <wp:effectExtent l="0" t="0" r="2540" b="2540"/>
            <wp:wrapNone/>
            <wp:docPr id="9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EA" w:rsidRPr="00EF1B5E">
        <w:rPr>
          <w:rFonts w:cs="Arial"/>
          <w:sz w:val="20"/>
          <w:szCs w:val="20"/>
        </w:rPr>
        <w:t xml:space="preserve">For further information and availability please contact </w:t>
      </w:r>
      <w:hyperlink r:id="rId20" w:history="1">
        <w:r w:rsidR="008E6BEA" w:rsidRPr="00EF1B5E">
          <w:rPr>
            <w:rStyle w:val="Hyperlink"/>
            <w:rFonts w:cs="Arial"/>
            <w:sz w:val="20"/>
            <w:szCs w:val="20"/>
          </w:rPr>
          <w:t>venue.hire@belmont.wa.gov.au</w:t>
        </w:r>
      </w:hyperlink>
    </w:p>
    <w:p w14:paraId="4B24A5BB" w14:textId="4C45D058" w:rsidR="0086200C" w:rsidRDefault="000A6852" w:rsidP="00B11F01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56A247" wp14:editId="63173465">
                <wp:simplePos x="0" y="0"/>
                <wp:positionH relativeFrom="column">
                  <wp:posOffset>61594</wp:posOffset>
                </wp:positionH>
                <wp:positionV relativeFrom="paragraph">
                  <wp:posOffset>709930</wp:posOffset>
                </wp:positionV>
                <wp:extent cx="2562225" cy="25717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45BB4" w14:textId="1728F5F8" w:rsidR="000A6852" w:rsidRPr="009B0725" w:rsidRDefault="000A6852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B072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City Facilities and </w:t>
                            </w:r>
                            <w:r w:rsidR="009B0725" w:rsidRPr="009B072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</w:t>
                            </w:r>
                            <w:r w:rsidRPr="009B072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roperty: </w:t>
                            </w:r>
                            <w:r w:rsidR="009B0725" w:rsidRPr="009B072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30/0</w:t>
                            </w:r>
                            <w:r w:rsidR="000443E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7</w:t>
                            </w:r>
                            <w:r w:rsidR="009B0725" w:rsidRPr="009B072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6A247" id="Text Box 40" o:spid="_x0000_s1055" type="#_x0000_t202" style="position:absolute;margin-left:4.85pt;margin-top:55.9pt;width:201.75pt;height:20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" fillcolor="white [3201]" strokeweight=".5pt">
                <v:textbox>
                  <w:txbxContent>
                    <w:p w14:paraId="4F545BB4" w14:textId="1728F5F8" w:rsidR="000A6852" w:rsidRPr="009B0725" w:rsidRDefault="000A6852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B0725">
                        <w:rPr>
                          <w:i/>
                          <w:iCs/>
                          <w:sz w:val="20"/>
                          <w:szCs w:val="20"/>
                        </w:rPr>
                        <w:t xml:space="preserve">City Facilities and </w:t>
                      </w:r>
                      <w:r w:rsidR="009B0725" w:rsidRPr="009B0725">
                        <w:rPr>
                          <w:i/>
                          <w:iCs/>
                          <w:sz w:val="20"/>
                          <w:szCs w:val="20"/>
                        </w:rPr>
                        <w:t>P</w:t>
                      </w:r>
                      <w:r w:rsidRPr="009B0725">
                        <w:rPr>
                          <w:i/>
                          <w:iCs/>
                          <w:sz w:val="20"/>
                          <w:szCs w:val="20"/>
                        </w:rPr>
                        <w:t xml:space="preserve">roperty: </w:t>
                      </w:r>
                      <w:r w:rsidR="009B0725" w:rsidRPr="009B0725">
                        <w:rPr>
                          <w:i/>
                          <w:iCs/>
                          <w:sz w:val="20"/>
                          <w:szCs w:val="20"/>
                        </w:rPr>
                        <w:t>30/0</w:t>
                      </w:r>
                      <w:r w:rsidR="000443E4">
                        <w:rPr>
                          <w:i/>
                          <w:iCs/>
                          <w:sz w:val="20"/>
                          <w:szCs w:val="20"/>
                        </w:rPr>
                        <w:t>7</w:t>
                      </w:r>
                      <w:r w:rsidR="009B0725" w:rsidRPr="009B0725">
                        <w:rPr>
                          <w:i/>
                          <w:iCs/>
                          <w:sz w:val="20"/>
                          <w:szCs w:val="20"/>
                        </w:rPr>
                        <w:t>/24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200C" w:rsidSect="0086200C">
      <w:headerReference w:type="first" r:id="rId21"/>
      <w:pgSz w:w="11907" w:h="16840" w:code="9"/>
      <w:pgMar w:top="993" w:right="708" w:bottom="1135" w:left="1418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4A60F" w14:textId="77777777" w:rsidR="0047757E" w:rsidRDefault="0047757E">
      <w:r>
        <w:separator/>
      </w:r>
    </w:p>
  </w:endnote>
  <w:endnote w:type="continuationSeparator" w:id="0">
    <w:p w14:paraId="4B24A610" w14:textId="77777777" w:rsidR="0047757E" w:rsidRDefault="00477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4A60D" w14:textId="77777777" w:rsidR="0047757E" w:rsidRDefault="0047757E">
      <w:r>
        <w:separator/>
      </w:r>
    </w:p>
  </w:footnote>
  <w:footnote w:type="continuationSeparator" w:id="0">
    <w:p w14:paraId="4B24A60E" w14:textId="77777777" w:rsidR="0047757E" w:rsidRDefault="00477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A611" w14:textId="77777777" w:rsidR="004250AD" w:rsidRDefault="0086200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4B24A612" wp14:editId="4B24A613">
          <wp:simplePos x="0" y="0"/>
          <wp:positionH relativeFrom="column">
            <wp:posOffset>-929005</wp:posOffset>
          </wp:positionH>
          <wp:positionV relativeFrom="paragraph">
            <wp:posOffset>-459739</wp:posOffset>
          </wp:positionV>
          <wp:extent cx="7800975" cy="2209800"/>
          <wp:effectExtent l="0" t="0" r="9525" b="0"/>
          <wp:wrapNone/>
          <wp:docPr id="3" name="Picture 8" descr="BELM000996-A4-POR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LM000996-A4-PORT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08"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220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91090"/>
    <w:multiLevelType w:val="hybridMultilevel"/>
    <w:tmpl w:val="25A0EB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EF0C9C"/>
    <w:multiLevelType w:val="hybridMultilevel"/>
    <w:tmpl w:val="7F6CE5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606125"/>
    <w:multiLevelType w:val="hybridMultilevel"/>
    <w:tmpl w:val="E0DE4F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7338744">
    <w:abstractNumId w:val="0"/>
  </w:num>
  <w:num w:numId="2" w16cid:durableId="1892955336">
    <w:abstractNumId w:val="2"/>
  </w:num>
  <w:num w:numId="3" w16cid:durableId="614560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67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2E7B"/>
    <w:rsid w:val="000273CC"/>
    <w:rsid w:val="000443E4"/>
    <w:rsid w:val="00051CD9"/>
    <w:rsid w:val="00084BED"/>
    <w:rsid w:val="000A6852"/>
    <w:rsid w:val="000A7B1A"/>
    <w:rsid w:val="000B7A31"/>
    <w:rsid w:val="00176989"/>
    <w:rsid w:val="001A3C9B"/>
    <w:rsid w:val="001C66BA"/>
    <w:rsid w:val="001F2CB8"/>
    <w:rsid w:val="002504B9"/>
    <w:rsid w:val="00253FF9"/>
    <w:rsid w:val="00254FEC"/>
    <w:rsid w:val="002A5F72"/>
    <w:rsid w:val="002C38DF"/>
    <w:rsid w:val="002E6AE8"/>
    <w:rsid w:val="002F3B3F"/>
    <w:rsid w:val="00315C4B"/>
    <w:rsid w:val="00326491"/>
    <w:rsid w:val="003A1F26"/>
    <w:rsid w:val="003A4C9D"/>
    <w:rsid w:val="003A62F6"/>
    <w:rsid w:val="003B4305"/>
    <w:rsid w:val="003B67FA"/>
    <w:rsid w:val="003C7C35"/>
    <w:rsid w:val="003F34EA"/>
    <w:rsid w:val="003F5B69"/>
    <w:rsid w:val="004250AD"/>
    <w:rsid w:val="00432E7B"/>
    <w:rsid w:val="0047757E"/>
    <w:rsid w:val="0048348D"/>
    <w:rsid w:val="00485CC8"/>
    <w:rsid w:val="004A2A4A"/>
    <w:rsid w:val="004A341C"/>
    <w:rsid w:val="004A5C63"/>
    <w:rsid w:val="004B7536"/>
    <w:rsid w:val="004B79A1"/>
    <w:rsid w:val="0050760D"/>
    <w:rsid w:val="00537106"/>
    <w:rsid w:val="00540B53"/>
    <w:rsid w:val="00543618"/>
    <w:rsid w:val="00573F4C"/>
    <w:rsid w:val="005B1DAE"/>
    <w:rsid w:val="005B7AB2"/>
    <w:rsid w:val="005C5011"/>
    <w:rsid w:val="005F50D7"/>
    <w:rsid w:val="005F71A5"/>
    <w:rsid w:val="006132F4"/>
    <w:rsid w:val="006140AD"/>
    <w:rsid w:val="006407A5"/>
    <w:rsid w:val="00650F01"/>
    <w:rsid w:val="00682A88"/>
    <w:rsid w:val="006B338E"/>
    <w:rsid w:val="006C0FCC"/>
    <w:rsid w:val="006D1DDB"/>
    <w:rsid w:val="006E1C45"/>
    <w:rsid w:val="006E3E77"/>
    <w:rsid w:val="006F49EA"/>
    <w:rsid w:val="00741844"/>
    <w:rsid w:val="00763EEA"/>
    <w:rsid w:val="00767E8C"/>
    <w:rsid w:val="007F1623"/>
    <w:rsid w:val="007F4A9D"/>
    <w:rsid w:val="008006A8"/>
    <w:rsid w:val="00824DAD"/>
    <w:rsid w:val="0085633C"/>
    <w:rsid w:val="0086200C"/>
    <w:rsid w:val="008927FA"/>
    <w:rsid w:val="00895955"/>
    <w:rsid w:val="008C66DC"/>
    <w:rsid w:val="008E6BEA"/>
    <w:rsid w:val="008F05FD"/>
    <w:rsid w:val="00910643"/>
    <w:rsid w:val="00925A6E"/>
    <w:rsid w:val="00940B03"/>
    <w:rsid w:val="00942388"/>
    <w:rsid w:val="00945E67"/>
    <w:rsid w:val="0095020C"/>
    <w:rsid w:val="00956539"/>
    <w:rsid w:val="009607E0"/>
    <w:rsid w:val="00963076"/>
    <w:rsid w:val="009779AC"/>
    <w:rsid w:val="00985C6F"/>
    <w:rsid w:val="009968B4"/>
    <w:rsid w:val="009B0725"/>
    <w:rsid w:val="009E2420"/>
    <w:rsid w:val="00A10F20"/>
    <w:rsid w:val="00A11200"/>
    <w:rsid w:val="00A11B23"/>
    <w:rsid w:val="00A36C87"/>
    <w:rsid w:val="00A84B28"/>
    <w:rsid w:val="00AA6749"/>
    <w:rsid w:val="00AD5364"/>
    <w:rsid w:val="00AE42B6"/>
    <w:rsid w:val="00AF5EB9"/>
    <w:rsid w:val="00B11F01"/>
    <w:rsid w:val="00B61F0D"/>
    <w:rsid w:val="00B67301"/>
    <w:rsid w:val="00BD3E36"/>
    <w:rsid w:val="00BE31CE"/>
    <w:rsid w:val="00BF5444"/>
    <w:rsid w:val="00C0159D"/>
    <w:rsid w:val="00C1119E"/>
    <w:rsid w:val="00C3138C"/>
    <w:rsid w:val="00C45E26"/>
    <w:rsid w:val="00C552BA"/>
    <w:rsid w:val="00C6355C"/>
    <w:rsid w:val="00C96EB1"/>
    <w:rsid w:val="00CB730D"/>
    <w:rsid w:val="00CC3744"/>
    <w:rsid w:val="00CD4ECC"/>
    <w:rsid w:val="00CF4669"/>
    <w:rsid w:val="00D05FCD"/>
    <w:rsid w:val="00D80E37"/>
    <w:rsid w:val="00D9222D"/>
    <w:rsid w:val="00D923C4"/>
    <w:rsid w:val="00D9347B"/>
    <w:rsid w:val="00E12B87"/>
    <w:rsid w:val="00E15121"/>
    <w:rsid w:val="00E2226B"/>
    <w:rsid w:val="00E26923"/>
    <w:rsid w:val="00E454A4"/>
    <w:rsid w:val="00E73586"/>
    <w:rsid w:val="00E74B11"/>
    <w:rsid w:val="00EB7004"/>
    <w:rsid w:val="00ED2A23"/>
    <w:rsid w:val="00EE4C41"/>
    <w:rsid w:val="00EF1B5E"/>
    <w:rsid w:val="00F20921"/>
    <w:rsid w:val="00F3228C"/>
    <w:rsid w:val="00F969C6"/>
    <w:rsid w:val="00FA2AF1"/>
    <w:rsid w:val="00FA6B60"/>
    <w:rsid w:val="00FB01C1"/>
    <w:rsid w:val="00FD36D3"/>
    <w:rsid w:val="00FF3C9E"/>
    <w:rsid w:val="00FF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4B24A4FD"/>
  <w15:docId w15:val="{368C8594-6BAD-42A3-A1B9-EFE78F82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rsid w:val="003C7C35"/>
    <w:rPr>
      <w:color w:val="0000FF"/>
      <w:u w:val="single"/>
    </w:rPr>
  </w:style>
  <w:style w:type="paragraph" w:customStyle="1" w:styleId="Default">
    <w:name w:val="Default"/>
    <w:rsid w:val="00B11F0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682A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82A8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73F4C"/>
    <w:pPr>
      <w:ind w:left="720"/>
      <w:contextualSpacing/>
    </w:pPr>
  </w:style>
  <w:style w:type="character" w:styleId="FollowedHyperlink">
    <w:name w:val="FollowedHyperlink"/>
    <w:basedOn w:val="DefaultParagraphFont"/>
    <w:rsid w:val="005076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belmont.wa.gov.au/Community/VenuesForHire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venue.hire@belmont.wa.gov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tten\Desktop\Hall%20App%20Forms%20-%20Others%20LG's\Fact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 Sheet.dot</Template>
  <TotalTime>280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Belmont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Payne</dc:creator>
  <cp:lastModifiedBy>Robert Henwood</cp:lastModifiedBy>
  <cp:revision>20</cp:revision>
  <cp:lastPrinted>2018-09-03T01:16:00Z</cp:lastPrinted>
  <dcterms:created xsi:type="dcterms:W3CDTF">2018-06-18T07:49:00Z</dcterms:created>
  <dcterms:modified xsi:type="dcterms:W3CDTF">2024-07-30T06:04:00Z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Fact Sheet</vt:lpwstr>
  </property>
  <property fmtid="{D5CDD505-2E9C-101B-9397-08002B2CF9AE}" pid="3" name="DWDocClass">
    <vt:lpwstr>Temp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3036992</vt:i4>
  </property>
  <property fmtid="{D5CDD505-2E9C-101B-9397-08002B2CF9AE}" pid="7" name="DWDocSetID">
    <vt:i4>1167917</vt:i4>
  </property>
  <property fmtid="{D5CDD505-2E9C-101B-9397-08002B2CF9AE}" pid="8" name="DWDocVersion">
    <vt:i4>12</vt:i4>
  </property>
  <property fmtid="{D5CDD505-2E9C-101B-9397-08002B2CF9AE}" pid="9" name="DWDocClassId">
    <vt:lpwstr/>
  </property>
</Properties>
</file>