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F49DB" w14:textId="77777777" w:rsidR="004250AD" w:rsidRPr="004250AD" w:rsidRDefault="00F47B51" w:rsidP="004250AD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BF4A5F" wp14:editId="4DBF4A60">
                <wp:simplePos x="0" y="0"/>
                <wp:positionH relativeFrom="column">
                  <wp:posOffset>-474980</wp:posOffset>
                </wp:positionH>
                <wp:positionV relativeFrom="paragraph">
                  <wp:posOffset>-360045</wp:posOffset>
                </wp:positionV>
                <wp:extent cx="5457825" cy="897255"/>
                <wp:effectExtent l="0" t="0" r="0" b="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F4A96" w14:textId="77777777" w:rsidR="00D05FCD" w:rsidRPr="00D05FCD" w:rsidRDefault="00D05FCD" w:rsidP="00D05FCD">
                            <w:pPr>
                              <w:rPr>
                                <w:rFonts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05FCD">
                              <w:rPr>
                                <w:rFonts w:cs="Arial"/>
                                <w:color w:val="FFFFFF"/>
                                <w:sz w:val="40"/>
                                <w:szCs w:val="40"/>
                              </w:rPr>
                              <w:t>CITY OF BELMONT</w:t>
                            </w:r>
                          </w:p>
                          <w:p w14:paraId="4DBF4A97" w14:textId="77777777" w:rsidR="00A36719" w:rsidRDefault="00D740A8" w:rsidP="00A36719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Facilities</w:t>
                            </w:r>
                            <w:r w:rsidR="00A36719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for</w:t>
                            </w:r>
                            <w:r w:rsidR="00BA76A2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36719" w:rsidRPr="00A36719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Hire</w:t>
                            </w:r>
                            <w:r w:rsidR="00A36719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BF4A5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37.4pt;margin-top:-28.35pt;width:429.75pt;height:70.6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" filled="f" stroked="f">
                <v:textbox style="mso-fit-shape-to-text:t">
                  <w:txbxContent>
                    <w:p w14:paraId="4DBF4A96" w14:textId="77777777" w:rsidR="00D05FCD" w:rsidRPr="00D05FCD" w:rsidRDefault="00D05FCD" w:rsidP="00D05FCD">
                      <w:pPr>
                        <w:rPr>
                          <w:rFonts w:cs="Arial"/>
                          <w:color w:val="FFFFFF"/>
                          <w:sz w:val="40"/>
                          <w:szCs w:val="40"/>
                        </w:rPr>
                      </w:pPr>
                      <w:r w:rsidRPr="00D05FCD">
                        <w:rPr>
                          <w:rFonts w:cs="Arial"/>
                          <w:color w:val="FFFFFF"/>
                          <w:sz w:val="40"/>
                          <w:szCs w:val="40"/>
                        </w:rPr>
                        <w:t>CITY OF BELMONT</w:t>
                      </w:r>
                    </w:p>
                    <w:p w14:paraId="4DBF4A97" w14:textId="77777777" w:rsidR="00A36719" w:rsidRDefault="00D740A8" w:rsidP="00A36719">
                      <w:pPr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Facilities</w:t>
                      </w:r>
                      <w:r w:rsidR="00A36719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for</w:t>
                      </w:r>
                      <w:r w:rsidR="00BA76A2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A36719" w:rsidRPr="00A36719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Hire</w:t>
                      </w:r>
                      <w:r w:rsidR="00A36719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DBF49DC" w14:textId="77777777" w:rsidR="004250AD" w:rsidRPr="004250AD" w:rsidRDefault="004250AD" w:rsidP="004250AD">
      <w:pPr>
        <w:rPr>
          <w:rFonts w:cs="Arial"/>
        </w:rPr>
      </w:pPr>
    </w:p>
    <w:p w14:paraId="4DBF49DD" w14:textId="77777777" w:rsidR="00A36719" w:rsidRPr="00FB1B36" w:rsidRDefault="00A36719" w:rsidP="00A36719">
      <w:pPr>
        <w:ind w:left="-567"/>
        <w:jc w:val="center"/>
        <w:rPr>
          <w:b/>
          <w:color w:val="365F91" w:themeColor="accent1" w:themeShade="BF"/>
          <w:sz w:val="4"/>
          <w:lang w:val="en-US" w:eastAsia="en-AU"/>
        </w:rPr>
      </w:pPr>
    </w:p>
    <w:p w14:paraId="4DBF49DE" w14:textId="77777777" w:rsidR="00B64D1D" w:rsidRPr="00AB51E2" w:rsidRDefault="00B64D1D" w:rsidP="00A36719">
      <w:pPr>
        <w:ind w:left="-567"/>
        <w:rPr>
          <w:rFonts w:cs="Arial"/>
          <w:b/>
          <w:color w:val="365F91"/>
          <w:sz w:val="12"/>
          <w:szCs w:val="40"/>
        </w:rPr>
      </w:pPr>
    </w:p>
    <w:p w14:paraId="4DBF49DF" w14:textId="77777777" w:rsidR="00BD02B6" w:rsidRPr="00DA1695" w:rsidRDefault="00BD02B6" w:rsidP="00A36719">
      <w:pPr>
        <w:ind w:left="-567"/>
        <w:rPr>
          <w:rFonts w:cs="Arial"/>
          <w:b/>
          <w:color w:val="365F91"/>
          <w:sz w:val="52"/>
          <w:szCs w:val="40"/>
        </w:rPr>
      </w:pPr>
    </w:p>
    <w:p w14:paraId="4DBF49E0" w14:textId="77777777" w:rsidR="001E143C" w:rsidRPr="001E143C" w:rsidRDefault="00A248AC" w:rsidP="001E143C">
      <w:pPr>
        <w:ind w:left="-567"/>
        <w:rPr>
          <w:rFonts w:cs="Arial"/>
          <w:b/>
          <w:color w:val="365F91"/>
          <w:sz w:val="40"/>
          <w:szCs w:val="40"/>
        </w:rPr>
      </w:pPr>
      <w:r>
        <w:rPr>
          <w:rFonts w:cs="Arial"/>
          <w:noProof/>
          <w:color w:val="282828"/>
          <w:sz w:val="2"/>
          <w:lang w:eastAsia="en-AU"/>
        </w:rPr>
        <w:drawing>
          <wp:anchor distT="0" distB="0" distL="114300" distR="114300" simplePos="0" relativeHeight="251820032" behindDoc="0" locked="0" layoutInCell="1" allowOverlap="1" wp14:anchorId="4DBF4A61" wp14:editId="4DBF4A62">
            <wp:simplePos x="0" y="0"/>
            <wp:positionH relativeFrom="column">
              <wp:posOffset>2566670</wp:posOffset>
            </wp:positionH>
            <wp:positionV relativeFrom="paragraph">
              <wp:posOffset>294640</wp:posOffset>
            </wp:positionV>
            <wp:extent cx="3629025" cy="895350"/>
            <wp:effectExtent l="0" t="0" r="952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101514_7627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88" b="43081"/>
                    <a:stretch/>
                  </pic:blipFill>
                  <pic:spPr bwMode="auto">
                    <a:xfrm>
                      <a:off x="0" y="0"/>
                      <a:ext cx="3629025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color w:val="365F91"/>
          <w:sz w:val="40"/>
          <w:szCs w:val="40"/>
          <w:lang w:eastAsia="en-AU"/>
        </w:rPr>
        <w:drawing>
          <wp:anchor distT="0" distB="0" distL="114300" distR="114300" simplePos="0" relativeHeight="251821056" behindDoc="1" locked="0" layoutInCell="1" allowOverlap="1" wp14:anchorId="4DBF4A63" wp14:editId="4DBF4A64">
            <wp:simplePos x="0" y="0"/>
            <wp:positionH relativeFrom="column">
              <wp:posOffset>-367030</wp:posOffset>
            </wp:positionH>
            <wp:positionV relativeFrom="paragraph">
              <wp:posOffset>294640</wp:posOffset>
            </wp:positionV>
            <wp:extent cx="2952750" cy="895350"/>
            <wp:effectExtent l="0" t="0" r="0" b="0"/>
            <wp:wrapThrough wrapText="bothSides">
              <wp:wrapPolygon edited="0">
                <wp:start x="0" y="0"/>
                <wp:lineTo x="0" y="21140"/>
                <wp:lineTo x="21461" y="21140"/>
                <wp:lineTo x="21461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101755_3955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45" b="30786"/>
                    <a:stretch/>
                  </pic:blipFill>
                  <pic:spPr bwMode="auto">
                    <a:xfrm>
                      <a:off x="0" y="0"/>
                      <a:ext cx="295275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43C">
        <w:rPr>
          <w:rFonts w:cs="Arial"/>
          <w:b/>
          <w:color w:val="365F91"/>
          <w:sz w:val="40"/>
          <w:szCs w:val="40"/>
        </w:rPr>
        <w:t>Miles Park</w:t>
      </w:r>
      <w:r w:rsidR="00A36719" w:rsidRPr="00AB51E2">
        <w:rPr>
          <w:rFonts w:cs="Arial"/>
          <w:b/>
          <w:color w:val="365F91"/>
          <w:sz w:val="40"/>
          <w:szCs w:val="40"/>
        </w:rPr>
        <w:t xml:space="preserve"> C</w:t>
      </w:r>
      <w:r w:rsidR="00FB1B36" w:rsidRPr="00AB51E2">
        <w:rPr>
          <w:rFonts w:cs="Arial"/>
          <w:b/>
          <w:color w:val="365F91"/>
          <w:sz w:val="40"/>
          <w:szCs w:val="40"/>
        </w:rPr>
        <w:t xml:space="preserve">ommunity Centre </w:t>
      </w:r>
      <w:r w:rsidR="00CA045A" w:rsidRPr="00AB51E2">
        <w:rPr>
          <w:rFonts w:cs="Arial"/>
          <w:b/>
          <w:color w:val="365F91"/>
          <w:sz w:val="40"/>
          <w:szCs w:val="40"/>
        </w:rPr>
        <w:t>&amp; Reserve</w:t>
      </w:r>
    </w:p>
    <w:p w14:paraId="4DBF49E1" w14:textId="77777777" w:rsidR="00FB1B36" w:rsidRPr="00A248AC" w:rsidRDefault="00FB1B36" w:rsidP="00A36719">
      <w:pPr>
        <w:shd w:val="clear" w:color="auto" w:fill="FFFFFF"/>
        <w:ind w:left="-567" w:right="-613"/>
        <w:textAlignment w:val="top"/>
        <w:rPr>
          <w:rFonts w:cs="Arial"/>
          <w:noProof/>
          <w:color w:val="282828"/>
          <w:sz w:val="2"/>
          <w:lang w:eastAsia="en-AU"/>
        </w:rPr>
      </w:pPr>
    </w:p>
    <w:p w14:paraId="4DBF49E2" w14:textId="77777777" w:rsidR="001E143C" w:rsidRPr="005351A5" w:rsidRDefault="001E143C" w:rsidP="00A36719">
      <w:pPr>
        <w:shd w:val="clear" w:color="auto" w:fill="FFFFFF"/>
        <w:ind w:left="-567" w:right="-613"/>
        <w:textAlignment w:val="top"/>
        <w:rPr>
          <w:rFonts w:cs="Arial"/>
          <w:color w:val="282828"/>
          <w:sz w:val="2"/>
          <w:lang w:val="en-US" w:eastAsia="en-AU"/>
        </w:rPr>
      </w:pPr>
    </w:p>
    <w:p w14:paraId="4DBF49E3" w14:textId="77777777" w:rsidR="00A36719" w:rsidRPr="009E63F0" w:rsidRDefault="00A36719" w:rsidP="009643DB">
      <w:pPr>
        <w:ind w:left="-284" w:firstLine="284"/>
        <w:rPr>
          <w:rFonts w:cs="Arial"/>
          <w:color w:val="282828"/>
          <w:sz w:val="2"/>
          <w:lang w:val="en-US" w:eastAsia="en-AU"/>
        </w:rPr>
      </w:pPr>
    </w:p>
    <w:p w14:paraId="4DBF49E4" w14:textId="77777777" w:rsidR="00DA1695" w:rsidRPr="00A248AC" w:rsidRDefault="00DA1695" w:rsidP="00A36719">
      <w:pPr>
        <w:shd w:val="clear" w:color="auto" w:fill="FFFFFF"/>
        <w:ind w:left="-567" w:right="-613"/>
        <w:textAlignment w:val="top"/>
        <w:rPr>
          <w:rFonts w:cs="Arial"/>
          <w:color w:val="282828"/>
          <w:sz w:val="2"/>
          <w:lang w:val="en-US" w:eastAsia="en-AU"/>
        </w:rPr>
      </w:pPr>
    </w:p>
    <w:p w14:paraId="4DBF49E5" w14:textId="77777777" w:rsidR="00A36719" w:rsidRPr="00FB1B36" w:rsidRDefault="00A36719" w:rsidP="00A36719">
      <w:pPr>
        <w:shd w:val="clear" w:color="auto" w:fill="FFFFFF"/>
        <w:ind w:left="-567" w:right="-613"/>
        <w:textAlignment w:val="top"/>
        <w:rPr>
          <w:rFonts w:cs="Arial"/>
          <w:vanish/>
          <w:color w:val="282828"/>
          <w:sz w:val="20"/>
          <w:lang w:val="en-US" w:eastAsia="en-AU"/>
        </w:rPr>
      </w:pPr>
      <w:r w:rsidRPr="00FB1B36">
        <w:rPr>
          <w:rFonts w:cs="Arial"/>
          <w:vanish/>
          <w:color w:val="282828"/>
          <w:sz w:val="20"/>
          <w:lang w:val="en-US" w:eastAsia="en-AU"/>
        </w:rPr>
        <w:t>Rollup Image</w:t>
      </w:r>
    </w:p>
    <w:p w14:paraId="4DBF49E6" w14:textId="77777777" w:rsidR="00A36719" w:rsidRPr="00FB1B36" w:rsidRDefault="00A36719" w:rsidP="00A36719">
      <w:pPr>
        <w:shd w:val="clear" w:color="auto" w:fill="FFFFFF"/>
        <w:ind w:left="-567" w:right="-613"/>
        <w:textAlignment w:val="top"/>
        <w:rPr>
          <w:rFonts w:cs="Arial"/>
          <w:vanish/>
          <w:color w:val="282828"/>
          <w:sz w:val="20"/>
          <w:lang w:val="en-US" w:eastAsia="en-AU"/>
        </w:rPr>
      </w:pPr>
      <w:r w:rsidRPr="00FB1B36">
        <w:rPr>
          <w:rFonts w:cs="Arial"/>
          <w:vanish/>
          <w:color w:val="282828"/>
          <w:sz w:val="20"/>
          <w:lang w:val="en-US" w:eastAsia="en-AU"/>
        </w:rPr>
        <w:t>Long Description</w:t>
      </w:r>
    </w:p>
    <w:p w14:paraId="4DBF49E7" w14:textId="77777777" w:rsidR="00AA25A2" w:rsidRDefault="005351A5" w:rsidP="00A248AC">
      <w:pPr>
        <w:shd w:val="clear" w:color="auto" w:fill="FFFFFF"/>
        <w:spacing w:after="150"/>
        <w:ind w:left="-567"/>
        <w:jc w:val="both"/>
        <w:textAlignment w:val="top"/>
        <w:rPr>
          <w:rFonts w:cs="Arial"/>
          <w:color w:val="282828"/>
          <w:sz w:val="20"/>
          <w:lang w:val="en-US" w:eastAsia="en-AU"/>
        </w:rPr>
      </w:pPr>
      <w:r>
        <w:rPr>
          <w:rFonts w:cs="Arial"/>
          <w:vanish/>
          <w:color w:val="282828"/>
          <w:sz w:val="20"/>
          <w:lang w:val="en-US" w:eastAsia="en-AU"/>
        </w:rPr>
        <w:t>Peet</w:t>
      </w:r>
      <w:r w:rsidR="001E143C">
        <w:rPr>
          <w:rFonts w:cs="Arial"/>
          <w:color w:val="282828"/>
          <w:sz w:val="20"/>
          <w:lang w:val="en-US" w:eastAsia="en-AU"/>
        </w:rPr>
        <w:t>Miles</w:t>
      </w:r>
      <w:r>
        <w:rPr>
          <w:rFonts w:cs="Arial"/>
          <w:color w:val="282828"/>
          <w:sz w:val="20"/>
          <w:lang w:val="en-US" w:eastAsia="en-AU"/>
        </w:rPr>
        <w:t xml:space="preserve"> </w:t>
      </w:r>
      <w:r w:rsidR="00735B1A">
        <w:rPr>
          <w:rFonts w:cs="Arial"/>
          <w:color w:val="282828"/>
          <w:sz w:val="20"/>
          <w:lang w:val="en-US" w:eastAsia="en-AU"/>
        </w:rPr>
        <w:t>Park</w:t>
      </w:r>
      <w:r w:rsidR="00303A75">
        <w:rPr>
          <w:rFonts w:cs="Arial"/>
          <w:color w:val="282828"/>
          <w:sz w:val="20"/>
          <w:lang w:val="en-US" w:eastAsia="en-AU"/>
        </w:rPr>
        <w:t xml:space="preserve"> Community Centre</w:t>
      </w:r>
      <w:r w:rsidR="002D0DAC">
        <w:rPr>
          <w:rFonts w:cs="Arial"/>
          <w:color w:val="282828"/>
          <w:sz w:val="20"/>
          <w:lang w:val="en-US" w:eastAsia="en-AU"/>
        </w:rPr>
        <w:t xml:space="preserve"> features</w:t>
      </w:r>
      <w:r w:rsidR="00303A75">
        <w:rPr>
          <w:rFonts w:cs="Arial"/>
          <w:color w:val="282828"/>
          <w:sz w:val="20"/>
          <w:lang w:val="en-US" w:eastAsia="en-AU"/>
        </w:rPr>
        <w:t xml:space="preserve"> a large </w:t>
      </w:r>
      <w:r>
        <w:rPr>
          <w:rFonts w:cs="Arial"/>
          <w:color w:val="282828"/>
          <w:sz w:val="20"/>
          <w:lang w:val="en-US" w:eastAsia="en-AU"/>
        </w:rPr>
        <w:t xml:space="preserve">multi-purpose room and reserve.  While the multi-purpose </w:t>
      </w:r>
      <w:r w:rsidR="00303A75">
        <w:rPr>
          <w:rFonts w:cs="Arial"/>
          <w:color w:val="282828"/>
          <w:sz w:val="20"/>
          <w:lang w:val="en-US" w:eastAsia="en-AU"/>
        </w:rPr>
        <w:t>room</w:t>
      </w:r>
      <w:r>
        <w:rPr>
          <w:rFonts w:cs="Arial"/>
          <w:color w:val="282828"/>
          <w:sz w:val="20"/>
          <w:lang w:val="en-US" w:eastAsia="en-AU"/>
        </w:rPr>
        <w:t xml:space="preserve"> is</w:t>
      </w:r>
      <w:r w:rsidR="00AB51E2">
        <w:rPr>
          <w:rFonts w:cs="Arial"/>
          <w:color w:val="282828"/>
          <w:sz w:val="20"/>
          <w:lang w:val="en-US" w:eastAsia="en-AU"/>
        </w:rPr>
        <w:t xml:space="preserve"> p</w:t>
      </w:r>
      <w:r>
        <w:rPr>
          <w:rFonts w:cs="Arial"/>
          <w:color w:val="282828"/>
          <w:sz w:val="20"/>
          <w:lang w:val="en-US" w:eastAsia="en-AU"/>
        </w:rPr>
        <w:t>rimarily used by sporting clubs, it also available to hire</w:t>
      </w:r>
      <w:r w:rsidR="00AB51E2">
        <w:rPr>
          <w:rFonts w:cs="Arial"/>
          <w:color w:val="282828"/>
          <w:sz w:val="20"/>
          <w:lang w:val="en-US" w:eastAsia="en-AU"/>
        </w:rPr>
        <w:t xml:space="preserve"> for </w:t>
      </w:r>
      <w:r>
        <w:rPr>
          <w:rFonts w:cs="Arial"/>
          <w:color w:val="282828"/>
          <w:sz w:val="20"/>
          <w:lang w:val="en-US" w:eastAsia="en-AU"/>
        </w:rPr>
        <w:t xml:space="preserve">small </w:t>
      </w:r>
      <w:r w:rsidR="00AB51E2">
        <w:rPr>
          <w:rFonts w:cs="Arial"/>
          <w:color w:val="282828"/>
          <w:sz w:val="20"/>
          <w:lang w:val="en-US" w:eastAsia="en-AU"/>
        </w:rPr>
        <w:t>functions</w:t>
      </w:r>
      <w:r w:rsidR="001E143C">
        <w:rPr>
          <w:rFonts w:cs="Arial"/>
          <w:color w:val="282828"/>
          <w:sz w:val="20"/>
          <w:lang w:val="en-US" w:eastAsia="en-AU"/>
        </w:rPr>
        <w:t xml:space="preserve"> and having a playground attached</w:t>
      </w:r>
      <w:r w:rsidR="00A41041">
        <w:rPr>
          <w:rFonts w:cs="Arial"/>
          <w:color w:val="282828"/>
          <w:sz w:val="20"/>
          <w:lang w:val="en-US" w:eastAsia="en-AU"/>
        </w:rPr>
        <w:t>,</w:t>
      </w:r>
      <w:r w:rsidR="001E143C">
        <w:rPr>
          <w:rFonts w:cs="Arial"/>
          <w:color w:val="282828"/>
          <w:sz w:val="20"/>
          <w:lang w:val="en-US" w:eastAsia="en-AU"/>
        </w:rPr>
        <w:t xml:space="preserve"> it is ideal for children’s birthday parties</w:t>
      </w:r>
      <w:r w:rsidR="00303A75">
        <w:rPr>
          <w:rFonts w:cs="Arial"/>
          <w:color w:val="282828"/>
          <w:sz w:val="20"/>
          <w:lang w:val="en-US" w:eastAsia="en-AU"/>
        </w:rPr>
        <w:t xml:space="preserve">.  It is </w:t>
      </w:r>
      <w:r w:rsidR="00A36719" w:rsidRPr="00FB1B36">
        <w:rPr>
          <w:rFonts w:cs="Arial"/>
          <w:color w:val="282828"/>
          <w:sz w:val="20"/>
          <w:lang w:val="en-US" w:eastAsia="en-AU"/>
        </w:rPr>
        <w:t xml:space="preserve">adjacent to a sporting reserve that is used for </w:t>
      </w:r>
      <w:r w:rsidR="001E143C">
        <w:rPr>
          <w:rFonts w:cs="Arial"/>
          <w:color w:val="282828"/>
          <w:sz w:val="20"/>
          <w:lang w:val="en-US" w:eastAsia="en-AU"/>
        </w:rPr>
        <w:t>soccer</w:t>
      </w:r>
      <w:r w:rsidR="009E63F0">
        <w:rPr>
          <w:rFonts w:cs="Arial"/>
          <w:color w:val="282828"/>
          <w:sz w:val="20"/>
          <w:lang w:val="en-US" w:eastAsia="en-AU"/>
        </w:rPr>
        <w:t xml:space="preserve"> during winter</w:t>
      </w:r>
      <w:r w:rsidR="00735B1A">
        <w:rPr>
          <w:rFonts w:cs="Arial"/>
          <w:color w:val="282828"/>
          <w:sz w:val="20"/>
          <w:lang w:val="en-US" w:eastAsia="en-AU"/>
        </w:rPr>
        <w:t xml:space="preserve">. </w:t>
      </w:r>
    </w:p>
    <w:tbl>
      <w:tblPr>
        <w:tblW w:w="5118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9"/>
        <w:gridCol w:w="95"/>
        <w:gridCol w:w="8386"/>
      </w:tblGrid>
      <w:tr w:rsidR="00A36719" w:rsidRPr="00147CA1" w14:paraId="4DBF49E9" w14:textId="77777777" w:rsidTr="00A248AC">
        <w:trPr>
          <w:trHeight w:val="210"/>
          <w:tblCellSpacing w:w="0" w:type="dxa"/>
        </w:trPr>
        <w:tc>
          <w:tcPr>
            <w:tcW w:w="5000" w:type="pct"/>
            <w:gridSpan w:val="3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BF49E8" w14:textId="77777777" w:rsidR="00A36719" w:rsidRPr="00305C3C" w:rsidRDefault="00A36719" w:rsidP="002D0DAC">
            <w:pPr>
              <w:tabs>
                <w:tab w:val="left" w:pos="10018"/>
              </w:tabs>
              <w:jc w:val="center"/>
              <w:rPr>
                <w:rFonts w:cs="Arial"/>
                <w:b/>
                <w:sz w:val="20"/>
                <w:lang w:eastAsia="en-AU"/>
              </w:rPr>
            </w:pPr>
            <w:r w:rsidRPr="00A36719">
              <w:rPr>
                <w:rFonts w:cs="Arial"/>
                <w:b/>
                <w:color w:val="1F497D"/>
                <w:sz w:val="20"/>
                <w:lang w:eastAsia="en-AU"/>
              </w:rPr>
              <w:t>GENERAL INFORMATION</w:t>
            </w:r>
          </w:p>
        </w:tc>
      </w:tr>
      <w:tr w:rsidR="00A36719" w:rsidRPr="00147CA1" w14:paraId="4DBF49EC" w14:textId="77777777" w:rsidTr="00D83F01">
        <w:trPr>
          <w:trHeight w:hRule="exact" w:val="340"/>
          <w:tblCellSpacing w:w="0" w:type="dxa"/>
        </w:trPr>
        <w:tc>
          <w:tcPr>
            <w:tcW w:w="903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BF49EA" w14:textId="77777777"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Address</w:t>
            </w:r>
          </w:p>
        </w:tc>
        <w:tc>
          <w:tcPr>
            <w:tcW w:w="4097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BF49EB" w14:textId="77777777" w:rsidR="00A36719" w:rsidRPr="00305C3C" w:rsidRDefault="001E143C" w:rsidP="005351A5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289 Belgravia Street, Cloverdale</w:t>
            </w:r>
            <w:r w:rsidR="005351A5">
              <w:rPr>
                <w:rFonts w:cs="Arial"/>
                <w:sz w:val="20"/>
                <w:lang w:eastAsia="en-AU"/>
              </w:rPr>
              <w:t xml:space="preserve"> </w:t>
            </w:r>
            <w:r>
              <w:rPr>
                <w:rFonts w:cs="Arial"/>
                <w:sz w:val="20"/>
                <w:lang w:eastAsia="en-AU"/>
              </w:rPr>
              <w:t>(carpark off Lowes Street)</w:t>
            </w:r>
            <w:r w:rsidR="00735B1A">
              <w:rPr>
                <w:rFonts w:cs="Arial"/>
                <w:sz w:val="20"/>
                <w:lang w:eastAsia="en-AU"/>
              </w:rPr>
              <w:t xml:space="preserve"> </w:t>
            </w:r>
          </w:p>
        </w:tc>
      </w:tr>
      <w:tr w:rsidR="00A36719" w:rsidRPr="00147CA1" w14:paraId="4DBF49EF" w14:textId="77777777" w:rsidTr="00D83F01">
        <w:trPr>
          <w:trHeight w:hRule="exact" w:val="340"/>
          <w:tblCellSpacing w:w="0" w:type="dxa"/>
        </w:trPr>
        <w:tc>
          <w:tcPr>
            <w:tcW w:w="903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BF49ED" w14:textId="77777777"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Access Friendly</w:t>
            </w:r>
          </w:p>
        </w:tc>
        <w:tc>
          <w:tcPr>
            <w:tcW w:w="4097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BF49EE" w14:textId="77777777" w:rsidR="00A36719" w:rsidRPr="00305C3C" w:rsidRDefault="00A36719" w:rsidP="00A41041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Yes, access friendly parking, </w:t>
            </w:r>
            <w:r w:rsidR="00A41041">
              <w:rPr>
                <w:rFonts w:cs="Arial"/>
                <w:sz w:val="20"/>
                <w:lang w:eastAsia="en-AU"/>
              </w:rPr>
              <w:t xml:space="preserve">ramps and </w:t>
            </w:r>
            <w:r w:rsidRPr="00305C3C">
              <w:rPr>
                <w:rFonts w:cs="Arial"/>
                <w:sz w:val="20"/>
                <w:lang w:eastAsia="en-AU"/>
              </w:rPr>
              <w:t xml:space="preserve">toilets available </w:t>
            </w:r>
          </w:p>
        </w:tc>
      </w:tr>
      <w:tr w:rsidR="00A36719" w:rsidRPr="00147CA1" w14:paraId="4DBF49F2" w14:textId="77777777" w:rsidTr="00D83F01">
        <w:trPr>
          <w:trHeight w:hRule="exact" w:val="340"/>
          <w:tblCellSpacing w:w="0" w:type="dxa"/>
        </w:trPr>
        <w:tc>
          <w:tcPr>
            <w:tcW w:w="903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BF49F0" w14:textId="77777777"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CCTV</w:t>
            </w:r>
          </w:p>
        </w:tc>
        <w:tc>
          <w:tcPr>
            <w:tcW w:w="4097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BF49F1" w14:textId="77777777" w:rsidR="00A36719" w:rsidRPr="00305C3C" w:rsidRDefault="00A36719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Yes </w:t>
            </w:r>
            <w:r w:rsidRPr="00305C3C">
              <w:rPr>
                <w:rFonts w:cs="Arial"/>
                <w:i/>
                <w:sz w:val="14"/>
                <w:lang w:eastAsia="en-AU"/>
              </w:rPr>
              <w:t>(cameras will not</w:t>
            </w:r>
            <w:r w:rsidRPr="00305C3C">
              <w:rPr>
                <w:rFonts w:cs="Arial"/>
                <w:b/>
                <w:i/>
                <w:sz w:val="14"/>
                <w:lang w:eastAsia="en-AU"/>
              </w:rPr>
              <w:t xml:space="preserve"> </w:t>
            </w:r>
            <w:r w:rsidRPr="00305C3C">
              <w:rPr>
                <w:rFonts w:cs="Arial"/>
                <w:i/>
                <w:sz w:val="14"/>
                <w:lang w:eastAsia="en-AU"/>
              </w:rPr>
              <w:t>be turned off for bookings and</w:t>
            </w:r>
            <w:r w:rsidR="00CA045A">
              <w:rPr>
                <w:rFonts w:cs="Arial"/>
                <w:i/>
                <w:sz w:val="14"/>
                <w:lang w:eastAsia="en-AU"/>
              </w:rPr>
              <w:t xml:space="preserve"> are not permitted to be obstructed</w:t>
            </w:r>
            <w:r w:rsidRPr="00305C3C">
              <w:rPr>
                <w:rFonts w:cs="Arial"/>
                <w:i/>
                <w:sz w:val="14"/>
                <w:lang w:eastAsia="en-AU"/>
              </w:rPr>
              <w:t xml:space="preserve"> at any time)</w:t>
            </w:r>
          </w:p>
        </w:tc>
      </w:tr>
      <w:tr w:rsidR="00A36719" w:rsidRPr="00147CA1" w14:paraId="4DBF49F5" w14:textId="77777777" w:rsidTr="00D83F01">
        <w:trPr>
          <w:trHeight w:hRule="exact" w:val="340"/>
          <w:tblCellSpacing w:w="0" w:type="dxa"/>
        </w:trPr>
        <w:tc>
          <w:tcPr>
            <w:tcW w:w="903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BF49F3" w14:textId="77777777"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Parking</w:t>
            </w:r>
          </w:p>
        </w:tc>
        <w:tc>
          <w:tcPr>
            <w:tcW w:w="4097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BF49F4" w14:textId="77777777" w:rsidR="00A36719" w:rsidRPr="00305C3C" w:rsidRDefault="00A36719" w:rsidP="001E143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Yes –</w:t>
            </w:r>
            <w:r w:rsidR="001E143C">
              <w:rPr>
                <w:rFonts w:cs="Arial"/>
                <w:sz w:val="20"/>
                <w:lang w:eastAsia="en-AU"/>
              </w:rPr>
              <w:t xml:space="preserve"> 90+ carpark bays off Lowes Street</w:t>
            </w:r>
          </w:p>
        </w:tc>
      </w:tr>
      <w:tr w:rsidR="00A36719" w:rsidRPr="00147CA1" w14:paraId="4DBF49F8" w14:textId="77777777" w:rsidTr="00D83F01">
        <w:trPr>
          <w:trHeight w:hRule="exact" w:val="340"/>
          <w:tblCellSpacing w:w="0" w:type="dxa"/>
        </w:trPr>
        <w:tc>
          <w:tcPr>
            <w:tcW w:w="903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BF49F6" w14:textId="77777777" w:rsidR="00A36719" w:rsidRPr="00305C3C" w:rsidRDefault="00BE27E3" w:rsidP="0047717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W</w:t>
            </w:r>
            <w:r w:rsidR="001A3F19">
              <w:rPr>
                <w:rFonts w:cs="Arial"/>
                <w:sz w:val="20"/>
                <w:lang w:eastAsia="en-AU"/>
              </w:rPr>
              <w:t>i-Fi</w:t>
            </w:r>
          </w:p>
        </w:tc>
        <w:tc>
          <w:tcPr>
            <w:tcW w:w="4097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BF49F7" w14:textId="77777777" w:rsidR="00A36719" w:rsidRPr="00305C3C" w:rsidRDefault="00BE27E3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No</w:t>
            </w:r>
          </w:p>
        </w:tc>
      </w:tr>
      <w:tr w:rsidR="00AB51E2" w:rsidRPr="00147CA1" w14:paraId="4DBF49FB" w14:textId="77777777" w:rsidTr="00A248AC">
        <w:trPr>
          <w:trHeight w:hRule="exact" w:val="794"/>
          <w:tblCellSpacing w:w="0" w:type="dxa"/>
        </w:trPr>
        <w:tc>
          <w:tcPr>
            <w:tcW w:w="903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BF49F9" w14:textId="77777777" w:rsidR="00AB51E2" w:rsidRDefault="00AB51E2" w:rsidP="0047717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Equipment</w:t>
            </w:r>
          </w:p>
        </w:tc>
        <w:tc>
          <w:tcPr>
            <w:tcW w:w="4097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BF49FA" w14:textId="77777777" w:rsidR="00AB51E2" w:rsidRDefault="00AB51E2" w:rsidP="00A248AC">
            <w:pPr>
              <w:tabs>
                <w:tab w:val="left" w:pos="10018"/>
              </w:tabs>
              <w:jc w:val="both"/>
              <w:rPr>
                <w:rFonts w:cs="Arial"/>
                <w:sz w:val="20"/>
                <w:lang w:eastAsia="en-AU"/>
              </w:rPr>
            </w:pPr>
            <w:r w:rsidRPr="004B7211">
              <w:rPr>
                <w:rFonts w:cs="Arial"/>
                <w:sz w:val="20"/>
                <w:lang w:eastAsia="en-AU"/>
              </w:rPr>
              <w:t>Items such as TV’s, projectors, audio/visual</w:t>
            </w:r>
            <w:r>
              <w:rPr>
                <w:rFonts w:cs="Arial"/>
                <w:sz w:val="20"/>
                <w:lang w:eastAsia="en-AU"/>
              </w:rPr>
              <w:t xml:space="preserve"> equipment and also cleaning equipment</w:t>
            </w:r>
            <w:r w:rsidRPr="004B7211">
              <w:rPr>
                <w:rFonts w:cs="Arial"/>
                <w:sz w:val="20"/>
                <w:lang w:eastAsia="en-AU"/>
              </w:rPr>
              <w:t xml:space="preserve"> etc</w:t>
            </w:r>
            <w:r>
              <w:rPr>
                <w:rFonts w:cs="Arial"/>
                <w:sz w:val="20"/>
                <w:lang w:eastAsia="en-AU"/>
              </w:rPr>
              <w:t>.</w:t>
            </w:r>
            <w:r w:rsidRPr="004B7211">
              <w:rPr>
                <w:rFonts w:cs="Arial"/>
                <w:sz w:val="20"/>
                <w:lang w:eastAsia="en-AU"/>
              </w:rPr>
              <w:t xml:space="preserve"> are not provided</w:t>
            </w:r>
            <w:r>
              <w:rPr>
                <w:rFonts w:cs="Arial"/>
                <w:sz w:val="20"/>
                <w:lang w:eastAsia="en-AU"/>
              </w:rPr>
              <w:t xml:space="preserve"> and not </w:t>
            </w:r>
            <w:r w:rsidRPr="004B7211">
              <w:rPr>
                <w:rFonts w:cs="Arial"/>
                <w:sz w:val="20"/>
                <w:lang w:eastAsia="en-AU"/>
              </w:rPr>
              <w:t xml:space="preserve">available for hire through the City.  Hirers </w:t>
            </w:r>
            <w:r>
              <w:rPr>
                <w:rFonts w:cs="Arial"/>
                <w:sz w:val="20"/>
                <w:lang w:eastAsia="en-AU"/>
              </w:rPr>
              <w:t>have to supply all their</w:t>
            </w:r>
            <w:r w:rsidRPr="004B7211">
              <w:rPr>
                <w:rFonts w:cs="Arial"/>
                <w:sz w:val="20"/>
                <w:lang w:eastAsia="en-AU"/>
              </w:rPr>
              <w:t xml:space="preserve"> own </w:t>
            </w:r>
            <w:r>
              <w:rPr>
                <w:rFonts w:cs="Arial"/>
                <w:sz w:val="20"/>
                <w:lang w:eastAsia="en-AU"/>
              </w:rPr>
              <w:t xml:space="preserve">required </w:t>
            </w:r>
            <w:r w:rsidRPr="004B7211">
              <w:rPr>
                <w:rFonts w:cs="Arial"/>
                <w:sz w:val="20"/>
                <w:lang w:eastAsia="en-AU"/>
              </w:rPr>
              <w:t>equipment</w:t>
            </w:r>
            <w:r>
              <w:rPr>
                <w:rFonts w:cs="Arial"/>
                <w:sz w:val="20"/>
                <w:lang w:eastAsia="en-AU"/>
              </w:rPr>
              <w:t>.</w:t>
            </w:r>
          </w:p>
        </w:tc>
      </w:tr>
      <w:tr w:rsidR="00D83F01" w:rsidRPr="00305C3C" w14:paraId="4DBF49FD" w14:textId="77777777" w:rsidTr="00D740A8">
        <w:trPr>
          <w:trHeight w:val="20"/>
          <w:tblCellSpacing w:w="0" w:type="dxa"/>
        </w:trPr>
        <w:tc>
          <w:tcPr>
            <w:tcW w:w="5000" w:type="pct"/>
            <w:gridSpan w:val="3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DBF49FC" w14:textId="77777777" w:rsidR="00D83F01" w:rsidRPr="00305C3C" w:rsidRDefault="00D83F01" w:rsidP="00D83F01">
            <w:pPr>
              <w:jc w:val="center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b/>
                <w:color w:val="1F497D"/>
                <w:sz w:val="20"/>
                <w:lang w:eastAsia="en-AU"/>
              </w:rPr>
              <w:t>MULTI-PURPOSE ROOM</w:t>
            </w:r>
          </w:p>
        </w:tc>
      </w:tr>
      <w:tr w:rsidR="00D83F01" w:rsidRPr="00305C3C" w14:paraId="4DBF4A00" w14:textId="77777777" w:rsidTr="00D740A8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DBF49FE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Pr="00305C3C">
              <w:rPr>
                <w:rFonts w:cs="Arial"/>
                <w:bCs/>
                <w:sz w:val="20"/>
                <w:lang w:eastAsia="en-AU"/>
              </w:rPr>
              <w:t>Size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DBF49FF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​Approximately 1</w:t>
            </w:r>
            <w:r>
              <w:rPr>
                <w:rFonts w:cs="Arial"/>
                <w:sz w:val="20"/>
                <w:lang w:eastAsia="en-AU"/>
              </w:rPr>
              <w:t>0</w:t>
            </w:r>
            <w:r w:rsidRPr="00305C3C">
              <w:rPr>
                <w:rFonts w:cs="Arial"/>
                <w:sz w:val="20"/>
                <w:lang w:eastAsia="en-AU"/>
              </w:rPr>
              <w:t xml:space="preserve">m x </w:t>
            </w:r>
            <w:r>
              <w:rPr>
                <w:rFonts w:cs="Arial"/>
                <w:sz w:val="20"/>
                <w:lang w:eastAsia="en-AU"/>
              </w:rPr>
              <w:t>7</w:t>
            </w:r>
            <w:r w:rsidRPr="00305C3C">
              <w:rPr>
                <w:rFonts w:cs="Arial"/>
                <w:sz w:val="20"/>
                <w:lang w:eastAsia="en-AU"/>
              </w:rPr>
              <w:t>m</w:t>
            </w:r>
            <w:r>
              <w:rPr>
                <w:rFonts w:cs="Arial"/>
                <w:sz w:val="20"/>
                <w:lang w:eastAsia="en-AU"/>
              </w:rPr>
              <w:t xml:space="preserve"> (70sqm)</w:t>
            </w:r>
          </w:p>
        </w:tc>
      </w:tr>
      <w:tr w:rsidR="00D83F01" w:rsidRPr="00305C3C" w14:paraId="4DBF4A03" w14:textId="77777777" w:rsidTr="00D740A8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BF4A01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​Max Capacity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DBF4A02" w14:textId="77777777" w:rsidR="00D83F01" w:rsidRPr="00305C3C" w:rsidRDefault="00D83F01" w:rsidP="00120DBE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305C3C"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>​</w:t>
            </w:r>
            <w:r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>50</w:t>
            </w:r>
            <w:r w:rsidRPr="00305C3C"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 xml:space="preserve"> people </w:t>
            </w:r>
            <w:r w:rsidRPr="00AB51E2">
              <w:rPr>
                <w:rFonts w:ascii="Arial" w:eastAsia="Times New Roman" w:hAnsi="Arial" w:cs="Arial"/>
                <w:color w:val="auto"/>
                <w:sz w:val="12"/>
                <w:lang w:eastAsia="en-AU"/>
              </w:rPr>
              <w:t>(</w:t>
            </w:r>
            <w:r w:rsidRPr="00AB51E2">
              <w:rPr>
                <w:rFonts w:ascii="Arial" w:hAnsi="Arial" w:cs="Arial"/>
                <w:i/>
                <w:color w:val="auto"/>
                <w:sz w:val="12"/>
                <w:szCs w:val="18"/>
              </w:rPr>
              <w:t>It is an offence under Health Act 1911 to exceed the maximum capacity stipulated on the certificate of approval</w:t>
            </w:r>
            <w:r>
              <w:rPr>
                <w:rFonts w:ascii="Arial" w:hAnsi="Arial" w:cs="Arial"/>
                <w:i/>
                <w:color w:val="auto"/>
                <w:sz w:val="12"/>
                <w:szCs w:val="18"/>
              </w:rPr>
              <w:t>)</w:t>
            </w:r>
          </w:p>
        </w:tc>
      </w:tr>
      <w:tr w:rsidR="00D83F01" w:rsidRPr="00305C3C" w14:paraId="4DBF4A06" w14:textId="77777777" w:rsidTr="00D740A8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DBF4A04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​Floor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DBF4A05" w14:textId="77777777" w:rsidR="00D83F01" w:rsidRPr="00305C3C" w:rsidRDefault="00D83F01" w:rsidP="00A41041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 xml:space="preserve">Vinyl </w:t>
            </w:r>
          </w:p>
        </w:tc>
      </w:tr>
      <w:tr w:rsidR="00D83F01" w:rsidRPr="00305C3C" w14:paraId="4DBF4A09" w14:textId="77777777" w:rsidTr="00D740A8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DBF4A07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​Chairs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DBF4A08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50</w:t>
            </w:r>
            <w:r w:rsidRPr="00305C3C">
              <w:rPr>
                <w:rFonts w:cs="Arial"/>
                <w:sz w:val="20"/>
                <w:lang w:eastAsia="en-AU"/>
              </w:rPr>
              <w:t xml:space="preserve"> </w:t>
            </w:r>
            <w:r w:rsidRPr="00AB51E2">
              <w:rPr>
                <w:rFonts w:cs="Arial"/>
                <w:i/>
                <w:sz w:val="12"/>
                <w:lang w:eastAsia="en-AU"/>
              </w:rPr>
              <w:t>(measurements and photos available upon request)</w:t>
            </w:r>
          </w:p>
        </w:tc>
      </w:tr>
      <w:tr w:rsidR="00D83F01" w:rsidRPr="00305C3C" w14:paraId="4DBF4A0C" w14:textId="77777777" w:rsidTr="00D740A8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DBF4A0A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​Tables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DBF4A0B" w14:textId="77777777" w:rsidR="00D83F01" w:rsidRPr="00305C3C" w:rsidRDefault="00D83F01" w:rsidP="001E143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="001E143C">
              <w:rPr>
                <w:rFonts w:cs="Arial"/>
                <w:sz w:val="20"/>
                <w:lang w:eastAsia="en-AU"/>
              </w:rPr>
              <w:t>6</w:t>
            </w:r>
            <w:r w:rsidRPr="00305C3C">
              <w:rPr>
                <w:rFonts w:cs="Arial"/>
                <w:sz w:val="20"/>
                <w:lang w:eastAsia="en-AU"/>
              </w:rPr>
              <w:t xml:space="preserve"> trestle tables - 1800mm x 750mm </w:t>
            </w:r>
            <w:r w:rsidRPr="00AB51E2">
              <w:rPr>
                <w:rFonts w:cs="Arial"/>
                <w:i/>
                <w:sz w:val="12"/>
                <w:lang w:eastAsia="en-AU"/>
              </w:rPr>
              <w:t>(photos available upon request)</w:t>
            </w:r>
          </w:p>
        </w:tc>
      </w:tr>
      <w:tr w:rsidR="00D83F01" w:rsidRPr="00305C3C" w14:paraId="4DBF4A0F" w14:textId="77777777" w:rsidTr="00D740A8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DBF4A0D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​Air Conditioning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DBF4A0E" w14:textId="77777777" w:rsidR="00D83F01" w:rsidRPr="00305C3C" w:rsidRDefault="001E143C" w:rsidP="00120DB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Split System </w:t>
            </w:r>
            <w:r w:rsidRPr="003277A8">
              <w:rPr>
                <w:rFonts w:cs="Arial"/>
                <w:i/>
                <w:sz w:val="12"/>
                <w:lang w:eastAsia="en-AU"/>
              </w:rPr>
              <w:t>(cooling and heating)</w:t>
            </w:r>
          </w:p>
        </w:tc>
      </w:tr>
      <w:tr w:rsidR="00D83F01" w:rsidRPr="00305C3C" w14:paraId="4DBF4A12" w14:textId="77777777" w:rsidTr="00D740A8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DBF4A10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Pr="00305C3C">
              <w:rPr>
                <w:rFonts w:cs="Arial"/>
                <w:bCs/>
                <w:sz w:val="20"/>
                <w:lang w:eastAsia="en-AU"/>
              </w:rPr>
              <w:t>Kitchen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DBF4A11" w14:textId="77777777" w:rsidR="00D83F01" w:rsidRPr="00305C3C" w:rsidRDefault="00D83F01" w:rsidP="001E143C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Yes, included in hire is a kitchen with a f</w:t>
            </w:r>
            <w:r w:rsidRPr="00305C3C">
              <w:rPr>
                <w:rFonts w:cs="Arial"/>
                <w:sz w:val="20"/>
                <w:lang w:eastAsia="en-AU"/>
              </w:rPr>
              <w:t xml:space="preserve">ridge/freezer, stove and oven, auto boiler urn, microwave and servery to </w:t>
            </w:r>
            <w:r w:rsidR="001E143C">
              <w:rPr>
                <w:rFonts w:cs="Arial"/>
                <w:sz w:val="20"/>
                <w:lang w:eastAsia="en-AU"/>
              </w:rPr>
              <w:t>room</w:t>
            </w:r>
            <w:r w:rsidRPr="00305C3C">
              <w:rPr>
                <w:rFonts w:cs="Arial"/>
                <w:sz w:val="20"/>
                <w:lang w:eastAsia="en-AU"/>
              </w:rPr>
              <w:t xml:space="preserve">. </w:t>
            </w:r>
            <w:r>
              <w:rPr>
                <w:sz w:val="20"/>
                <w:lang w:eastAsia="en-AU"/>
              </w:rPr>
              <w:t>H</w:t>
            </w:r>
            <w:r w:rsidRPr="00375947">
              <w:rPr>
                <w:sz w:val="20"/>
                <w:lang w:eastAsia="en-AU"/>
              </w:rPr>
              <w:t>irer</w:t>
            </w:r>
            <w:r w:rsidRPr="00375947">
              <w:rPr>
                <w:sz w:val="20"/>
              </w:rPr>
              <w:t>s are</w:t>
            </w:r>
            <w:r w:rsidRPr="00375947">
              <w:rPr>
                <w:sz w:val="20"/>
                <w:lang w:eastAsia="en-AU"/>
              </w:rPr>
              <w:t xml:space="preserve"> required to bring all</w:t>
            </w:r>
            <w:r>
              <w:rPr>
                <w:sz w:val="20"/>
                <w:lang w:eastAsia="en-AU"/>
              </w:rPr>
              <w:t xml:space="preserve"> their own</w:t>
            </w:r>
            <w:r w:rsidRPr="00375947">
              <w:rPr>
                <w:sz w:val="20"/>
                <w:lang w:eastAsia="en-AU"/>
              </w:rPr>
              <w:t xml:space="preserve"> plates/cutlery/cookware/cleaning equipment</w:t>
            </w:r>
            <w:r>
              <w:rPr>
                <w:sz w:val="20"/>
              </w:rPr>
              <w:t>.</w:t>
            </w:r>
            <w:r w:rsidRPr="00375947">
              <w:rPr>
                <w:rFonts w:cs="Arial"/>
                <w:i/>
                <w:sz w:val="10"/>
                <w:szCs w:val="14"/>
                <w:lang w:eastAsia="en-AU"/>
              </w:rPr>
              <w:t xml:space="preserve"> </w:t>
            </w:r>
            <w:r>
              <w:rPr>
                <w:rFonts w:cs="Arial"/>
                <w:sz w:val="20"/>
                <w:lang w:eastAsia="en-AU"/>
              </w:rPr>
              <w:t xml:space="preserve"> The kitchen is to be used for warming up food purposes only.</w:t>
            </w:r>
            <w:r w:rsidR="00A03799">
              <w:rPr>
                <w:rFonts w:cs="Arial"/>
                <w:sz w:val="20"/>
                <w:lang w:eastAsia="en-AU"/>
              </w:rPr>
              <w:t xml:space="preserve"> The kiosk roller door that serves outside is not available to hirers.</w:t>
            </w:r>
          </w:p>
        </w:tc>
      </w:tr>
      <w:tr w:rsidR="00D83F01" w:rsidRPr="00305C3C" w14:paraId="4DBF4A15" w14:textId="77777777" w:rsidTr="00D740A8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DBF4A13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DBF4A14" w14:textId="77777777" w:rsidR="00D83F01" w:rsidRPr="00305C3C" w:rsidRDefault="00D83F01" w:rsidP="00120DB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 – this room has its own facilities (located in the passageway)</w:t>
            </w:r>
          </w:p>
        </w:tc>
      </w:tr>
      <w:tr w:rsidR="00D83F01" w14:paraId="4DBF4A19" w14:textId="77777777" w:rsidTr="00D740A8">
        <w:trPr>
          <w:trHeight w:val="20"/>
          <w:tblCellSpacing w:w="0" w:type="dxa"/>
        </w:trPr>
        <w:tc>
          <w:tcPr>
            <w:tcW w:w="949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BF4A16" w14:textId="77777777" w:rsidR="00D83F01" w:rsidRPr="00305C3C" w:rsidRDefault="009E63F0" w:rsidP="009E63F0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Additional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DBF4A17" w14:textId="77777777" w:rsidR="00D83F01" w:rsidRPr="009E63F0" w:rsidRDefault="009E63F0" w:rsidP="009E63F0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0"/>
                <w:lang w:eastAsia="en-AU"/>
              </w:rPr>
            </w:pPr>
            <w:r w:rsidRPr="009E63F0">
              <w:rPr>
                <w:rFonts w:cs="Arial"/>
                <w:sz w:val="20"/>
                <w:lang w:eastAsia="en-AU"/>
              </w:rPr>
              <w:t>There is a small enclosed play area under a shade sail.</w:t>
            </w:r>
          </w:p>
          <w:p w14:paraId="4DBF4A18" w14:textId="77777777" w:rsidR="009E63F0" w:rsidRPr="009E63F0" w:rsidRDefault="009E63F0" w:rsidP="009E63F0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0"/>
                <w:lang w:eastAsia="en-AU"/>
              </w:rPr>
            </w:pPr>
            <w:r w:rsidRPr="009E63F0">
              <w:rPr>
                <w:rFonts w:cs="Arial"/>
                <w:sz w:val="20"/>
                <w:lang w:eastAsia="en-AU"/>
              </w:rPr>
              <w:t>There are pin boards available to use during the time of hire.</w:t>
            </w:r>
          </w:p>
        </w:tc>
      </w:tr>
    </w:tbl>
    <w:p w14:paraId="4DBF4A1A" w14:textId="77777777" w:rsidR="00482028" w:rsidRDefault="004042E0" w:rsidP="005B4561">
      <w:pPr>
        <w:jc w:val="center"/>
        <w:rPr>
          <w:rFonts w:cs="Arial"/>
          <w:noProof/>
          <w:sz w:val="12"/>
          <w:lang w:eastAsia="en-AU"/>
        </w:rPr>
      </w:pPr>
      <w:r>
        <w:rPr>
          <w:rFonts w:cs="Arial"/>
          <w:noProof/>
          <w:lang w:eastAsia="en-AU"/>
        </w:rPr>
        <w:drawing>
          <wp:anchor distT="0" distB="0" distL="114300" distR="114300" simplePos="0" relativeHeight="251823104" behindDoc="0" locked="0" layoutInCell="1" allowOverlap="1" wp14:anchorId="4DBF4A65" wp14:editId="4DBF4A66">
            <wp:simplePos x="0" y="0"/>
            <wp:positionH relativeFrom="column">
              <wp:posOffset>4084955</wp:posOffset>
            </wp:positionH>
            <wp:positionV relativeFrom="paragraph">
              <wp:posOffset>57150</wp:posOffset>
            </wp:positionV>
            <wp:extent cx="2136775" cy="1542415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101632_5008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0" r="6251" b="21002"/>
                    <a:stretch/>
                  </pic:blipFill>
                  <pic:spPr bwMode="auto">
                    <a:xfrm>
                      <a:off x="0" y="0"/>
                      <a:ext cx="2136775" cy="154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F4A1B" w14:textId="77777777" w:rsidR="00482028" w:rsidRDefault="004042E0" w:rsidP="005B4561">
      <w:pPr>
        <w:jc w:val="center"/>
        <w:rPr>
          <w:rFonts w:cs="Arial"/>
          <w:noProof/>
          <w:sz w:val="12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7215" behindDoc="0" locked="0" layoutInCell="1" allowOverlap="1" wp14:anchorId="4DBF4A67" wp14:editId="368FDC59">
            <wp:simplePos x="0" y="0"/>
            <wp:positionH relativeFrom="column">
              <wp:posOffset>1619885</wp:posOffset>
            </wp:positionH>
            <wp:positionV relativeFrom="paragraph">
              <wp:posOffset>49530</wp:posOffset>
            </wp:positionV>
            <wp:extent cx="2479675" cy="12477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6" t="30263" r="29856" b="36579"/>
                    <a:stretch/>
                  </pic:blipFill>
                  <pic:spPr bwMode="auto">
                    <a:xfrm>
                      <a:off x="0" y="0"/>
                      <a:ext cx="247967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0A8">
        <w:rPr>
          <w:rFonts w:cs="Arial"/>
          <w:noProof/>
          <w:lang w:eastAsia="en-AU"/>
        </w:rPr>
        <w:drawing>
          <wp:anchor distT="0" distB="0" distL="114300" distR="114300" simplePos="0" relativeHeight="251822080" behindDoc="0" locked="0" layoutInCell="1" allowOverlap="1" wp14:anchorId="4DBF4A69" wp14:editId="4DBF4A6A">
            <wp:simplePos x="0" y="0"/>
            <wp:positionH relativeFrom="column">
              <wp:posOffset>-367030</wp:posOffset>
            </wp:positionH>
            <wp:positionV relativeFrom="paragraph">
              <wp:posOffset>-8255</wp:posOffset>
            </wp:positionV>
            <wp:extent cx="2021840" cy="15430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102209_1950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0" r="11597"/>
                    <a:stretch/>
                  </pic:blipFill>
                  <pic:spPr bwMode="auto">
                    <a:xfrm>
                      <a:off x="0" y="0"/>
                      <a:ext cx="2021840" cy="154305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F4A1C" w14:textId="77777777" w:rsidR="0047717C" w:rsidRPr="00322C3F" w:rsidRDefault="009643DB" w:rsidP="00482028">
      <w:pPr>
        <w:jc w:val="center"/>
        <w:rPr>
          <w:rFonts w:cs="Arial"/>
          <w:noProof/>
          <w:sz w:val="8"/>
          <w:lang w:eastAsia="en-AU"/>
        </w:rPr>
      </w:pPr>
      <w:r>
        <w:rPr>
          <w:rFonts w:cs="Arial"/>
          <w:noProof/>
          <w:lang w:eastAsia="en-AU"/>
        </w:rPr>
        <w:t xml:space="preserve">  </w:t>
      </w:r>
      <w:r w:rsidR="00970B73">
        <w:rPr>
          <w:rFonts w:cs="Arial"/>
          <w:noProof/>
          <w:lang w:eastAsia="en-AU"/>
        </w:rPr>
        <w:t xml:space="preserve">           </w:t>
      </w:r>
    </w:p>
    <w:p w14:paraId="4DBF4A1D" w14:textId="77777777" w:rsidR="00482028" w:rsidRDefault="00482028" w:rsidP="005A32C0">
      <w:pPr>
        <w:jc w:val="center"/>
        <w:rPr>
          <w:rFonts w:cs="Arial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DBF4A6B" wp14:editId="4DBF4A6C">
                <wp:simplePos x="0" y="0"/>
                <wp:positionH relativeFrom="column">
                  <wp:posOffset>4003040</wp:posOffset>
                </wp:positionH>
                <wp:positionV relativeFrom="paragraph">
                  <wp:posOffset>422275</wp:posOffset>
                </wp:positionV>
                <wp:extent cx="1604010" cy="1403985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F4A98" w14:textId="77777777" w:rsidR="00175784" w:rsidRPr="00175784" w:rsidRDefault="00175784" w:rsidP="00175784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175784">
                              <w:rPr>
                                <w:color w:val="FFFFFF" w:themeColor="background1"/>
                                <w:sz w:val="16"/>
                              </w:rPr>
                              <w:t>Multi-Purpose Room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BF4A6B" id="Text Box 2" o:spid="_x0000_s1027" type="#_x0000_t202" style="position:absolute;left:0;text-align:left;margin-left:315.2pt;margin-top:33.25pt;width:126.3pt;height:110.5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" filled="f" stroked="f">
                <v:textbox style="mso-fit-shape-to-text:t">
                  <w:txbxContent>
                    <w:p w14:paraId="4DBF4A98" w14:textId="77777777" w:rsidR="00175784" w:rsidRPr="00175784" w:rsidRDefault="00175784" w:rsidP="00175784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175784">
                        <w:rPr>
                          <w:color w:val="FFFFFF" w:themeColor="background1"/>
                          <w:sz w:val="16"/>
                        </w:rPr>
                        <w:t>Multi-Purpose Room Kitchen</w:t>
                      </w:r>
                    </w:p>
                  </w:txbxContent>
                </v:textbox>
              </v:shape>
            </w:pict>
          </mc:Fallback>
        </mc:AlternateContent>
      </w:r>
      <w:r w:rsidR="00175784"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DBF4A6D" wp14:editId="4DBF4A6E">
                <wp:simplePos x="0" y="0"/>
                <wp:positionH relativeFrom="column">
                  <wp:posOffset>4023553</wp:posOffset>
                </wp:positionH>
                <wp:positionV relativeFrom="paragraph">
                  <wp:posOffset>149308</wp:posOffset>
                </wp:positionV>
                <wp:extent cx="1604010" cy="14039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F4A99" w14:textId="77777777" w:rsidR="008D74CB" w:rsidRPr="00322C3F" w:rsidRDefault="008D74CB" w:rsidP="008D74CB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 xml:space="preserve">Lesser Hall Kitchen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BF4A6D" id="_x0000_s1028" type="#_x0000_t202" style="position:absolute;left:0;text-align:left;margin-left:316.8pt;margin-top:11.75pt;width:126.3pt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" filled="f" stroked="f">
                <v:textbox style="mso-fit-shape-to-text:t">
                  <w:txbxContent>
                    <w:p w14:paraId="4DBF4A99" w14:textId="77777777" w:rsidR="008D74CB" w:rsidRPr="00322C3F" w:rsidRDefault="008D74CB" w:rsidP="008D74CB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 xml:space="preserve">Lesser Hall Kitchen </w:t>
                      </w:r>
                    </w:p>
                  </w:txbxContent>
                </v:textbox>
              </v:shape>
            </w:pict>
          </mc:Fallback>
        </mc:AlternateContent>
      </w: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DBF4A6F" wp14:editId="4DBF4A70">
                <wp:simplePos x="0" y="0"/>
                <wp:positionH relativeFrom="column">
                  <wp:posOffset>-368935</wp:posOffset>
                </wp:positionH>
                <wp:positionV relativeFrom="paragraph">
                  <wp:posOffset>0</wp:posOffset>
                </wp:positionV>
                <wp:extent cx="1604010" cy="1403985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F4A9A" w14:textId="77777777" w:rsidR="00CA105C" w:rsidRPr="00322C3F" w:rsidRDefault="00CA105C" w:rsidP="00CA105C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Lesser Hall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BF4A6F" id="_x0000_s1029" type="#_x0000_t202" style="position:absolute;left:0;text-align:left;margin-left:-29.05pt;margin-top:0;width:126.3pt;height:110.55pt;z-index:251777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" filled="f" stroked="f">
                <v:textbox style="mso-fit-shape-to-text:t">
                  <w:txbxContent>
                    <w:p w14:paraId="4DBF4A9A" w14:textId="77777777" w:rsidR="00CA105C" w:rsidRPr="00322C3F" w:rsidRDefault="00CA105C" w:rsidP="00CA105C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Lesser Hall</w:t>
                      </w:r>
                    </w:p>
                  </w:txbxContent>
                </v:textbox>
              </v:shape>
            </w:pict>
          </mc:Fallback>
        </mc:AlternateContent>
      </w:r>
    </w:p>
    <w:p w14:paraId="4DBF4A1E" w14:textId="77777777" w:rsidR="005351A5" w:rsidRDefault="005351A5" w:rsidP="005A32C0">
      <w:pPr>
        <w:jc w:val="center"/>
        <w:rPr>
          <w:rFonts w:cs="Arial"/>
        </w:rPr>
      </w:pPr>
    </w:p>
    <w:p w14:paraId="4DBF4A1F" w14:textId="77777777" w:rsidR="005351A5" w:rsidRDefault="005351A5" w:rsidP="005A32C0">
      <w:pPr>
        <w:jc w:val="center"/>
        <w:rPr>
          <w:rFonts w:cs="Arial"/>
        </w:rPr>
      </w:pPr>
    </w:p>
    <w:p w14:paraId="4DBF4A20" w14:textId="77777777" w:rsidR="00D740A8" w:rsidRDefault="00D740A8" w:rsidP="005A32C0">
      <w:pPr>
        <w:jc w:val="center"/>
        <w:rPr>
          <w:rFonts w:cs="Arial"/>
        </w:rPr>
      </w:pPr>
    </w:p>
    <w:p w14:paraId="4DBF4A21" w14:textId="77777777" w:rsidR="00D740A8" w:rsidRDefault="00D740A8" w:rsidP="005A32C0">
      <w:pPr>
        <w:jc w:val="center"/>
        <w:rPr>
          <w:rFonts w:cs="Arial"/>
        </w:rPr>
      </w:pPr>
    </w:p>
    <w:p w14:paraId="4DBF4A22" w14:textId="77777777" w:rsidR="00CA105C" w:rsidRDefault="004042E0" w:rsidP="005A32C0">
      <w:pPr>
        <w:jc w:val="center"/>
        <w:rPr>
          <w:rFonts w:cs="Arial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DBF4A71" wp14:editId="4DBF4A72">
                <wp:simplePos x="0" y="0"/>
                <wp:positionH relativeFrom="column">
                  <wp:posOffset>4086860</wp:posOffset>
                </wp:positionH>
                <wp:positionV relativeFrom="paragraph">
                  <wp:posOffset>348615</wp:posOffset>
                </wp:positionV>
                <wp:extent cx="1604010" cy="140398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F4A9B" w14:textId="77777777" w:rsidR="00531CFA" w:rsidRPr="00A248AC" w:rsidRDefault="00531CFA" w:rsidP="00531CFA">
                            <w:pPr>
                              <w:rPr>
                                <w:sz w:val="16"/>
                              </w:rPr>
                            </w:pPr>
                            <w:r w:rsidRPr="00A248AC">
                              <w:rPr>
                                <w:sz w:val="16"/>
                              </w:rPr>
                              <w:t>Multi-Purpose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BF4A71" id="_x0000_s1030" type="#_x0000_t202" style="position:absolute;left:0;text-align:left;margin-left:321.8pt;margin-top:27.45pt;width:126.3pt;height:110.55pt;z-index:251828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" filled="f" stroked="f">
                <v:textbox style="mso-fit-shape-to-text:t">
                  <w:txbxContent>
                    <w:p w14:paraId="4DBF4A9B" w14:textId="77777777" w:rsidR="00531CFA" w:rsidRPr="00A248AC" w:rsidRDefault="00531CFA" w:rsidP="00531CFA">
                      <w:pPr>
                        <w:rPr>
                          <w:sz w:val="16"/>
                        </w:rPr>
                      </w:pPr>
                      <w:r w:rsidRPr="00A248AC">
                        <w:rPr>
                          <w:sz w:val="16"/>
                        </w:rPr>
                        <w:t>Multi-Purpose Room</w:t>
                      </w:r>
                    </w:p>
                  </w:txbxContent>
                </v:textbox>
              </v:shape>
            </w:pict>
          </mc:Fallback>
        </mc:AlternateContent>
      </w:r>
      <w:r w:rsidR="00617FF5"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DBF4A73" wp14:editId="4DBF4A74">
                <wp:simplePos x="0" y="0"/>
                <wp:positionH relativeFrom="column">
                  <wp:posOffset>1731010</wp:posOffset>
                </wp:positionH>
                <wp:positionV relativeFrom="paragraph">
                  <wp:posOffset>393065</wp:posOffset>
                </wp:positionV>
                <wp:extent cx="1604010" cy="140398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F4A9C" w14:textId="77777777" w:rsidR="00531CFA" w:rsidRPr="00531CFA" w:rsidRDefault="00531CFA" w:rsidP="00531CFA">
                            <w:pPr>
                              <w:rPr>
                                <w:sz w:val="16"/>
                              </w:rPr>
                            </w:pPr>
                            <w:r w:rsidRPr="00531CFA"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z w:val="16"/>
                              </w:rPr>
                              <w:t>reas Included in Hi</w:t>
                            </w:r>
                            <w:r w:rsidRPr="00531CFA">
                              <w:rPr>
                                <w:sz w:val="16"/>
                              </w:rP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BF4A73" id="_x0000_s1031" type="#_x0000_t202" style="position:absolute;left:0;text-align:left;margin-left:136.3pt;margin-top:30.95pt;width:126.3pt;height:110.55pt;z-index:251830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" filled="f" stroked="f">
                <v:textbox style="mso-fit-shape-to-text:t">
                  <w:txbxContent>
                    <w:p w14:paraId="4DBF4A9C" w14:textId="77777777" w:rsidR="00531CFA" w:rsidRPr="00531CFA" w:rsidRDefault="00531CFA" w:rsidP="00531CFA">
                      <w:pPr>
                        <w:rPr>
                          <w:sz w:val="16"/>
                        </w:rPr>
                      </w:pPr>
                      <w:r w:rsidRPr="00531CFA">
                        <w:rPr>
                          <w:sz w:val="16"/>
                        </w:rPr>
                        <w:t>A</w:t>
                      </w:r>
                      <w:r>
                        <w:rPr>
                          <w:sz w:val="16"/>
                        </w:rPr>
                        <w:t>reas Included in Hi</w:t>
                      </w:r>
                      <w:r w:rsidRPr="00531CFA">
                        <w:rPr>
                          <w:sz w:val="16"/>
                        </w:rPr>
                        <w:t>re</w:t>
                      </w:r>
                    </w:p>
                  </w:txbxContent>
                </v:textbox>
              </v:shape>
            </w:pict>
          </mc:Fallback>
        </mc:AlternateContent>
      </w:r>
      <w:r w:rsidR="00617FF5"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DBF4A75" wp14:editId="4DBF4A76">
                <wp:simplePos x="0" y="0"/>
                <wp:positionH relativeFrom="column">
                  <wp:posOffset>-371475</wp:posOffset>
                </wp:positionH>
                <wp:positionV relativeFrom="paragraph">
                  <wp:posOffset>386080</wp:posOffset>
                </wp:positionV>
                <wp:extent cx="1604010" cy="1403985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F4A9D" w14:textId="77777777" w:rsidR="00531CFA" w:rsidRPr="00531CFA" w:rsidRDefault="00531CFA" w:rsidP="00531CFA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531CFA">
                              <w:rPr>
                                <w:color w:val="FFFFFF" w:themeColor="background1"/>
                                <w:sz w:val="16"/>
                              </w:rPr>
                              <w:t>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BF4A75" id="_x0000_s1032" type="#_x0000_t202" style="position:absolute;left:0;text-align:left;margin-left:-29.25pt;margin-top:30.4pt;width:126.3pt;height:110.55pt;z-index:251851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" filled="f" stroked="f">
                <v:textbox style="mso-fit-shape-to-text:t">
                  <w:txbxContent>
                    <w:p w14:paraId="4DBF4A9D" w14:textId="77777777" w:rsidR="00531CFA" w:rsidRPr="00531CFA" w:rsidRDefault="00531CFA" w:rsidP="00531CFA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531CFA">
                        <w:rPr>
                          <w:color w:val="FFFFFF" w:themeColor="background1"/>
                          <w:sz w:val="16"/>
                        </w:rPr>
                        <w:t>Kitchen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17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5"/>
        <w:gridCol w:w="8413"/>
      </w:tblGrid>
      <w:tr w:rsidR="001D0B4D" w:rsidRPr="00305C3C" w14:paraId="4DBF4A24" w14:textId="77777777" w:rsidTr="00387526">
        <w:trPr>
          <w:tblCellSpacing w:w="0" w:type="dxa"/>
        </w:trPr>
        <w:tc>
          <w:tcPr>
            <w:tcW w:w="5000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95B3D7" w:themeFill="accent1" w:themeFillTint="99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DBF4A23" w14:textId="77777777" w:rsidR="001D0B4D" w:rsidRPr="00CA045A" w:rsidRDefault="005A32C0" w:rsidP="003E3294">
            <w:pPr>
              <w:jc w:val="center"/>
              <w:rPr>
                <w:rFonts w:cs="Arial"/>
                <w:b/>
                <w:sz w:val="20"/>
                <w:lang w:eastAsia="en-AU"/>
              </w:rPr>
            </w:pPr>
            <w:r>
              <w:rPr>
                <w:rFonts w:cs="Arial"/>
              </w:rPr>
              <w:lastRenderedPageBreak/>
              <w:t xml:space="preserve">      </w:t>
            </w:r>
            <w:r w:rsidR="001D0B4D" w:rsidRPr="00CA045A">
              <w:rPr>
                <w:rFonts w:cs="Arial"/>
                <w:b/>
                <w:color w:val="17365D" w:themeColor="text2" w:themeShade="BF"/>
                <w:sz w:val="20"/>
                <w:lang w:eastAsia="en-AU"/>
              </w:rPr>
              <w:t>RESERVE</w:t>
            </w:r>
            <w:r w:rsidR="007D69BF">
              <w:rPr>
                <w:rFonts w:cs="Arial"/>
                <w:b/>
                <w:color w:val="17365D" w:themeColor="text2" w:themeShade="BF"/>
                <w:sz w:val="20"/>
                <w:lang w:eastAsia="en-AU"/>
              </w:rPr>
              <w:t xml:space="preserve"> </w:t>
            </w:r>
          </w:p>
        </w:tc>
      </w:tr>
      <w:tr w:rsidR="001D0B4D" w:rsidRPr="00305C3C" w14:paraId="4DBF4A27" w14:textId="77777777" w:rsidTr="00D740A8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BF4A25" w14:textId="77777777" w:rsidR="001D0B4D" w:rsidRPr="00305C3C" w:rsidRDefault="0036399B" w:rsidP="0036399B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Sport Hire</w:t>
            </w:r>
            <w:r>
              <w:rPr>
                <w:rFonts w:cs="Arial"/>
                <w:sz w:val="20"/>
                <w:lang w:eastAsia="en-AU"/>
              </w:rPr>
              <w:br/>
            </w:r>
            <w:r w:rsidRPr="0036399B">
              <w:rPr>
                <w:rFonts w:cs="Arial"/>
                <w:i/>
                <w:sz w:val="14"/>
                <w:lang w:eastAsia="en-AU"/>
              </w:rPr>
              <w:t>(fees applicable)</w:t>
            </w:r>
            <w:r w:rsidR="001D0B4D" w:rsidRPr="0036399B">
              <w:rPr>
                <w:rFonts w:cs="Arial"/>
                <w:sz w:val="14"/>
                <w:lang w:eastAsia="en-AU"/>
              </w:rPr>
              <w:t xml:space="preserve"> 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BF4A26" w14:textId="77777777" w:rsidR="000676EE" w:rsidRPr="0036399B" w:rsidRDefault="0036399B" w:rsidP="00D740A8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WINTER: </w:t>
            </w:r>
            <w:r w:rsidR="000676EE">
              <w:rPr>
                <w:rFonts w:cs="Arial"/>
                <w:sz w:val="20"/>
                <w:lang w:eastAsia="en-AU"/>
              </w:rPr>
              <w:t>Soccer</w:t>
            </w:r>
            <w:r w:rsidR="00A03799">
              <w:rPr>
                <w:rFonts w:cs="Arial"/>
                <w:sz w:val="20"/>
                <w:lang w:eastAsia="en-AU"/>
              </w:rPr>
              <w:t xml:space="preserve"> </w:t>
            </w:r>
            <w:r>
              <w:rPr>
                <w:rFonts w:cs="Arial"/>
                <w:sz w:val="20"/>
                <w:lang w:eastAsia="en-AU"/>
              </w:rPr>
              <w:t>– Line markings and goals in place 1 April – 30 Sept</w:t>
            </w:r>
          </w:p>
        </w:tc>
      </w:tr>
      <w:tr w:rsidR="003277A8" w:rsidRPr="00305C3C" w14:paraId="4DBF4A2A" w14:textId="77777777" w:rsidTr="00D740A8">
        <w:trPr>
          <w:trHeight w:val="283"/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DBF4A28" w14:textId="77777777" w:rsidR="003277A8" w:rsidRDefault="003277A8" w:rsidP="003A5AB4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Parking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BF4A29" w14:textId="77777777" w:rsidR="003277A8" w:rsidRDefault="003277A8" w:rsidP="00D740A8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Parking is available </w:t>
            </w:r>
            <w:r w:rsidR="000676EE">
              <w:rPr>
                <w:rFonts w:cs="Arial"/>
                <w:sz w:val="20"/>
                <w:lang w:eastAsia="en-AU"/>
              </w:rPr>
              <w:t>in the centre carpark</w:t>
            </w:r>
            <w:r w:rsidR="00DA1695">
              <w:rPr>
                <w:rFonts w:cs="Arial"/>
                <w:sz w:val="20"/>
                <w:lang w:eastAsia="en-AU"/>
              </w:rPr>
              <w:t>.</w:t>
            </w:r>
            <w:r>
              <w:rPr>
                <w:rFonts w:cs="Arial"/>
                <w:sz w:val="20"/>
                <w:lang w:eastAsia="en-AU"/>
              </w:rPr>
              <w:t xml:space="preserve"> </w:t>
            </w:r>
          </w:p>
        </w:tc>
      </w:tr>
      <w:tr w:rsidR="001D0B4D" w:rsidRPr="00305C3C" w14:paraId="4DBF4A2D" w14:textId="77777777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DBF4A2B" w14:textId="77777777" w:rsidR="001D0B4D" w:rsidRPr="00305C3C" w:rsidRDefault="001D0B4D" w:rsidP="003A5AB4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DBF4A2C" w14:textId="77777777" w:rsidR="001D0B4D" w:rsidRPr="00305C3C" w:rsidRDefault="001D0B4D" w:rsidP="00D740A8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There </w:t>
            </w:r>
            <w:r w:rsidR="00A03799">
              <w:rPr>
                <w:rFonts w:cs="Arial"/>
                <w:sz w:val="20"/>
                <w:lang w:eastAsia="en-AU"/>
              </w:rPr>
              <w:t xml:space="preserve">are </w:t>
            </w:r>
            <w:r w:rsidR="000676EE">
              <w:rPr>
                <w:rFonts w:cs="Arial"/>
                <w:sz w:val="20"/>
                <w:lang w:eastAsia="en-AU"/>
              </w:rPr>
              <w:t xml:space="preserve">no public toilets available – toilets are available for use </w:t>
            </w:r>
            <w:r w:rsidR="00D740A8">
              <w:rPr>
                <w:rFonts w:cs="Arial"/>
                <w:sz w:val="20"/>
                <w:lang w:eastAsia="en-AU"/>
              </w:rPr>
              <w:t xml:space="preserve">with </w:t>
            </w:r>
            <w:r w:rsidR="000676EE">
              <w:rPr>
                <w:rFonts w:cs="Arial"/>
                <w:sz w:val="20"/>
                <w:lang w:eastAsia="en-AU"/>
              </w:rPr>
              <w:t xml:space="preserve">hire of </w:t>
            </w:r>
            <w:r w:rsidR="00D740A8">
              <w:rPr>
                <w:rFonts w:cs="Arial"/>
                <w:sz w:val="20"/>
                <w:lang w:eastAsia="en-AU"/>
              </w:rPr>
              <w:t xml:space="preserve">the </w:t>
            </w:r>
            <w:r w:rsidR="000676EE">
              <w:rPr>
                <w:rFonts w:cs="Arial"/>
                <w:sz w:val="20"/>
                <w:lang w:eastAsia="en-AU"/>
              </w:rPr>
              <w:t>reserve</w:t>
            </w:r>
          </w:p>
        </w:tc>
      </w:tr>
      <w:tr w:rsidR="001D0B4D" w:rsidRPr="00305C3C" w14:paraId="4DBF4A30" w14:textId="77777777" w:rsidTr="00DA1695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BF4A2E" w14:textId="77777777" w:rsidR="001D0B4D" w:rsidRPr="00305C3C" w:rsidRDefault="001D0B4D" w:rsidP="00DA1695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Oval Lighting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DBF4A2F" w14:textId="77777777" w:rsidR="001D0B4D" w:rsidRPr="00305C3C" w:rsidRDefault="00B54883" w:rsidP="00DA1695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There are </w:t>
            </w:r>
            <w:r w:rsidR="000676EE">
              <w:rPr>
                <w:rFonts w:cs="Arial"/>
                <w:sz w:val="20"/>
                <w:lang w:eastAsia="en-AU"/>
              </w:rPr>
              <w:t>multiple light</w:t>
            </w:r>
            <w:r>
              <w:rPr>
                <w:rFonts w:cs="Arial"/>
                <w:sz w:val="20"/>
                <w:lang w:eastAsia="en-AU"/>
              </w:rPr>
              <w:t xml:space="preserve"> towers</w:t>
            </w:r>
            <w:r w:rsidR="00DA1695">
              <w:rPr>
                <w:rFonts w:cs="Arial"/>
                <w:sz w:val="20"/>
                <w:lang w:eastAsia="en-AU"/>
              </w:rPr>
              <w:t xml:space="preserve"> on this reserve</w:t>
            </w:r>
            <w:r>
              <w:rPr>
                <w:rFonts w:cs="Arial"/>
                <w:sz w:val="20"/>
                <w:lang w:eastAsia="en-AU"/>
              </w:rPr>
              <w:t xml:space="preserve"> </w:t>
            </w:r>
            <w:r w:rsidR="0036399B">
              <w:rPr>
                <w:rFonts w:cs="Arial"/>
                <w:sz w:val="20"/>
                <w:lang w:eastAsia="en-AU"/>
              </w:rPr>
              <w:t xml:space="preserve">for hire – </w:t>
            </w:r>
            <w:r w:rsidR="00DA1695">
              <w:rPr>
                <w:rFonts w:cs="Arial"/>
                <w:sz w:val="20"/>
                <w:lang w:eastAsia="en-AU"/>
              </w:rPr>
              <w:t xml:space="preserve">fees are applicable and </w:t>
            </w:r>
            <w:r w:rsidR="0036399B">
              <w:rPr>
                <w:rFonts w:cs="Arial"/>
                <w:sz w:val="20"/>
                <w:lang w:eastAsia="en-AU"/>
              </w:rPr>
              <w:t>suitable for large ball sport</w:t>
            </w:r>
            <w:r w:rsidR="00DA1695">
              <w:rPr>
                <w:rFonts w:cs="Arial"/>
                <w:sz w:val="20"/>
                <w:lang w:eastAsia="en-AU"/>
              </w:rPr>
              <w:t xml:space="preserve"> </w:t>
            </w:r>
            <w:r w:rsidR="0036399B">
              <w:rPr>
                <w:rFonts w:cs="Arial"/>
                <w:sz w:val="20"/>
                <w:lang w:eastAsia="en-AU"/>
              </w:rPr>
              <w:t>only</w:t>
            </w:r>
            <w:r w:rsidR="00DA1695">
              <w:rPr>
                <w:rFonts w:cs="Arial"/>
                <w:sz w:val="20"/>
                <w:lang w:eastAsia="en-AU"/>
              </w:rPr>
              <w:t>.</w:t>
            </w:r>
          </w:p>
        </w:tc>
      </w:tr>
      <w:tr w:rsidR="00B54883" w:rsidRPr="00305C3C" w14:paraId="4DBF4A33" w14:textId="77777777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DBF4A31" w14:textId="77777777" w:rsidR="00B54883" w:rsidRDefault="00B54883" w:rsidP="003A5AB4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Changerooms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DBF4A32" w14:textId="77777777" w:rsidR="00B54883" w:rsidRPr="00305C3C" w:rsidRDefault="00B54883" w:rsidP="00B54883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 – available for hire with reserve (toilets/showers)</w:t>
            </w:r>
            <w:r w:rsidR="00DA1695">
              <w:rPr>
                <w:rFonts w:cs="Arial"/>
                <w:sz w:val="20"/>
                <w:lang w:eastAsia="en-AU"/>
              </w:rPr>
              <w:t>.</w:t>
            </w:r>
          </w:p>
        </w:tc>
      </w:tr>
      <w:tr w:rsidR="0036399B" w:rsidRPr="00305C3C" w14:paraId="4DBF4A36" w14:textId="77777777" w:rsidTr="000676EE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BF4A34" w14:textId="77777777" w:rsidR="0036399B" w:rsidRDefault="0036399B" w:rsidP="00CF4793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Additional</w:t>
            </w:r>
            <w:r w:rsidR="00CF4793">
              <w:rPr>
                <w:rFonts w:cs="Arial"/>
                <w:sz w:val="20"/>
                <w:lang w:eastAsia="en-AU"/>
              </w:rPr>
              <w:br/>
            </w:r>
            <w:r w:rsidR="00CF4793" w:rsidRPr="00CF4793">
              <w:rPr>
                <w:rFonts w:cs="Arial"/>
                <w:i/>
                <w:sz w:val="14"/>
                <w:lang w:eastAsia="en-AU"/>
              </w:rPr>
              <w:t>(free to use)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BF4A35" w14:textId="77777777" w:rsidR="0036399B" w:rsidRPr="000676EE" w:rsidRDefault="000676EE" w:rsidP="000676EE">
            <w:pPr>
              <w:rPr>
                <w:rFonts w:cs="Arial"/>
                <w:sz w:val="20"/>
                <w:lang w:eastAsia="en-AU"/>
              </w:rPr>
            </w:pPr>
            <w:r w:rsidRPr="000676EE">
              <w:rPr>
                <w:rFonts w:cs="Arial"/>
                <w:sz w:val="20"/>
                <w:lang w:eastAsia="en-AU"/>
              </w:rPr>
              <w:t xml:space="preserve">There is a small basketball court </w:t>
            </w:r>
            <w:r w:rsidR="00BC4DB8">
              <w:rPr>
                <w:rFonts w:cs="Arial"/>
                <w:sz w:val="20"/>
                <w:lang w:eastAsia="en-AU"/>
              </w:rPr>
              <w:t xml:space="preserve">and playground </w:t>
            </w:r>
            <w:r w:rsidRPr="000676EE">
              <w:rPr>
                <w:rFonts w:cs="Arial"/>
                <w:sz w:val="20"/>
                <w:lang w:eastAsia="en-AU"/>
              </w:rPr>
              <w:t xml:space="preserve">near the </w:t>
            </w:r>
            <w:r>
              <w:rPr>
                <w:rFonts w:cs="Arial"/>
                <w:sz w:val="20"/>
                <w:lang w:eastAsia="en-AU"/>
              </w:rPr>
              <w:t>c</w:t>
            </w:r>
            <w:r w:rsidRPr="000676EE">
              <w:rPr>
                <w:rFonts w:cs="Arial"/>
                <w:sz w:val="20"/>
                <w:lang w:eastAsia="en-AU"/>
              </w:rPr>
              <w:t>hange</w:t>
            </w:r>
            <w:r w:rsidR="00BC4DB8">
              <w:rPr>
                <w:rFonts w:cs="Arial"/>
                <w:sz w:val="20"/>
                <w:lang w:eastAsia="en-AU"/>
              </w:rPr>
              <w:t xml:space="preserve"> </w:t>
            </w:r>
            <w:r w:rsidRPr="000676EE">
              <w:rPr>
                <w:rFonts w:cs="Arial"/>
                <w:sz w:val="20"/>
                <w:lang w:eastAsia="en-AU"/>
              </w:rPr>
              <w:t>rooms for use</w:t>
            </w:r>
            <w:r w:rsidR="00DA1695">
              <w:rPr>
                <w:rFonts w:cs="Arial"/>
                <w:sz w:val="20"/>
                <w:lang w:eastAsia="en-AU"/>
              </w:rPr>
              <w:t>.</w:t>
            </w:r>
          </w:p>
        </w:tc>
      </w:tr>
    </w:tbl>
    <w:p w14:paraId="4DBF4A37" w14:textId="77777777" w:rsidR="001D0B4D" w:rsidRDefault="00BC4DB8" w:rsidP="001D0B4D">
      <w:pPr>
        <w:jc w:val="center"/>
        <w:rPr>
          <w:rFonts w:cs="Arial"/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831296" behindDoc="0" locked="0" layoutInCell="1" allowOverlap="1" wp14:anchorId="4DBF4A77" wp14:editId="4DBF4A78">
            <wp:simplePos x="0" y="0"/>
            <wp:positionH relativeFrom="column">
              <wp:posOffset>73770</wp:posOffset>
            </wp:positionH>
            <wp:positionV relativeFrom="paragraph">
              <wp:posOffset>52622</wp:posOffset>
            </wp:positionV>
            <wp:extent cx="5724525" cy="5464175"/>
            <wp:effectExtent l="0" t="0" r="952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8" t="32231" r="37777" b="15483"/>
                    <a:stretch/>
                  </pic:blipFill>
                  <pic:spPr bwMode="auto">
                    <a:xfrm>
                      <a:off x="0" y="0"/>
                      <a:ext cx="5724525" cy="5464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F4A38" w14:textId="77777777" w:rsidR="00BE27E3" w:rsidRDefault="00BE27E3" w:rsidP="005A32C0">
      <w:pPr>
        <w:jc w:val="center"/>
        <w:rPr>
          <w:noProof/>
          <w:lang w:eastAsia="en-AU"/>
        </w:rPr>
      </w:pPr>
    </w:p>
    <w:p w14:paraId="4DBF4A39" w14:textId="77777777" w:rsidR="00BC4DB8" w:rsidRDefault="00BC4DB8" w:rsidP="005A32C0">
      <w:pPr>
        <w:jc w:val="center"/>
        <w:rPr>
          <w:noProof/>
          <w:lang w:eastAsia="en-AU"/>
        </w:rPr>
      </w:pPr>
    </w:p>
    <w:p w14:paraId="4DBF4A3A" w14:textId="77777777" w:rsidR="00BC4DB8" w:rsidRDefault="00BC4DB8" w:rsidP="005A32C0">
      <w:pPr>
        <w:jc w:val="center"/>
        <w:rPr>
          <w:noProof/>
          <w:lang w:eastAsia="en-AU"/>
        </w:rPr>
      </w:pPr>
    </w:p>
    <w:p w14:paraId="4DBF4A3B" w14:textId="77777777" w:rsidR="00BC4DB8" w:rsidRDefault="00BC4DB8" w:rsidP="005A32C0">
      <w:pPr>
        <w:jc w:val="center"/>
        <w:rPr>
          <w:noProof/>
          <w:lang w:eastAsia="en-AU"/>
        </w:rPr>
      </w:pPr>
    </w:p>
    <w:p w14:paraId="4DBF4A3C" w14:textId="77777777" w:rsidR="00BC4DB8" w:rsidRDefault="00BC4DB8" w:rsidP="005A32C0">
      <w:pPr>
        <w:jc w:val="center"/>
        <w:rPr>
          <w:noProof/>
          <w:lang w:eastAsia="en-AU"/>
        </w:rPr>
      </w:pPr>
    </w:p>
    <w:p w14:paraId="4DBF4A3D" w14:textId="77777777" w:rsidR="00BC4DB8" w:rsidRDefault="00BC4DB8" w:rsidP="005A32C0">
      <w:pPr>
        <w:jc w:val="center"/>
        <w:rPr>
          <w:noProof/>
          <w:lang w:eastAsia="en-AU"/>
        </w:rPr>
      </w:pPr>
    </w:p>
    <w:p w14:paraId="4DBF4A3E" w14:textId="77777777" w:rsidR="00BC4DB8" w:rsidRDefault="00BC4DB8" w:rsidP="005A32C0">
      <w:pPr>
        <w:jc w:val="center"/>
        <w:rPr>
          <w:noProof/>
          <w:lang w:eastAsia="en-AU"/>
        </w:rPr>
      </w:pPr>
    </w:p>
    <w:p w14:paraId="4DBF4A3F" w14:textId="77777777" w:rsidR="00BC4DB8" w:rsidRDefault="00BC4DB8" w:rsidP="005A32C0">
      <w:pPr>
        <w:jc w:val="center"/>
        <w:rPr>
          <w:noProof/>
          <w:lang w:eastAsia="en-AU"/>
        </w:rPr>
      </w:pPr>
    </w:p>
    <w:p w14:paraId="4DBF4A40" w14:textId="77777777" w:rsidR="00BC4DB8" w:rsidRDefault="00DA1695" w:rsidP="005A32C0">
      <w:pPr>
        <w:jc w:val="center"/>
        <w:rPr>
          <w:noProof/>
          <w:lang w:eastAsia="en-AU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DBF4A79" wp14:editId="4DBF4A7A">
                <wp:simplePos x="0" y="0"/>
                <wp:positionH relativeFrom="column">
                  <wp:posOffset>1294945</wp:posOffset>
                </wp:positionH>
                <wp:positionV relativeFrom="paragraph">
                  <wp:posOffset>36686</wp:posOffset>
                </wp:positionV>
                <wp:extent cx="951230" cy="192405"/>
                <wp:effectExtent l="0" t="323850" r="0" b="321945"/>
                <wp:wrapNone/>
                <wp:docPr id="34" name="Line Callout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8940">
                          <a:off x="0" y="0"/>
                          <a:ext cx="951230" cy="192405"/>
                        </a:xfrm>
                        <a:prstGeom prst="borderCallout1">
                          <a:avLst>
                            <a:gd name="adj1" fmla="val 74769"/>
                            <a:gd name="adj2" fmla="val 71458"/>
                            <a:gd name="adj3" fmla="val 82751"/>
                            <a:gd name="adj4" fmla="val 37860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F4A9E" w14:textId="77777777" w:rsidR="00DA1695" w:rsidRPr="00824DAD" w:rsidRDefault="00DA1695" w:rsidP="00DA16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WRIGHT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F4A79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34" o:spid="_x0000_s1033" type="#_x0000_t47" style="position:absolute;left:0;text-align:left;margin-left:101.95pt;margin-top:2.9pt;width:74.9pt;height:15.15pt;rotation:-2939355fd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" adj="8178,17874,15435,16150" fillcolor="#ffc000" strokecolor="#ffc000" strokeweight="2pt">
                <v:stroke endarrow="block"/>
                <v:textbox>
                  <w:txbxContent>
                    <w:p w14:paraId="4DBF4A9E" w14:textId="77777777" w:rsidR="00DA1695" w:rsidRPr="00824DAD" w:rsidRDefault="00DA1695" w:rsidP="00DA1695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WRIGHT STREET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DBF4A41" w14:textId="77777777" w:rsidR="00BC4DB8" w:rsidRDefault="00BC4DB8" w:rsidP="005A32C0">
      <w:pPr>
        <w:jc w:val="center"/>
        <w:rPr>
          <w:noProof/>
          <w:lang w:eastAsia="en-AU"/>
        </w:rPr>
      </w:pPr>
    </w:p>
    <w:p w14:paraId="4DBF4A42" w14:textId="77777777" w:rsidR="00BC4DB8" w:rsidRDefault="00BC4DB8" w:rsidP="005A32C0">
      <w:pPr>
        <w:jc w:val="center"/>
        <w:rPr>
          <w:noProof/>
          <w:lang w:eastAsia="en-AU"/>
        </w:rPr>
      </w:pPr>
    </w:p>
    <w:p w14:paraId="4DBF4A43" w14:textId="77777777" w:rsidR="00BC4DB8" w:rsidRDefault="00BC4DB8" w:rsidP="005A32C0">
      <w:pPr>
        <w:jc w:val="center"/>
        <w:rPr>
          <w:noProof/>
          <w:lang w:eastAsia="en-AU"/>
        </w:rPr>
      </w:pPr>
    </w:p>
    <w:p w14:paraId="4DBF4A44" w14:textId="77777777" w:rsidR="00BC4DB8" w:rsidRDefault="00BC4DB8" w:rsidP="005A32C0">
      <w:pPr>
        <w:jc w:val="center"/>
        <w:rPr>
          <w:noProof/>
          <w:lang w:eastAsia="en-AU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DBF4A7B" wp14:editId="4DBF4A7C">
                <wp:simplePos x="0" y="0"/>
                <wp:positionH relativeFrom="column">
                  <wp:posOffset>2096770</wp:posOffset>
                </wp:positionH>
                <wp:positionV relativeFrom="paragraph">
                  <wp:posOffset>66040</wp:posOffset>
                </wp:positionV>
                <wp:extent cx="1557020" cy="287655"/>
                <wp:effectExtent l="19050" t="0" r="24130" b="36195"/>
                <wp:wrapNone/>
                <wp:docPr id="304" name="Line Callout 1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020" cy="287655"/>
                        </a:xfrm>
                        <a:prstGeom prst="borderCallout1">
                          <a:avLst>
                            <a:gd name="adj1" fmla="val 105374"/>
                            <a:gd name="adj2" fmla="val -702"/>
                            <a:gd name="adj3" fmla="val 58753"/>
                            <a:gd name="adj4" fmla="val 51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F4A9F" w14:textId="77777777" w:rsidR="008D3251" w:rsidRPr="00C56938" w:rsidRDefault="00BC4DB8" w:rsidP="008D3251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>SOCCER</w:t>
                            </w:r>
                            <w:r w:rsidR="008D3251">
                              <w:rPr>
                                <w:color w:val="000000" w:themeColor="text1"/>
                                <w:sz w:val="12"/>
                              </w:rPr>
                              <w:t xml:space="preserve"> GOALS &amp; MARKINGS </w:t>
                            </w:r>
                            <w:r w:rsidR="008D3251"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="008D3251" w:rsidRPr="00CF4793">
                              <w:rPr>
                                <w:color w:val="000000" w:themeColor="text1"/>
                                <w:sz w:val="10"/>
                              </w:rPr>
                              <w:t>(during winter)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4A7B" id="Line Callout 1 304" o:spid="_x0000_s1034" type="#_x0000_t47" style="position:absolute;left:0;text-align:left;margin-left:165.1pt;margin-top:5.2pt;width:122.6pt;height:22.6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" adj="11,12691,-152,22761" fillcolor="#8db3e2 [1311]" strokecolor="#b8cce4 [1300]" strokeweight="2pt">
                <v:textbox>
                  <w:txbxContent>
                    <w:p w14:paraId="4DBF4A9F" w14:textId="77777777" w:rsidR="008D3251" w:rsidRPr="00C56938" w:rsidRDefault="00BC4DB8" w:rsidP="008D3251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>SOCCER</w:t>
                      </w:r>
                      <w:r w:rsidR="008D3251">
                        <w:rPr>
                          <w:color w:val="000000" w:themeColor="text1"/>
                          <w:sz w:val="12"/>
                        </w:rPr>
                        <w:t xml:space="preserve"> GOALS &amp; MARKINGS </w:t>
                      </w:r>
                      <w:r w:rsidR="008D3251"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="008D3251" w:rsidRPr="00CF4793">
                        <w:rPr>
                          <w:color w:val="000000" w:themeColor="text1"/>
                          <w:sz w:val="10"/>
                        </w:rPr>
                        <w:t>(during winter)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DBF4A45" w14:textId="77777777" w:rsidR="00BC4DB8" w:rsidRDefault="00BC4DB8" w:rsidP="005A32C0">
      <w:pPr>
        <w:jc w:val="center"/>
        <w:rPr>
          <w:noProof/>
          <w:lang w:eastAsia="en-AU"/>
        </w:rPr>
      </w:pPr>
    </w:p>
    <w:p w14:paraId="4DBF4A46" w14:textId="77777777" w:rsidR="00BC4DB8" w:rsidRDefault="00BC4DB8" w:rsidP="005A32C0">
      <w:pPr>
        <w:jc w:val="center"/>
        <w:rPr>
          <w:noProof/>
          <w:lang w:eastAsia="en-AU"/>
        </w:rPr>
      </w:pPr>
    </w:p>
    <w:p w14:paraId="4DBF4A47" w14:textId="77777777" w:rsidR="00BC4DB8" w:rsidRDefault="00BC4DB8" w:rsidP="005A32C0">
      <w:pPr>
        <w:jc w:val="center"/>
        <w:rPr>
          <w:noProof/>
          <w:lang w:eastAsia="en-AU"/>
        </w:rPr>
      </w:pPr>
    </w:p>
    <w:p w14:paraId="4DBF4A48" w14:textId="77777777" w:rsidR="00BC4DB8" w:rsidRDefault="00BC4DB8" w:rsidP="005A32C0">
      <w:pPr>
        <w:jc w:val="center"/>
        <w:rPr>
          <w:noProof/>
          <w:lang w:eastAsia="en-AU"/>
        </w:rPr>
      </w:pPr>
    </w:p>
    <w:p w14:paraId="4DBF4A49" w14:textId="77777777" w:rsidR="00BC4DB8" w:rsidRDefault="00BC4DB8" w:rsidP="005A32C0">
      <w:pPr>
        <w:jc w:val="center"/>
        <w:rPr>
          <w:noProof/>
          <w:lang w:eastAsia="en-AU"/>
        </w:rPr>
      </w:pPr>
    </w:p>
    <w:p w14:paraId="4DBF4A4A" w14:textId="77777777" w:rsidR="00BC4DB8" w:rsidRDefault="00BC4DB8" w:rsidP="005A32C0">
      <w:pPr>
        <w:jc w:val="center"/>
        <w:rPr>
          <w:noProof/>
          <w:lang w:eastAsia="en-AU"/>
        </w:rPr>
      </w:pPr>
    </w:p>
    <w:p w14:paraId="4DBF4A4B" w14:textId="77777777" w:rsidR="00BC4DB8" w:rsidRDefault="00617FF5" w:rsidP="005A32C0">
      <w:pPr>
        <w:jc w:val="center"/>
        <w:rPr>
          <w:noProof/>
          <w:lang w:eastAsia="en-AU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DBF4A7D" wp14:editId="4DBF4A7E">
                <wp:simplePos x="0" y="0"/>
                <wp:positionH relativeFrom="column">
                  <wp:posOffset>3395345</wp:posOffset>
                </wp:positionH>
                <wp:positionV relativeFrom="paragraph">
                  <wp:posOffset>113030</wp:posOffset>
                </wp:positionV>
                <wp:extent cx="1136650" cy="205740"/>
                <wp:effectExtent l="0" t="0" r="25400" b="422910"/>
                <wp:wrapNone/>
                <wp:docPr id="4" name="Line Callout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05740"/>
                        </a:xfrm>
                        <a:prstGeom prst="borderCallout1">
                          <a:avLst>
                            <a:gd name="adj1" fmla="val 272940"/>
                            <a:gd name="adj2" fmla="val 30990"/>
                            <a:gd name="adj3" fmla="val 98208"/>
                            <a:gd name="adj4" fmla="val 30114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F4AA0" w14:textId="77777777" w:rsidR="00B368EC" w:rsidRPr="004A5C63" w:rsidRDefault="00BC4DB8" w:rsidP="00B368EC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>MULTI-PURPOSE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4A7D" id="Line Callout 1 4" o:spid="_x0000_s1035" type="#_x0000_t47" style="position:absolute;left:0;text-align:left;margin-left:267.35pt;margin-top:8.9pt;width:89.5pt;height:16.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" adj="6505,21213,6694,58955" fillcolor="#8db3e2 [1311]" strokecolor="#b8cce4 [1300]" strokeweight="2pt">
                <v:stroke endarrow="block"/>
                <v:textbox>
                  <w:txbxContent>
                    <w:p w14:paraId="4DBF4AA0" w14:textId="77777777" w:rsidR="00B368EC" w:rsidRPr="004A5C63" w:rsidRDefault="00BC4DB8" w:rsidP="00B368EC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>MULTI-PURPOSE ROOM</w:t>
                      </w:r>
                    </w:p>
                  </w:txbxContent>
                </v:textbox>
              </v:shape>
            </w:pict>
          </mc:Fallback>
        </mc:AlternateContent>
      </w:r>
    </w:p>
    <w:p w14:paraId="4DBF4A4C" w14:textId="77777777" w:rsidR="00BC4DB8" w:rsidRDefault="00BC4DB8" w:rsidP="005A32C0">
      <w:pPr>
        <w:jc w:val="center"/>
        <w:rPr>
          <w:noProof/>
          <w:lang w:eastAsia="en-AU"/>
        </w:rPr>
      </w:pPr>
    </w:p>
    <w:p w14:paraId="4DBF4A4D" w14:textId="77777777" w:rsidR="00BC4DB8" w:rsidRDefault="00BC4DB8" w:rsidP="005A32C0">
      <w:pPr>
        <w:jc w:val="center"/>
        <w:rPr>
          <w:noProof/>
          <w:lang w:eastAsia="en-AU"/>
        </w:rPr>
      </w:pPr>
    </w:p>
    <w:p w14:paraId="4DBF4A4E" w14:textId="77777777" w:rsidR="00BD02B6" w:rsidRPr="00BD02B6" w:rsidRDefault="00617FF5" w:rsidP="00BD02B6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DBF4A7F" wp14:editId="4DBF4A80">
                <wp:simplePos x="0" y="0"/>
                <wp:positionH relativeFrom="column">
                  <wp:posOffset>2433320</wp:posOffset>
                </wp:positionH>
                <wp:positionV relativeFrom="paragraph">
                  <wp:posOffset>69215</wp:posOffset>
                </wp:positionV>
                <wp:extent cx="905510" cy="200025"/>
                <wp:effectExtent l="0" t="0" r="104140" b="295275"/>
                <wp:wrapNone/>
                <wp:docPr id="17" name="Line Callout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200025"/>
                        </a:xfrm>
                        <a:prstGeom prst="borderCallout1">
                          <a:avLst>
                            <a:gd name="adj1" fmla="val 209729"/>
                            <a:gd name="adj2" fmla="val 101924"/>
                            <a:gd name="adj3" fmla="val 103110"/>
                            <a:gd name="adj4" fmla="val 62233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F4AA1" w14:textId="77777777" w:rsidR="00C56938" w:rsidRPr="00C56938" w:rsidRDefault="00C56938" w:rsidP="00C5693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CHANGE ROOMS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56938">
                              <w:rPr>
                                <w:i/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4A7F" id="Line Callout 1 17" o:spid="_x0000_s1036" type="#_x0000_t47" style="position:absolute;margin-left:191.6pt;margin-top:5.45pt;width:71.3pt;height:15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" adj="13442,22272,22016,45301" fillcolor="#8db3e2 [1311]" strokecolor="#b8cce4 [1300]" strokeweight="2pt">
                <v:stroke endarrow="block"/>
                <v:textbox>
                  <w:txbxContent>
                    <w:p w14:paraId="4DBF4AA1" w14:textId="77777777" w:rsidR="00C56938" w:rsidRPr="00C56938" w:rsidRDefault="00C56938" w:rsidP="00C56938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CHANGE ROOMS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56938">
                        <w:rPr>
                          <w:i/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</v:shape>
            </w:pict>
          </mc:Fallback>
        </mc:AlternateContent>
      </w:r>
      <w:r w:rsidR="00B368EC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DBF4A81" wp14:editId="4DBF4A82">
                <wp:simplePos x="0" y="0"/>
                <wp:positionH relativeFrom="column">
                  <wp:posOffset>2184676</wp:posOffset>
                </wp:positionH>
                <wp:positionV relativeFrom="paragraph">
                  <wp:posOffset>73522</wp:posOffset>
                </wp:positionV>
                <wp:extent cx="1096645" cy="200025"/>
                <wp:effectExtent l="0" t="0" r="27305" b="352425"/>
                <wp:wrapNone/>
                <wp:docPr id="11" name="Line Callout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645" cy="200025"/>
                        </a:xfrm>
                        <a:prstGeom prst="borderCallout1">
                          <a:avLst>
                            <a:gd name="adj1" fmla="val 238292"/>
                            <a:gd name="adj2" fmla="val 18378"/>
                            <a:gd name="adj3" fmla="val 92976"/>
                            <a:gd name="adj4" fmla="val 25510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F4AA2" w14:textId="77777777" w:rsidR="00C56938" w:rsidRPr="00C56938" w:rsidRDefault="00C56938" w:rsidP="00C5693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MULTI-PURPOSE ROOM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56938">
                              <w:rPr>
                                <w:i/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4A81" id="Line Callout 1 11" o:spid="_x0000_s1037" type="#_x0000_t47" style="position:absolute;margin-left:172pt;margin-top:5.8pt;width:86.35pt;height:15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" adj="5510,20083,3970,51471" fillcolor="#8db3e2 [1311]" strokecolor="#b8cce4 [1300]" strokeweight="2pt">
                <v:stroke endarrow="block"/>
                <v:textbox>
                  <w:txbxContent>
                    <w:p w14:paraId="4DBF4AA2" w14:textId="77777777" w:rsidR="00C56938" w:rsidRPr="00C56938" w:rsidRDefault="00C56938" w:rsidP="00C56938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MULTI-PURPOSE ROOM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56938">
                        <w:rPr>
                          <w:i/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DBF4A4F" w14:textId="77777777" w:rsidR="00BD02B6" w:rsidRPr="00BD02B6" w:rsidRDefault="00BD02B6" w:rsidP="00BD02B6">
      <w:pPr>
        <w:rPr>
          <w:rFonts w:cs="Arial"/>
        </w:rPr>
      </w:pPr>
    </w:p>
    <w:p w14:paraId="4DBF4A50" w14:textId="77777777" w:rsidR="00BD02B6" w:rsidRPr="00BD02B6" w:rsidRDefault="00BD02B6" w:rsidP="00BD02B6">
      <w:pPr>
        <w:rPr>
          <w:rFonts w:cs="Arial"/>
        </w:rPr>
      </w:pPr>
    </w:p>
    <w:p w14:paraId="4DBF4A51" w14:textId="77777777" w:rsidR="00BD02B6" w:rsidRPr="00BD02B6" w:rsidRDefault="00BD02B6" w:rsidP="00BD02B6">
      <w:pPr>
        <w:rPr>
          <w:rFonts w:cs="Arial"/>
        </w:rPr>
      </w:pPr>
    </w:p>
    <w:p w14:paraId="4DBF4A52" w14:textId="77777777" w:rsidR="00BD02B6" w:rsidRPr="00BD02B6" w:rsidRDefault="00617FF5" w:rsidP="00BD02B6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DBF4A83" wp14:editId="4DBF4A84">
                <wp:simplePos x="0" y="0"/>
                <wp:positionH relativeFrom="column">
                  <wp:posOffset>1585595</wp:posOffset>
                </wp:positionH>
                <wp:positionV relativeFrom="paragraph">
                  <wp:posOffset>7620</wp:posOffset>
                </wp:positionV>
                <wp:extent cx="1028700" cy="200025"/>
                <wp:effectExtent l="0" t="114300" r="304800" b="28575"/>
                <wp:wrapNone/>
                <wp:docPr id="26" name="Line Callout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00025"/>
                        </a:xfrm>
                        <a:prstGeom prst="borderCallout1">
                          <a:avLst>
                            <a:gd name="adj1" fmla="val -35863"/>
                            <a:gd name="adj2" fmla="val 124148"/>
                            <a:gd name="adj3" fmla="val 47458"/>
                            <a:gd name="adj4" fmla="val 99991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F4AA3" w14:textId="77777777" w:rsidR="00BC4DB8" w:rsidRPr="00C56938" w:rsidRDefault="00BC4DB8" w:rsidP="00BC4DB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BASKETBALL </w:t>
                            </w:r>
                            <w:r w:rsidR="00DA1695">
                              <w:rPr>
                                <w:color w:val="000000" w:themeColor="text1"/>
                                <w:sz w:val="12"/>
                              </w:rPr>
                              <w:t xml:space="preserve">COURT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56938">
                              <w:rPr>
                                <w:i/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4A83" id="Line Callout 1 26" o:spid="_x0000_s1038" type="#_x0000_t47" style="position:absolute;margin-left:124.85pt;margin-top:.6pt;width:81pt;height:15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" adj="21598,10251,26816,-7746" fillcolor="#8db3e2 [1311]" strokecolor="#b8cce4 [1300]" strokeweight="2pt">
                <v:stroke endarrow="block"/>
                <v:textbox>
                  <w:txbxContent>
                    <w:p w14:paraId="4DBF4AA3" w14:textId="77777777" w:rsidR="00BC4DB8" w:rsidRPr="00C56938" w:rsidRDefault="00BC4DB8" w:rsidP="00BC4DB8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BASKETBALL </w:t>
                      </w:r>
                      <w:r w:rsidR="00DA1695">
                        <w:rPr>
                          <w:color w:val="000000" w:themeColor="text1"/>
                          <w:sz w:val="12"/>
                        </w:rPr>
                        <w:t xml:space="preserve">COURT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56938">
                        <w:rPr>
                          <w:i/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248AC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DBF4A85" wp14:editId="4DBF4A86">
                <wp:simplePos x="0" y="0"/>
                <wp:positionH relativeFrom="column">
                  <wp:posOffset>618660</wp:posOffset>
                </wp:positionH>
                <wp:positionV relativeFrom="paragraph">
                  <wp:posOffset>104183</wp:posOffset>
                </wp:positionV>
                <wp:extent cx="789940" cy="191135"/>
                <wp:effectExtent l="166052" t="0" r="271463" b="0"/>
                <wp:wrapNone/>
                <wp:docPr id="31" name="Line Callout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59513">
                          <a:off x="0" y="0"/>
                          <a:ext cx="789940" cy="191135"/>
                        </a:xfrm>
                        <a:prstGeom prst="borderCallout1">
                          <a:avLst>
                            <a:gd name="adj1" fmla="val 64319"/>
                            <a:gd name="adj2" fmla="val 68174"/>
                            <a:gd name="adj3" fmla="val 75705"/>
                            <a:gd name="adj4" fmla="val 38279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F4AA4" w14:textId="77777777" w:rsidR="00DA1695" w:rsidRPr="00824DAD" w:rsidRDefault="00DA1695" w:rsidP="00DA16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BELGRAVIA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4A85" id="Line Callout 1 31" o:spid="_x0000_s1039" type="#_x0000_t47" style="position:absolute;margin-left:48.7pt;margin-top:8.2pt;width:62.2pt;height:15.05pt;rotation:3014124fd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" adj="8268,16352,14726,13893" fillcolor="#ffc000" strokecolor="#ffc000" strokeweight="2pt">
                <v:stroke endarrow="block"/>
                <v:textbox>
                  <w:txbxContent>
                    <w:p w14:paraId="4DBF4AA4" w14:textId="77777777" w:rsidR="00DA1695" w:rsidRPr="00824DAD" w:rsidRDefault="00DA1695" w:rsidP="00DA1695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BELGRAVIA ST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248AC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DBF4A87" wp14:editId="4DBF4A88">
                <wp:simplePos x="0" y="0"/>
                <wp:positionH relativeFrom="column">
                  <wp:posOffset>4286601</wp:posOffset>
                </wp:positionH>
                <wp:positionV relativeFrom="paragraph">
                  <wp:posOffset>8886</wp:posOffset>
                </wp:positionV>
                <wp:extent cx="641985" cy="209550"/>
                <wp:effectExtent l="0" t="209550" r="0" b="209550"/>
                <wp:wrapNone/>
                <wp:docPr id="32" name="Line Callout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8940">
                          <a:off x="0" y="0"/>
                          <a:ext cx="641985" cy="209550"/>
                        </a:xfrm>
                        <a:prstGeom prst="borderCallout1">
                          <a:avLst>
                            <a:gd name="adj1" fmla="val 66142"/>
                            <a:gd name="adj2" fmla="val 73174"/>
                            <a:gd name="adj3" fmla="val 83742"/>
                            <a:gd name="adj4" fmla="val 35740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F4AA5" w14:textId="77777777" w:rsidR="00DA1695" w:rsidRPr="00824DAD" w:rsidRDefault="00DA1695" w:rsidP="00DA169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LOWES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4A87" id="Line Callout 1 32" o:spid="_x0000_s1040" type="#_x0000_t47" style="position:absolute;margin-left:337.55pt;margin-top:.7pt;width:50.55pt;height:16.5pt;rotation:-2939355fd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" adj="7720,18088,15806,14287" fillcolor="#ffc000" strokecolor="#ffc000" strokeweight="2pt">
                <v:stroke endarrow="block"/>
                <v:textbox>
                  <w:txbxContent>
                    <w:p w14:paraId="4DBF4AA5" w14:textId="77777777" w:rsidR="00DA1695" w:rsidRPr="00824DAD" w:rsidRDefault="00DA1695" w:rsidP="00DA1695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LOWES ST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DBF4A53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14:paraId="4DBF4A54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14:paraId="4DBF4A55" w14:textId="77777777" w:rsidR="00C56938" w:rsidRDefault="00A248AC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DBF4A89" wp14:editId="4DBF4A8A">
                <wp:simplePos x="0" y="0"/>
                <wp:positionH relativeFrom="column">
                  <wp:posOffset>1804670</wp:posOffset>
                </wp:positionH>
                <wp:positionV relativeFrom="paragraph">
                  <wp:posOffset>100965</wp:posOffset>
                </wp:positionV>
                <wp:extent cx="809625" cy="200025"/>
                <wp:effectExtent l="0" t="266700" r="85725" b="28575"/>
                <wp:wrapNone/>
                <wp:docPr id="28" name="Line Callout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00025"/>
                        </a:xfrm>
                        <a:prstGeom prst="borderCallout1">
                          <a:avLst>
                            <a:gd name="adj1" fmla="val -113874"/>
                            <a:gd name="adj2" fmla="val 101820"/>
                            <a:gd name="adj3" fmla="val -1817"/>
                            <a:gd name="adj4" fmla="val 71479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F4AA6" w14:textId="77777777" w:rsidR="00BC4DB8" w:rsidRPr="00C56938" w:rsidRDefault="00BC4DB8" w:rsidP="00BC4DB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PLAYGROUND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56938">
                              <w:rPr>
                                <w:i/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4A89" id="Line Callout 1 28" o:spid="_x0000_s1041" type="#_x0000_t47" style="position:absolute;left:0;text-align:left;margin-left:142.1pt;margin-top:7.95pt;width:63.75pt;height:15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" adj="15439,-392,21993,-24597" fillcolor="#8db3e2 [1311]" strokecolor="#b8cce4 [1300]" strokeweight="2pt">
                <v:stroke endarrow="block"/>
                <v:textbox>
                  <w:txbxContent>
                    <w:p w14:paraId="4DBF4AA6" w14:textId="77777777" w:rsidR="00BC4DB8" w:rsidRPr="00C56938" w:rsidRDefault="00BC4DB8" w:rsidP="00BC4DB8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PLAYGROUND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56938">
                        <w:rPr>
                          <w:i/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A1695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DBF4A8B" wp14:editId="4DBF4A8C">
                <wp:simplePos x="0" y="0"/>
                <wp:positionH relativeFrom="column">
                  <wp:posOffset>3033395</wp:posOffset>
                </wp:positionH>
                <wp:positionV relativeFrom="paragraph">
                  <wp:posOffset>110490</wp:posOffset>
                </wp:positionV>
                <wp:extent cx="1001395" cy="287655"/>
                <wp:effectExtent l="0" t="361950" r="27305" b="17145"/>
                <wp:wrapNone/>
                <wp:docPr id="6" name="Line Callout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287655"/>
                        </a:xfrm>
                        <a:prstGeom prst="borderCallout1">
                          <a:avLst>
                            <a:gd name="adj1" fmla="val -114610"/>
                            <a:gd name="adj2" fmla="val 55327"/>
                            <a:gd name="adj3" fmla="val -389"/>
                            <a:gd name="adj4" fmla="val 56816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F4AA7" w14:textId="77777777" w:rsidR="0036399B" w:rsidRPr="004A5C63" w:rsidRDefault="00BC4DB8" w:rsidP="0036399B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>LARGE CARPARK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  <w:t>(via Lowes Street)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4A8B" id="Line Callout 1 6" o:spid="_x0000_s1042" type="#_x0000_t47" style="position:absolute;left:0;text-align:left;margin-left:238.85pt;margin-top:8.7pt;width:78.85pt;height:22.6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" adj="12272,-84,11951,-24756" fillcolor="#8db3e2 [1311]" strokecolor="#b8cce4 [1300]" strokeweight="2pt">
                <v:stroke endarrow="block"/>
                <v:textbox>
                  <w:txbxContent>
                    <w:p w14:paraId="4DBF4AA7" w14:textId="77777777" w:rsidR="0036399B" w:rsidRPr="004A5C63" w:rsidRDefault="00BC4DB8" w:rsidP="0036399B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>LARGE CARPARK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  <w:t>(via Lowes Street)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4DBF4A56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14:paraId="4DBF4A57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14:paraId="4DBF4A58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14:paraId="4DBF4A59" w14:textId="77777777"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14:paraId="4DBF4A5A" w14:textId="77777777" w:rsidR="00B368EC" w:rsidRDefault="00B368EC" w:rsidP="00B368EC">
      <w:pPr>
        <w:jc w:val="center"/>
        <w:rPr>
          <w:rFonts w:cs="Arial"/>
          <w:sz w:val="20"/>
        </w:rPr>
      </w:pPr>
    </w:p>
    <w:p w14:paraId="4DBF4A5B" w14:textId="77777777" w:rsidR="00BD02B6" w:rsidRPr="00D740A8" w:rsidRDefault="00B54883" w:rsidP="00B368EC">
      <w:pPr>
        <w:jc w:val="center"/>
        <w:rPr>
          <w:rFonts w:cs="Arial"/>
          <w:szCs w:val="22"/>
        </w:rPr>
      </w:pPr>
      <w:r w:rsidRPr="00D740A8">
        <w:rPr>
          <w:rFonts w:cs="Arial"/>
          <w:szCs w:val="22"/>
        </w:rPr>
        <w:t xml:space="preserve">For further information and availability please contact </w:t>
      </w:r>
      <w:hyperlink r:id="rId14" w:history="1">
        <w:r w:rsidRPr="00D740A8">
          <w:rPr>
            <w:rStyle w:val="Hyperlink"/>
            <w:rFonts w:cs="Arial"/>
            <w:szCs w:val="22"/>
          </w:rPr>
          <w:t>venue.hire@belmont.wa.gov.au</w:t>
        </w:r>
      </w:hyperlink>
    </w:p>
    <w:p w14:paraId="4DBF4A5C" w14:textId="77777777" w:rsidR="00BD02B6" w:rsidRPr="00B54883" w:rsidRDefault="00BD02B6" w:rsidP="00BD02B6">
      <w:pPr>
        <w:rPr>
          <w:rFonts w:cs="Arial"/>
          <w:sz w:val="2"/>
        </w:rPr>
      </w:pPr>
    </w:p>
    <w:p w14:paraId="4DBF4A5D" w14:textId="77777777" w:rsidR="001C4AC8" w:rsidRDefault="001C4AC8" w:rsidP="00BD02B6">
      <w:pPr>
        <w:rPr>
          <w:rFonts w:cs="Arial"/>
        </w:rPr>
      </w:pPr>
    </w:p>
    <w:p w14:paraId="4DBF4A5E" w14:textId="7F77EEF7" w:rsidR="00387526" w:rsidRPr="00BD02B6" w:rsidRDefault="00C45504" w:rsidP="00BD02B6">
      <w:pPr>
        <w:tabs>
          <w:tab w:val="left" w:pos="5991"/>
        </w:tabs>
        <w:rPr>
          <w:rFonts w:cs="Arial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7178626" wp14:editId="5C5DFF93">
                <wp:simplePos x="0" y="0"/>
                <wp:positionH relativeFrom="column">
                  <wp:posOffset>-71755</wp:posOffset>
                </wp:positionH>
                <wp:positionV relativeFrom="paragraph">
                  <wp:posOffset>752475</wp:posOffset>
                </wp:positionV>
                <wp:extent cx="2333625" cy="3238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063A19" w14:textId="62C8CD78" w:rsidR="00C45504" w:rsidRPr="00C45504" w:rsidRDefault="005A26FA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City Facilities &amp; Property – 30/07/24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78626" id="_x0000_s1043" type="#_x0000_t202" style="position:absolute;margin-left:-5.65pt;margin-top:59.25pt;width:183.75pt;height:25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" fillcolor="white [3201]" strokeweight=".5pt">
                <v:textbox>
                  <w:txbxContent>
                    <w:p w14:paraId="6B063A19" w14:textId="62C8CD78" w:rsidR="00C45504" w:rsidRPr="00C45504" w:rsidRDefault="005A26FA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City Facilities &amp; Property – 30/07/24</w:t>
                      </w:r>
                    </w:p>
                  </w:txbxContent>
                </v:textbox>
              </v:shape>
            </w:pict>
          </mc:Fallback>
        </mc:AlternateContent>
      </w:r>
      <w:r w:rsidR="00D740A8">
        <w:rPr>
          <w:noProof/>
          <w:lang w:eastAsia="en-AU"/>
        </w:rPr>
        <w:drawing>
          <wp:anchor distT="0" distB="0" distL="114300" distR="114300" simplePos="0" relativeHeight="251720704" behindDoc="1" locked="0" layoutInCell="1" allowOverlap="1" wp14:anchorId="4DBF4A8D" wp14:editId="4DBF4A8E">
            <wp:simplePos x="0" y="0"/>
            <wp:positionH relativeFrom="column">
              <wp:posOffset>2809240</wp:posOffset>
            </wp:positionH>
            <wp:positionV relativeFrom="paragraph">
              <wp:posOffset>3810</wp:posOffset>
            </wp:positionV>
            <wp:extent cx="3769360" cy="1864360"/>
            <wp:effectExtent l="0" t="0" r="2540" b="2540"/>
            <wp:wrapNone/>
            <wp:docPr id="18" name="Picture 2" descr="BELM000996-A4-POR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LM000996-A4-PORT-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7526" w:rsidRPr="00BD02B6" w:rsidSect="00970B73">
      <w:headerReference w:type="first" r:id="rId16"/>
      <w:pgSz w:w="11907" w:h="16840" w:code="9"/>
      <w:pgMar w:top="993" w:right="708" w:bottom="1247" w:left="1418" w:header="709" w:footer="709" w:gutter="0"/>
      <w:cols w:space="708"/>
      <w:titlePg/>
      <w:docGrid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F4A91" w14:textId="77777777" w:rsidR="00883286" w:rsidRDefault="00883286">
      <w:r>
        <w:separator/>
      </w:r>
    </w:p>
  </w:endnote>
  <w:endnote w:type="continuationSeparator" w:id="0">
    <w:p w14:paraId="4DBF4A92" w14:textId="77777777" w:rsidR="00883286" w:rsidRDefault="00883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F4A8F" w14:textId="77777777" w:rsidR="00883286" w:rsidRDefault="00883286">
      <w:r>
        <w:separator/>
      </w:r>
    </w:p>
  </w:footnote>
  <w:footnote w:type="continuationSeparator" w:id="0">
    <w:p w14:paraId="4DBF4A90" w14:textId="77777777" w:rsidR="00883286" w:rsidRDefault="008832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F4A93" w14:textId="77777777" w:rsidR="004250AD" w:rsidRDefault="00F47B5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4DBF4A94" wp14:editId="4DBF4A95">
          <wp:simplePos x="0" y="0"/>
          <wp:positionH relativeFrom="column">
            <wp:posOffset>-900430</wp:posOffset>
          </wp:positionH>
          <wp:positionV relativeFrom="paragraph">
            <wp:posOffset>-1031875</wp:posOffset>
          </wp:positionV>
          <wp:extent cx="7800230" cy="2067339"/>
          <wp:effectExtent l="0" t="0" r="0" b="9525"/>
          <wp:wrapNone/>
          <wp:docPr id="30" name="Picture 8" descr="BELM000996-A4-POR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ELM000996-A4-PORT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708" b="21352"/>
                  <a:stretch>
                    <a:fillRect/>
                  </a:stretch>
                </pic:blipFill>
                <pic:spPr bwMode="auto">
                  <a:xfrm>
                    <a:off x="0" y="0"/>
                    <a:ext cx="7800230" cy="2067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0C0269"/>
    <w:multiLevelType w:val="hybridMultilevel"/>
    <w:tmpl w:val="520E45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606125"/>
    <w:multiLevelType w:val="hybridMultilevel"/>
    <w:tmpl w:val="D640F2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73574721">
    <w:abstractNumId w:val="1"/>
  </w:num>
  <w:num w:numId="2" w16cid:durableId="478304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367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6719"/>
    <w:rsid w:val="00005347"/>
    <w:rsid w:val="000273CC"/>
    <w:rsid w:val="0003613E"/>
    <w:rsid w:val="00051CD9"/>
    <w:rsid w:val="00056D8F"/>
    <w:rsid w:val="000676EE"/>
    <w:rsid w:val="00077739"/>
    <w:rsid w:val="00084BED"/>
    <w:rsid w:val="000B7A31"/>
    <w:rsid w:val="001107C5"/>
    <w:rsid w:val="00133F92"/>
    <w:rsid w:val="00175784"/>
    <w:rsid w:val="00176989"/>
    <w:rsid w:val="001A3C9B"/>
    <w:rsid w:val="001A3F19"/>
    <w:rsid w:val="001C4AC8"/>
    <w:rsid w:val="001C66BA"/>
    <w:rsid w:val="001D0B4D"/>
    <w:rsid w:val="001E143C"/>
    <w:rsid w:val="001F2CB8"/>
    <w:rsid w:val="00221621"/>
    <w:rsid w:val="00253FF9"/>
    <w:rsid w:val="00254FEC"/>
    <w:rsid w:val="002634AF"/>
    <w:rsid w:val="002A5025"/>
    <w:rsid w:val="002A5F72"/>
    <w:rsid w:val="002C38DF"/>
    <w:rsid w:val="002D0DAC"/>
    <w:rsid w:val="002F3B3F"/>
    <w:rsid w:val="00303A75"/>
    <w:rsid w:val="00315C4B"/>
    <w:rsid w:val="00322C3F"/>
    <w:rsid w:val="00323703"/>
    <w:rsid w:val="00326491"/>
    <w:rsid w:val="003277A8"/>
    <w:rsid w:val="0036399B"/>
    <w:rsid w:val="00387526"/>
    <w:rsid w:val="003A1F26"/>
    <w:rsid w:val="003A4C9D"/>
    <w:rsid w:val="003B4305"/>
    <w:rsid w:val="003B67FA"/>
    <w:rsid w:val="003C38F5"/>
    <w:rsid w:val="003C7C35"/>
    <w:rsid w:val="003E3294"/>
    <w:rsid w:val="004042E0"/>
    <w:rsid w:val="004250AD"/>
    <w:rsid w:val="0047717C"/>
    <w:rsid w:val="00482028"/>
    <w:rsid w:val="00485CC8"/>
    <w:rsid w:val="004868B0"/>
    <w:rsid w:val="004A2A4A"/>
    <w:rsid w:val="004B7536"/>
    <w:rsid w:val="004B79A1"/>
    <w:rsid w:val="004D2CE4"/>
    <w:rsid w:val="00531CFA"/>
    <w:rsid w:val="005351A5"/>
    <w:rsid w:val="00537106"/>
    <w:rsid w:val="00540B53"/>
    <w:rsid w:val="00543618"/>
    <w:rsid w:val="0058411F"/>
    <w:rsid w:val="005A26FA"/>
    <w:rsid w:val="005A32C0"/>
    <w:rsid w:val="005B1DAE"/>
    <w:rsid w:val="005B4561"/>
    <w:rsid w:val="005B7AB2"/>
    <w:rsid w:val="005C27F5"/>
    <w:rsid w:val="005C5011"/>
    <w:rsid w:val="005F71A5"/>
    <w:rsid w:val="00610365"/>
    <w:rsid w:val="006132F4"/>
    <w:rsid w:val="006140AD"/>
    <w:rsid w:val="00617FF5"/>
    <w:rsid w:val="00650F01"/>
    <w:rsid w:val="006C0FCC"/>
    <w:rsid w:val="006E3E77"/>
    <w:rsid w:val="006F49EA"/>
    <w:rsid w:val="00735B1A"/>
    <w:rsid w:val="00741844"/>
    <w:rsid w:val="00763EEA"/>
    <w:rsid w:val="00767E8C"/>
    <w:rsid w:val="007A4824"/>
    <w:rsid w:val="007D69BF"/>
    <w:rsid w:val="007F1623"/>
    <w:rsid w:val="007F4A9D"/>
    <w:rsid w:val="008006A8"/>
    <w:rsid w:val="0085633C"/>
    <w:rsid w:val="00883286"/>
    <w:rsid w:val="008927FA"/>
    <w:rsid w:val="008C66DC"/>
    <w:rsid w:val="008D3251"/>
    <w:rsid w:val="008D74CB"/>
    <w:rsid w:val="008F05FD"/>
    <w:rsid w:val="00910643"/>
    <w:rsid w:val="00925A6E"/>
    <w:rsid w:val="00942388"/>
    <w:rsid w:val="00945E67"/>
    <w:rsid w:val="00956539"/>
    <w:rsid w:val="009607E0"/>
    <w:rsid w:val="00963076"/>
    <w:rsid w:val="009643DB"/>
    <w:rsid w:val="00970B73"/>
    <w:rsid w:val="009779AC"/>
    <w:rsid w:val="00985C6F"/>
    <w:rsid w:val="009968B4"/>
    <w:rsid w:val="009C165B"/>
    <w:rsid w:val="009C2DB4"/>
    <w:rsid w:val="009E63F0"/>
    <w:rsid w:val="00A03799"/>
    <w:rsid w:val="00A10F20"/>
    <w:rsid w:val="00A11200"/>
    <w:rsid w:val="00A11B23"/>
    <w:rsid w:val="00A135EC"/>
    <w:rsid w:val="00A248AC"/>
    <w:rsid w:val="00A36719"/>
    <w:rsid w:val="00A36C87"/>
    <w:rsid w:val="00A41041"/>
    <w:rsid w:val="00A84B28"/>
    <w:rsid w:val="00A851F5"/>
    <w:rsid w:val="00AA25A2"/>
    <w:rsid w:val="00AA6749"/>
    <w:rsid w:val="00AB51E2"/>
    <w:rsid w:val="00AD5364"/>
    <w:rsid w:val="00AE42B6"/>
    <w:rsid w:val="00AF5EB9"/>
    <w:rsid w:val="00B368EC"/>
    <w:rsid w:val="00B54883"/>
    <w:rsid w:val="00B61F0D"/>
    <w:rsid w:val="00B64D1D"/>
    <w:rsid w:val="00B67301"/>
    <w:rsid w:val="00BA76A2"/>
    <w:rsid w:val="00BC4DB8"/>
    <w:rsid w:val="00BD02B6"/>
    <w:rsid w:val="00BD3E36"/>
    <w:rsid w:val="00BE27E3"/>
    <w:rsid w:val="00BE31CE"/>
    <w:rsid w:val="00C0159D"/>
    <w:rsid w:val="00C1119E"/>
    <w:rsid w:val="00C3138C"/>
    <w:rsid w:val="00C45504"/>
    <w:rsid w:val="00C45E26"/>
    <w:rsid w:val="00C45E27"/>
    <w:rsid w:val="00C56938"/>
    <w:rsid w:val="00C6355C"/>
    <w:rsid w:val="00C96EB1"/>
    <w:rsid w:val="00CA045A"/>
    <w:rsid w:val="00CA105C"/>
    <w:rsid w:val="00CC3744"/>
    <w:rsid w:val="00CF4669"/>
    <w:rsid w:val="00CF4793"/>
    <w:rsid w:val="00D05FCD"/>
    <w:rsid w:val="00D54289"/>
    <w:rsid w:val="00D740A8"/>
    <w:rsid w:val="00D80E37"/>
    <w:rsid w:val="00D83F01"/>
    <w:rsid w:val="00D855F2"/>
    <w:rsid w:val="00D9222D"/>
    <w:rsid w:val="00D923C4"/>
    <w:rsid w:val="00D9347B"/>
    <w:rsid w:val="00DA1695"/>
    <w:rsid w:val="00E12B87"/>
    <w:rsid w:val="00E15121"/>
    <w:rsid w:val="00E2226B"/>
    <w:rsid w:val="00E26923"/>
    <w:rsid w:val="00E454A4"/>
    <w:rsid w:val="00E73586"/>
    <w:rsid w:val="00EB7004"/>
    <w:rsid w:val="00EC525A"/>
    <w:rsid w:val="00ED2AD3"/>
    <w:rsid w:val="00EE4C41"/>
    <w:rsid w:val="00F31F34"/>
    <w:rsid w:val="00F3228C"/>
    <w:rsid w:val="00F47B51"/>
    <w:rsid w:val="00F7341A"/>
    <w:rsid w:val="00F969C6"/>
    <w:rsid w:val="00FA2AF1"/>
    <w:rsid w:val="00FB01C1"/>
    <w:rsid w:val="00FB1B36"/>
    <w:rsid w:val="00FF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4DBF49DB"/>
  <w15:docId w15:val="{6DDA277B-97A8-4E6D-B610-2D8C22235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C66BA"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C7C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C7C35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3C7C35"/>
    <w:rPr>
      <w:color w:val="0000FF"/>
      <w:u w:val="single"/>
    </w:rPr>
  </w:style>
  <w:style w:type="paragraph" w:customStyle="1" w:styleId="Default">
    <w:name w:val="Default"/>
    <w:rsid w:val="00A36719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5A32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32C0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AA25A2"/>
    <w:rPr>
      <w:rFonts w:ascii="Arial" w:hAnsi="Arial"/>
      <w:sz w:val="22"/>
      <w:szCs w:val="24"/>
      <w:lang w:eastAsia="en-US"/>
    </w:rPr>
  </w:style>
  <w:style w:type="table" w:styleId="TableGrid">
    <w:name w:val="Table Grid"/>
    <w:basedOn w:val="TableNormal"/>
    <w:rsid w:val="007D6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C45E2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B51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venue.hire@belmont.wa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atten\AppData\Local\Microsoft\Windows\Temporary%20Internet%20Files\Content.IE5\UDGY0RU4\Fact%20Shee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029DC-7340-4DA4-A978-E75BC1647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Sheet.dot</Template>
  <TotalTime>100</TotalTime>
  <Pages>2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Belmont</Company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Payne</dc:creator>
  <cp:lastModifiedBy>Robert Henwood</cp:lastModifiedBy>
  <cp:revision>14</cp:revision>
  <cp:lastPrinted>2018-09-03T01:37:00Z</cp:lastPrinted>
  <dcterms:created xsi:type="dcterms:W3CDTF">2018-07-03T01:15:00Z</dcterms:created>
  <dcterms:modified xsi:type="dcterms:W3CDTF">2024-07-30T06:11:00Z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Precis">
    <vt:lpwstr>Fact Sheet</vt:lpwstr>
  </property>
  <property fmtid="{D5CDD505-2E9C-101B-9397-08002B2CF9AE}" pid="3" name="DWDocClass">
    <vt:lpwstr>Temp</vt:lpwstr>
  </property>
  <property fmtid="{D5CDD505-2E9C-101B-9397-08002B2CF9AE}" pid="4" name="DWDocType">
    <vt:lpwstr>MS Word</vt:lpwstr>
  </property>
  <property fmtid="{D5CDD505-2E9C-101B-9397-08002B2CF9AE}" pid="5" name="DWDocAuthor">
    <vt:lpwstr/>
  </property>
  <property fmtid="{D5CDD505-2E9C-101B-9397-08002B2CF9AE}" pid="6" name="DWDocNo">
    <vt:i4>3036992</vt:i4>
  </property>
  <property fmtid="{D5CDD505-2E9C-101B-9397-08002B2CF9AE}" pid="7" name="DWDocSetID">
    <vt:i4>1167917</vt:i4>
  </property>
  <property fmtid="{D5CDD505-2E9C-101B-9397-08002B2CF9AE}" pid="8" name="DWDocVersion">
    <vt:i4>12</vt:i4>
  </property>
  <property fmtid="{D5CDD505-2E9C-101B-9397-08002B2CF9AE}" pid="9" name="DWDocClassId">
    <vt:lpwstr/>
  </property>
</Properties>
</file>