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DD10" w14:textId="77777777" w:rsidR="004250AD" w:rsidRPr="004250AD" w:rsidRDefault="00F47B51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05DD96" wp14:editId="4705DD97">
                <wp:simplePos x="0" y="0"/>
                <wp:positionH relativeFrom="column">
                  <wp:posOffset>-474980</wp:posOffset>
                </wp:positionH>
                <wp:positionV relativeFrom="paragraph">
                  <wp:posOffset>-360045</wp:posOffset>
                </wp:positionV>
                <wp:extent cx="5457825" cy="897255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DDD9" w14:textId="77777777"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14:paraId="4705DDDA" w14:textId="77777777" w:rsidR="00A36719" w:rsidRDefault="00FC38DC" w:rsidP="00A3671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Facilities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</w:t>
                            </w:r>
                            <w:r w:rsidR="00BA76A2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6719" w:rsidRP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Hire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05DD9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7.4pt;margin-top:-28.35pt;width:429.75pt;height:70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" filled="f" stroked="f">
                <v:textbox style="mso-fit-shape-to-text:t">
                  <w:txbxContent>
                    <w:p w14:paraId="4705DDD9" w14:textId="77777777"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14:paraId="4705DDDA" w14:textId="77777777" w:rsidR="00A36719" w:rsidRDefault="00FC38DC" w:rsidP="00A36719">
                      <w:pP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Facilities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for</w:t>
                      </w:r>
                      <w:r w:rsidR="00BA76A2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36719" w:rsidRP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Hire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05DD11" w14:textId="77777777" w:rsidR="004250AD" w:rsidRPr="004250AD" w:rsidRDefault="004250AD" w:rsidP="004250AD">
      <w:pPr>
        <w:rPr>
          <w:rFonts w:cs="Arial"/>
        </w:rPr>
      </w:pPr>
    </w:p>
    <w:p w14:paraId="4705DD12" w14:textId="77777777" w:rsidR="00A36719" w:rsidRPr="00FB1B36" w:rsidRDefault="00A36719" w:rsidP="00A36719">
      <w:pPr>
        <w:ind w:left="-567"/>
        <w:jc w:val="center"/>
        <w:rPr>
          <w:b/>
          <w:color w:val="365F91" w:themeColor="accent1" w:themeShade="BF"/>
          <w:sz w:val="4"/>
          <w:lang w:val="en-US" w:eastAsia="en-AU"/>
        </w:rPr>
      </w:pPr>
    </w:p>
    <w:p w14:paraId="4705DD13" w14:textId="77777777" w:rsidR="00B64D1D" w:rsidRPr="00AB51E2" w:rsidRDefault="00B64D1D" w:rsidP="00A36719">
      <w:pPr>
        <w:ind w:left="-567"/>
        <w:rPr>
          <w:rFonts w:cs="Arial"/>
          <w:b/>
          <w:color w:val="365F91"/>
          <w:sz w:val="12"/>
          <w:szCs w:val="40"/>
        </w:rPr>
      </w:pPr>
    </w:p>
    <w:p w14:paraId="4705DD14" w14:textId="77777777" w:rsidR="00BD02B6" w:rsidRPr="00F7341A" w:rsidRDefault="00BD02B6" w:rsidP="00A36719">
      <w:pPr>
        <w:ind w:left="-567"/>
        <w:rPr>
          <w:rFonts w:cs="Arial"/>
          <w:b/>
          <w:color w:val="365F91"/>
          <w:sz w:val="52"/>
          <w:szCs w:val="40"/>
        </w:rPr>
      </w:pPr>
    </w:p>
    <w:p w14:paraId="4705DD15" w14:textId="77777777" w:rsidR="00A36719" w:rsidRPr="00AB51E2" w:rsidRDefault="005C27F5" w:rsidP="00A36719">
      <w:pPr>
        <w:ind w:left="-567"/>
        <w:rPr>
          <w:b/>
          <w:color w:val="365F91" w:themeColor="accent1" w:themeShade="BF"/>
          <w:sz w:val="16"/>
          <w:lang w:val="en-US" w:eastAsia="en-AU"/>
        </w:rPr>
      </w:pPr>
      <w:r>
        <w:rPr>
          <w:rFonts w:cs="Arial"/>
          <w:b/>
          <w:color w:val="365F91"/>
          <w:sz w:val="40"/>
          <w:szCs w:val="40"/>
        </w:rPr>
        <w:t>Peet Park</w:t>
      </w:r>
      <w:r w:rsidR="00A36719" w:rsidRPr="00AB51E2">
        <w:rPr>
          <w:rFonts w:cs="Arial"/>
          <w:b/>
          <w:color w:val="365F91"/>
          <w:sz w:val="40"/>
          <w:szCs w:val="40"/>
        </w:rPr>
        <w:t xml:space="preserve"> C</w:t>
      </w:r>
      <w:r w:rsidR="00FB1B36" w:rsidRPr="00AB51E2">
        <w:rPr>
          <w:rFonts w:cs="Arial"/>
          <w:b/>
          <w:color w:val="365F91"/>
          <w:sz w:val="40"/>
          <w:szCs w:val="40"/>
        </w:rPr>
        <w:t xml:space="preserve">ommunity Centre </w:t>
      </w:r>
      <w:r w:rsidR="00CA045A" w:rsidRPr="00AB51E2">
        <w:rPr>
          <w:rFonts w:cs="Arial"/>
          <w:b/>
          <w:color w:val="365F91"/>
          <w:sz w:val="40"/>
          <w:szCs w:val="40"/>
        </w:rPr>
        <w:t>&amp; Reserve</w:t>
      </w:r>
    </w:p>
    <w:p w14:paraId="4705DD16" w14:textId="77777777" w:rsidR="00FB1B36" w:rsidRPr="005351A5" w:rsidRDefault="0012164E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2"/>
          <w:lang w:val="en-US" w:eastAsia="en-AU"/>
        </w:rPr>
      </w:pPr>
      <w:r>
        <w:rPr>
          <w:rFonts w:cs="Arial"/>
          <w:noProof/>
          <w:color w:val="282828"/>
          <w:sz w:val="6"/>
          <w:lang w:eastAsia="en-AU"/>
        </w:rPr>
        <w:drawing>
          <wp:anchor distT="0" distB="0" distL="114300" distR="114300" simplePos="0" relativeHeight="251799552" behindDoc="0" locked="0" layoutInCell="1" allowOverlap="1" wp14:anchorId="4705DD98" wp14:editId="4705DD99">
            <wp:simplePos x="0" y="0"/>
            <wp:positionH relativeFrom="column">
              <wp:posOffset>2601895</wp:posOffset>
            </wp:positionH>
            <wp:positionV relativeFrom="paragraph">
              <wp:posOffset>19254</wp:posOffset>
            </wp:positionV>
            <wp:extent cx="3594215" cy="948905"/>
            <wp:effectExtent l="0" t="0" r="635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4820_5376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2" b="37212"/>
                    <a:stretch/>
                  </pic:blipFill>
                  <pic:spPr bwMode="auto">
                    <a:xfrm>
                      <a:off x="0" y="0"/>
                      <a:ext cx="3600616" cy="9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DD17" w14:textId="77777777" w:rsidR="002D0DAC" w:rsidRPr="00A03799" w:rsidRDefault="0012164E" w:rsidP="0012164E">
      <w:pPr>
        <w:ind w:left="-284" w:firstLine="284"/>
        <w:rPr>
          <w:rFonts w:cs="Arial"/>
          <w:color w:val="282828"/>
          <w:sz w:val="2"/>
          <w:lang w:val="en-US" w:eastAsia="en-AU"/>
        </w:rPr>
      </w:pPr>
      <w:r>
        <w:rPr>
          <w:rFonts w:cs="Arial"/>
          <w:noProof/>
          <w:color w:val="282828"/>
          <w:sz w:val="8"/>
          <w:lang w:eastAsia="en-AU"/>
        </w:rPr>
        <w:drawing>
          <wp:anchor distT="0" distB="0" distL="114300" distR="114300" simplePos="0" relativeHeight="251798528" behindDoc="0" locked="0" layoutInCell="1" allowOverlap="1" wp14:anchorId="4705DD9A" wp14:editId="71ED7207">
            <wp:simplePos x="0" y="0"/>
            <wp:positionH relativeFrom="column">
              <wp:posOffset>-337185</wp:posOffset>
            </wp:positionH>
            <wp:positionV relativeFrom="paragraph">
              <wp:posOffset>6985</wp:posOffset>
            </wp:positionV>
            <wp:extent cx="2999105" cy="949960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4434_139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1" b="34075"/>
                    <a:stretch/>
                  </pic:blipFill>
                  <pic:spPr bwMode="auto">
                    <a:xfrm>
                      <a:off x="0" y="0"/>
                      <a:ext cx="2999105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DD18" w14:textId="77777777"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Rollup Image</w:t>
      </w:r>
    </w:p>
    <w:p w14:paraId="4705DD19" w14:textId="77777777"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Long Description</w:t>
      </w:r>
    </w:p>
    <w:p w14:paraId="4705DD1A" w14:textId="77777777" w:rsidR="00AA25A2" w:rsidRDefault="005351A5" w:rsidP="00972BB9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vanish/>
          <w:color w:val="282828"/>
          <w:sz w:val="20"/>
          <w:lang w:val="en-US" w:eastAsia="en-AU"/>
        </w:rPr>
        <w:t>Peet</w:t>
      </w:r>
      <w:r>
        <w:rPr>
          <w:rFonts w:cs="Arial"/>
          <w:color w:val="282828"/>
          <w:sz w:val="20"/>
          <w:lang w:val="en-US" w:eastAsia="en-AU"/>
        </w:rPr>
        <w:t xml:space="preserve">Peet </w:t>
      </w:r>
      <w:r w:rsidR="00735B1A">
        <w:rPr>
          <w:rFonts w:cs="Arial"/>
          <w:color w:val="282828"/>
          <w:sz w:val="20"/>
          <w:lang w:val="en-US" w:eastAsia="en-AU"/>
        </w:rPr>
        <w:t>Park</w:t>
      </w:r>
      <w:r w:rsidR="00303A75">
        <w:rPr>
          <w:rFonts w:cs="Arial"/>
          <w:color w:val="282828"/>
          <w:sz w:val="20"/>
          <w:lang w:val="en-US" w:eastAsia="en-AU"/>
        </w:rPr>
        <w:t xml:space="preserve"> Community Centre</w:t>
      </w:r>
      <w:r w:rsidR="002D0DAC">
        <w:rPr>
          <w:rFonts w:cs="Arial"/>
          <w:color w:val="282828"/>
          <w:sz w:val="20"/>
          <w:lang w:val="en-US" w:eastAsia="en-AU"/>
        </w:rPr>
        <w:t xml:space="preserve"> features</w:t>
      </w:r>
      <w:r w:rsidR="00303A75">
        <w:rPr>
          <w:rFonts w:cs="Arial"/>
          <w:color w:val="282828"/>
          <w:sz w:val="20"/>
          <w:lang w:val="en-US" w:eastAsia="en-AU"/>
        </w:rPr>
        <w:t xml:space="preserve"> a large </w:t>
      </w:r>
      <w:r>
        <w:rPr>
          <w:rFonts w:cs="Arial"/>
          <w:color w:val="282828"/>
          <w:sz w:val="20"/>
          <w:lang w:val="en-US" w:eastAsia="en-AU"/>
        </w:rPr>
        <w:t xml:space="preserve">multi-purpose room and reserve.  While the multi-purpose </w:t>
      </w:r>
      <w:r w:rsidR="00303A75">
        <w:rPr>
          <w:rFonts w:cs="Arial"/>
          <w:color w:val="282828"/>
          <w:sz w:val="20"/>
          <w:lang w:val="en-US" w:eastAsia="en-AU"/>
        </w:rPr>
        <w:t>room</w:t>
      </w:r>
      <w:r>
        <w:rPr>
          <w:rFonts w:cs="Arial"/>
          <w:color w:val="282828"/>
          <w:sz w:val="20"/>
          <w:lang w:val="en-US" w:eastAsia="en-AU"/>
        </w:rPr>
        <w:t xml:space="preserve"> is</w:t>
      </w:r>
      <w:r w:rsidR="00AB51E2">
        <w:rPr>
          <w:rFonts w:cs="Arial"/>
          <w:color w:val="282828"/>
          <w:sz w:val="20"/>
          <w:lang w:val="en-US" w:eastAsia="en-AU"/>
        </w:rPr>
        <w:t xml:space="preserve"> p</w:t>
      </w:r>
      <w:r>
        <w:rPr>
          <w:rFonts w:cs="Arial"/>
          <w:color w:val="282828"/>
          <w:sz w:val="20"/>
          <w:lang w:val="en-US" w:eastAsia="en-AU"/>
        </w:rPr>
        <w:t>rimarily used by sporting clubs, it also available to hire</w:t>
      </w:r>
      <w:r w:rsidR="00AB51E2">
        <w:rPr>
          <w:rFonts w:cs="Arial"/>
          <w:color w:val="282828"/>
          <w:sz w:val="20"/>
          <w:lang w:val="en-US" w:eastAsia="en-AU"/>
        </w:rPr>
        <w:t xml:space="preserve"> for </w:t>
      </w:r>
      <w:r>
        <w:rPr>
          <w:rFonts w:cs="Arial"/>
          <w:color w:val="282828"/>
          <w:sz w:val="20"/>
          <w:lang w:val="en-US" w:eastAsia="en-AU"/>
        </w:rPr>
        <w:t xml:space="preserve">small </w:t>
      </w:r>
      <w:r w:rsidR="00AB51E2">
        <w:rPr>
          <w:rFonts w:cs="Arial"/>
          <w:color w:val="282828"/>
          <w:sz w:val="20"/>
          <w:lang w:val="en-US" w:eastAsia="en-AU"/>
        </w:rPr>
        <w:t>functions</w:t>
      </w:r>
      <w:r w:rsidR="00303A75">
        <w:rPr>
          <w:rFonts w:cs="Arial"/>
          <w:color w:val="282828"/>
          <w:sz w:val="20"/>
          <w:lang w:val="en-US" w:eastAsia="en-AU"/>
        </w:rPr>
        <w:t xml:space="preserve">.  It is </w:t>
      </w:r>
      <w:r w:rsidR="00A36719" w:rsidRPr="00FB1B36">
        <w:rPr>
          <w:rFonts w:cs="Arial"/>
          <w:color w:val="282828"/>
          <w:sz w:val="20"/>
          <w:lang w:val="en-US" w:eastAsia="en-AU"/>
        </w:rPr>
        <w:t xml:space="preserve">adjacent to a sporting reserve that is used for </w:t>
      </w:r>
      <w:r w:rsidR="00735B1A">
        <w:rPr>
          <w:rFonts w:cs="Arial"/>
          <w:color w:val="282828"/>
          <w:sz w:val="20"/>
          <w:lang w:val="en-US" w:eastAsia="en-AU"/>
        </w:rPr>
        <w:t>cricket</w:t>
      </w:r>
      <w:r w:rsidR="0003613E">
        <w:rPr>
          <w:rFonts w:cs="Arial"/>
          <w:color w:val="282828"/>
          <w:sz w:val="20"/>
          <w:lang w:val="en-US" w:eastAsia="en-AU"/>
        </w:rPr>
        <w:t xml:space="preserve"> and </w:t>
      </w:r>
      <w:r>
        <w:rPr>
          <w:rFonts w:cs="Arial"/>
          <w:color w:val="282828"/>
          <w:sz w:val="20"/>
          <w:lang w:val="en-US" w:eastAsia="en-AU"/>
        </w:rPr>
        <w:t>football</w:t>
      </w:r>
      <w:r w:rsidR="00735B1A">
        <w:rPr>
          <w:rFonts w:cs="Arial"/>
          <w:color w:val="282828"/>
          <w:sz w:val="20"/>
          <w:lang w:val="en-US" w:eastAsia="en-AU"/>
        </w:rPr>
        <w:t>.  There is a</w:t>
      </w:r>
      <w:r>
        <w:rPr>
          <w:rFonts w:cs="Arial"/>
          <w:color w:val="282828"/>
          <w:sz w:val="20"/>
          <w:lang w:val="en-US" w:eastAsia="en-AU"/>
        </w:rPr>
        <w:t xml:space="preserve"> playground next to the center and practice cricket nets for everyone to use.</w:t>
      </w:r>
      <w:r w:rsidR="00735B1A">
        <w:rPr>
          <w:rFonts w:cs="Arial"/>
          <w:color w:val="282828"/>
          <w:sz w:val="20"/>
          <w:lang w:val="en-US" w:eastAsia="en-AU"/>
        </w:rPr>
        <w:t xml:space="preserve"> </w:t>
      </w:r>
    </w:p>
    <w:tbl>
      <w:tblPr>
        <w:tblW w:w="5118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95"/>
        <w:gridCol w:w="8386"/>
      </w:tblGrid>
      <w:tr w:rsidR="00A36719" w:rsidRPr="00147CA1" w14:paraId="4705DD1C" w14:textId="77777777" w:rsidTr="00D83F01">
        <w:trPr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1B" w14:textId="77777777" w:rsidR="00A36719" w:rsidRPr="00305C3C" w:rsidRDefault="00A36719" w:rsidP="002D0DAC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A36719" w:rsidRPr="00147CA1" w14:paraId="4705DD1F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1D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1E" w14:textId="77777777" w:rsidR="00A36719" w:rsidRPr="00305C3C" w:rsidRDefault="005351A5" w:rsidP="005351A5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96 Sydenham Street</w:t>
            </w:r>
            <w:r w:rsidR="00735B1A">
              <w:rPr>
                <w:rFonts w:cs="Arial"/>
                <w:sz w:val="20"/>
                <w:lang w:eastAsia="en-AU"/>
              </w:rPr>
              <w:t xml:space="preserve">, </w:t>
            </w:r>
            <w:r>
              <w:rPr>
                <w:rFonts w:cs="Arial"/>
                <w:sz w:val="20"/>
                <w:lang w:eastAsia="en-AU"/>
              </w:rPr>
              <w:t xml:space="preserve">Kewdale </w:t>
            </w:r>
            <w:r w:rsidR="00735B1A"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A36719" w:rsidRPr="00147CA1" w14:paraId="4705DD22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0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1" w14:textId="77777777"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Yes, access friendly parking, toilets and ramps available </w:t>
            </w:r>
          </w:p>
        </w:tc>
      </w:tr>
      <w:tr w:rsidR="00A36719" w:rsidRPr="00147CA1" w14:paraId="4705DD25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3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4" w14:textId="77777777"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746EBD">
              <w:rPr>
                <w:rFonts w:cs="Arial"/>
                <w:i/>
                <w:sz w:val="16"/>
                <w:lang w:eastAsia="en-AU"/>
              </w:rPr>
              <w:t>(cameras will not</w:t>
            </w:r>
            <w:r w:rsidRPr="00746EBD">
              <w:rPr>
                <w:rFonts w:cs="Arial"/>
                <w:b/>
                <w:i/>
                <w:sz w:val="16"/>
                <w:lang w:eastAsia="en-AU"/>
              </w:rPr>
              <w:t xml:space="preserve"> </w:t>
            </w:r>
            <w:r w:rsidRPr="00746EBD">
              <w:rPr>
                <w:rFonts w:cs="Arial"/>
                <w:i/>
                <w:sz w:val="16"/>
                <w:lang w:eastAsia="en-AU"/>
              </w:rPr>
              <w:t>be turned off for bookings and</w:t>
            </w:r>
            <w:r w:rsidR="00CA045A" w:rsidRPr="00746EBD">
              <w:rPr>
                <w:rFonts w:cs="Arial"/>
                <w:i/>
                <w:sz w:val="16"/>
                <w:lang w:eastAsia="en-AU"/>
              </w:rPr>
              <w:t xml:space="preserve"> are not permitted to be obstructed</w:t>
            </w:r>
            <w:r w:rsidRPr="00746EBD">
              <w:rPr>
                <w:rFonts w:cs="Arial"/>
                <w:i/>
                <w:sz w:val="16"/>
                <w:lang w:eastAsia="en-AU"/>
              </w:rPr>
              <w:t xml:space="preserve"> at any time)</w:t>
            </w:r>
          </w:p>
        </w:tc>
      </w:tr>
      <w:tr w:rsidR="00A36719" w:rsidRPr="00147CA1" w14:paraId="4705DD28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6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7" w14:textId="77777777" w:rsidR="00A36719" w:rsidRPr="00305C3C" w:rsidRDefault="00A36719" w:rsidP="005351A5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 –</w:t>
            </w:r>
            <w:r w:rsidR="005351A5">
              <w:rPr>
                <w:rFonts w:cs="Arial"/>
                <w:sz w:val="20"/>
                <w:lang w:eastAsia="en-AU"/>
              </w:rPr>
              <w:t xml:space="preserve"> </w:t>
            </w:r>
            <w:r w:rsidRPr="00305C3C">
              <w:rPr>
                <w:rFonts w:cs="Arial"/>
                <w:sz w:val="20"/>
                <w:lang w:eastAsia="en-AU"/>
              </w:rPr>
              <w:t>street parking</w:t>
            </w:r>
            <w:r w:rsidR="00610365">
              <w:rPr>
                <w:rFonts w:cs="Arial"/>
                <w:sz w:val="20"/>
                <w:lang w:eastAsia="en-AU"/>
              </w:rPr>
              <w:t xml:space="preserve"> </w:t>
            </w:r>
            <w:r w:rsidR="005351A5">
              <w:rPr>
                <w:rFonts w:cs="Arial"/>
                <w:sz w:val="20"/>
                <w:lang w:eastAsia="en-AU"/>
              </w:rPr>
              <w:t>along Sydenham Street</w:t>
            </w:r>
          </w:p>
        </w:tc>
      </w:tr>
      <w:tr w:rsidR="00A36719" w:rsidRPr="00147CA1" w14:paraId="4705DD2B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9" w14:textId="77777777" w:rsidR="00A36719" w:rsidRPr="00305C3C" w:rsidRDefault="00BE27E3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</w:t>
            </w:r>
            <w:r w:rsidR="001A3F19">
              <w:rPr>
                <w:rFonts w:cs="Arial"/>
                <w:sz w:val="20"/>
                <w:lang w:eastAsia="en-AU"/>
              </w:rPr>
              <w:t>i-Fi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A" w14:textId="77777777" w:rsidR="00A36719" w:rsidRPr="00305C3C" w:rsidRDefault="00BE27E3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AB51E2" w:rsidRPr="00147CA1" w14:paraId="4705DD2E" w14:textId="77777777" w:rsidTr="00D83F01">
        <w:trPr>
          <w:trHeight w:hRule="exact" w:val="794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C" w14:textId="77777777" w:rsidR="00AB51E2" w:rsidRDefault="00AB51E2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2D" w14:textId="77777777" w:rsidR="00AB51E2" w:rsidRDefault="00AB51E2" w:rsidP="0036399B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 and also cleaning equipment</w:t>
            </w:r>
            <w:r w:rsidRPr="004B7211">
              <w:rPr>
                <w:rFonts w:cs="Arial"/>
                <w:sz w:val="20"/>
                <w:lang w:eastAsia="en-AU"/>
              </w:rPr>
              <w:t xml:space="preserve"> etc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Pr="004B7211">
              <w:rPr>
                <w:rFonts w:cs="Arial"/>
                <w:sz w:val="20"/>
                <w:lang w:eastAsia="en-AU"/>
              </w:rPr>
              <w:t xml:space="preserve"> are not provided</w:t>
            </w:r>
            <w:r>
              <w:rPr>
                <w:rFonts w:cs="Arial"/>
                <w:sz w:val="20"/>
                <w:lang w:eastAsia="en-AU"/>
              </w:rPr>
              <w:t xml:space="preserve"> and not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D83F01" w:rsidRPr="00305C3C" w14:paraId="4705DD30" w14:textId="77777777" w:rsidTr="00FC38DC">
        <w:trPr>
          <w:trHeight w:val="2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2F" w14:textId="77777777" w:rsidR="00D83F01" w:rsidRPr="00305C3C" w:rsidRDefault="00D83F01" w:rsidP="00D83F01">
            <w:pPr>
              <w:jc w:val="center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b/>
                <w:color w:val="1F497D"/>
                <w:sz w:val="20"/>
                <w:lang w:eastAsia="en-AU"/>
              </w:rPr>
              <w:t>MULTI-PURPOSE ROOM</w:t>
            </w:r>
          </w:p>
        </w:tc>
      </w:tr>
      <w:tr w:rsidR="00D83F01" w:rsidRPr="00305C3C" w14:paraId="4705DD33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1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2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​Approximately 1</w:t>
            </w:r>
            <w:r>
              <w:rPr>
                <w:rFonts w:cs="Arial"/>
                <w:sz w:val="20"/>
                <w:lang w:eastAsia="en-AU"/>
              </w:rPr>
              <w:t>0</w:t>
            </w:r>
            <w:r w:rsidRPr="00305C3C">
              <w:rPr>
                <w:rFonts w:cs="Arial"/>
                <w:sz w:val="20"/>
                <w:lang w:eastAsia="en-AU"/>
              </w:rPr>
              <w:t xml:space="preserve">m x </w:t>
            </w:r>
            <w:r>
              <w:rPr>
                <w:rFonts w:cs="Arial"/>
                <w:sz w:val="20"/>
                <w:lang w:eastAsia="en-AU"/>
              </w:rPr>
              <w:t>7</w:t>
            </w:r>
            <w:r w:rsidRPr="00305C3C">
              <w:rPr>
                <w:rFonts w:cs="Arial"/>
                <w:sz w:val="20"/>
                <w:lang w:eastAsia="en-AU"/>
              </w:rPr>
              <w:t>m</w:t>
            </w:r>
            <w:r>
              <w:rPr>
                <w:rFonts w:cs="Arial"/>
                <w:sz w:val="20"/>
                <w:lang w:eastAsia="en-AU"/>
              </w:rPr>
              <w:t xml:space="preserve"> (70sqm)</w:t>
            </w:r>
          </w:p>
        </w:tc>
      </w:tr>
      <w:tr w:rsidR="00D83F01" w:rsidRPr="00305C3C" w14:paraId="4705DD36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34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35" w14:textId="77777777" w:rsidR="00D83F01" w:rsidRPr="00305C3C" w:rsidRDefault="00D83F01" w:rsidP="00120DB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​</w:t>
            </w:r>
            <w:r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50</w:t>
            </w: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 people </w:t>
            </w:r>
            <w:r w:rsidRPr="00AB51E2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AB51E2">
              <w:rPr>
                <w:rFonts w:ascii="Arial" w:hAnsi="Arial" w:cs="Arial"/>
                <w:i/>
                <w:color w:val="auto"/>
                <w:sz w:val="12"/>
                <w:szCs w:val="18"/>
              </w:rPr>
              <w:t>It is an offence under Health Act 1911 to exceed the maximum capacity stipulated on the certificate of approval</w:t>
            </w:r>
            <w:r>
              <w:rPr>
                <w:rFonts w:ascii="Arial" w:hAnsi="Arial" w:cs="Arial"/>
                <w:i/>
                <w:color w:val="auto"/>
                <w:sz w:val="12"/>
                <w:szCs w:val="18"/>
              </w:rPr>
              <w:t>)</w:t>
            </w:r>
          </w:p>
        </w:tc>
      </w:tr>
      <w:tr w:rsidR="00D83F01" w:rsidRPr="00305C3C" w14:paraId="4705DD39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7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8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Vinyl &amp; Carpet</w:t>
            </w:r>
          </w:p>
        </w:tc>
      </w:tr>
      <w:tr w:rsidR="00D83F01" w:rsidRPr="00305C3C" w14:paraId="4705DD3C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A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B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50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AB51E2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D83F01" w:rsidRPr="00305C3C" w14:paraId="4705DD3F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D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3E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8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AB51E2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D83F01" w:rsidRPr="00305C3C" w14:paraId="4705DD42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40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41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Evaporative </w:t>
            </w:r>
            <w:r w:rsidRPr="00AB51E2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D83F01" w:rsidRPr="00305C3C" w14:paraId="4705DD45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705DD43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D44" w14:textId="77777777" w:rsidR="00D83F01" w:rsidRPr="00305C3C" w:rsidRDefault="00D83F01" w:rsidP="00A03799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Yes, included in hire is a kitchen with a f</w:t>
            </w:r>
            <w:r w:rsidRPr="00305C3C">
              <w:rPr>
                <w:rFonts w:cs="Arial"/>
                <w:sz w:val="20"/>
                <w:lang w:eastAsia="en-AU"/>
              </w:rPr>
              <w:t xml:space="preserve">ridge/freezer, large gas stove and electric oven, auto boiler urn, microwave and servery to hall.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  <w:r w:rsidR="00A03799">
              <w:rPr>
                <w:rFonts w:cs="Arial"/>
                <w:sz w:val="20"/>
                <w:lang w:eastAsia="en-AU"/>
              </w:rPr>
              <w:t xml:space="preserve"> The kiosk roller door that serves outside is not available to hirers.</w:t>
            </w:r>
          </w:p>
        </w:tc>
      </w:tr>
      <w:tr w:rsidR="00D83F01" w:rsidRPr="00305C3C" w14:paraId="4705DD48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46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47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this room has its own facilities (located in the passageway)</w:t>
            </w:r>
          </w:p>
        </w:tc>
      </w:tr>
      <w:tr w:rsidR="00D83F01" w14:paraId="4705DD4B" w14:textId="77777777" w:rsidTr="00FC38DC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49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Note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4A" w14:textId="77777777" w:rsidR="00D83F01" w:rsidRDefault="00D83F01" w:rsidP="00120DB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 TV in the room is not available for use or hire.</w:t>
            </w:r>
          </w:p>
        </w:tc>
      </w:tr>
    </w:tbl>
    <w:p w14:paraId="4705DD4C" w14:textId="77777777" w:rsidR="00482028" w:rsidRDefault="0012164E" w:rsidP="005B4561">
      <w:pPr>
        <w:jc w:val="center"/>
        <w:rPr>
          <w:rFonts w:cs="Arial"/>
          <w:noProof/>
          <w:sz w:val="12"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03648" behindDoc="0" locked="0" layoutInCell="1" allowOverlap="1" wp14:anchorId="4705DD9C" wp14:editId="4705DD9D">
            <wp:simplePos x="0" y="0"/>
            <wp:positionH relativeFrom="column">
              <wp:posOffset>3817620</wp:posOffset>
            </wp:positionH>
            <wp:positionV relativeFrom="paragraph">
              <wp:posOffset>55245</wp:posOffset>
            </wp:positionV>
            <wp:extent cx="2371725" cy="177863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5052_52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836416" behindDoc="0" locked="0" layoutInCell="1" allowOverlap="1" wp14:anchorId="4705DD9E" wp14:editId="4705DD9F">
            <wp:simplePos x="0" y="0"/>
            <wp:positionH relativeFrom="column">
              <wp:posOffset>-339725</wp:posOffset>
            </wp:positionH>
            <wp:positionV relativeFrom="paragraph">
              <wp:posOffset>55245</wp:posOffset>
            </wp:positionV>
            <wp:extent cx="2484120" cy="1746885"/>
            <wp:effectExtent l="0" t="0" r="0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06_1015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39488" behindDoc="0" locked="0" layoutInCell="1" allowOverlap="1" wp14:anchorId="4705DDA0" wp14:editId="4705DDA1">
            <wp:simplePos x="0" y="0"/>
            <wp:positionH relativeFrom="column">
              <wp:posOffset>2550137</wp:posOffset>
            </wp:positionH>
            <wp:positionV relativeFrom="paragraph">
              <wp:posOffset>12628</wp:posOffset>
            </wp:positionV>
            <wp:extent cx="1126648" cy="198919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t="26464" r="45746" b="9697"/>
                    <a:stretch/>
                  </pic:blipFill>
                  <pic:spPr bwMode="auto">
                    <a:xfrm>
                      <a:off x="0" y="0"/>
                      <a:ext cx="1129028" cy="199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DD4D" w14:textId="77777777" w:rsidR="00482028" w:rsidRDefault="00482028" w:rsidP="005B4561">
      <w:pPr>
        <w:jc w:val="center"/>
        <w:rPr>
          <w:rFonts w:cs="Arial"/>
          <w:noProof/>
          <w:sz w:val="12"/>
          <w:lang w:eastAsia="en-AU"/>
        </w:rPr>
      </w:pPr>
    </w:p>
    <w:p w14:paraId="4705DD4E" w14:textId="77777777" w:rsidR="0047717C" w:rsidRPr="00322C3F" w:rsidRDefault="009643DB" w:rsidP="00482028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lang w:eastAsia="en-AU"/>
        </w:rPr>
        <w:t xml:space="preserve">  </w:t>
      </w:r>
      <w:r w:rsidR="00970B73">
        <w:rPr>
          <w:rFonts w:cs="Arial"/>
          <w:noProof/>
          <w:lang w:eastAsia="en-AU"/>
        </w:rPr>
        <w:t xml:space="preserve">           </w:t>
      </w:r>
    </w:p>
    <w:p w14:paraId="4705DD4F" w14:textId="77777777" w:rsidR="00482028" w:rsidRDefault="00482028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05DDA2" wp14:editId="4705DDA3">
                <wp:simplePos x="0" y="0"/>
                <wp:positionH relativeFrom="column">
                  <wp:posOffset>4003040</wp:posOffset>
                </wp:positionH>
                <wp:positionV relativeFrom="paragraph">
                  <wp:posOffset>422275</wp:posOffset>
                </wp:positionV>
                <wp:extent cx="1604010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DDDB" w14:textId="77777777" w:rsidR="00175784" w:rsidRPr="00175784" w:rsidRDefault="00175784" w:rsidP="0017578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175784">
                              <w:rPr>
                                <w:color w:val="FFFFFF" w:themeColor="background1"/>
                                <w:sz w:val="16"/>
                              </w:rPr>
                              <w:t>Multi-Purpose Room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DDA2" id="Text Box 2" o:spid="_x0000_s1027" type="#_x0000_t202" style="position:absolute;left:0;text-align:left;margin-left:315.2pt;margin-top:33.25pt;width:126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" filled="f" stroked="f">
                <v:textbox style="mso-fit-shape-to-text:t">
                  <w:txbxContent>
                    <w:p w14:paraId="4705DDDB" w14:textId="77777777" w:rsidR="00175784" w:rsidRPr="00175784" w:rsidRDefault="00175784" w:rsidP="0017578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175784">
                        <w:rPr>
                          <w:color w:val="FFFFFF" w:themeColor="background1"/>
                          <w:sz w:val="16"/>
                        </w:rPr>
                        <w:t>Multi-Purpose Room Kitchen</w:t>
                      </w:r>
                    </w:p>
                  </w:txbxContent>
                </v:textbox>
              </v:shape>
            </w:pict>
          </mc:Fallback>
        </mc:AlternateContent>
      </w:r>
      <w:r w:rsidR="00175784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05DDA4" wp14:editId="4705DDA5">
                <wp:simplePos x="0" y="0"/>
                <wp:positionH relativeFrom="column">
                  <wp:posOffset>4023553</wp:posOffset>
                </wp:positionH>
                <wp:positionV relativeFrom="paragraph">
                  <wp:posOffset>149308</wp:posOffset>
                </wp:positionV>
                <wp:extent cx="1604010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DDDC" w14:textId="77777777" w:rsidR="008D74CB" w:rsidRPr="00322C3F" w:rsidRDefault="008D74CB" w:rsidP="008D74CB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Lesser Hall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DDA4" id="_x0000_s1028" type="#_x0000_t202" style="position:absolute;left:0;text-align:left;margin-left:316.8pt;margin-top:11.75pt;width:126.3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" filled="f" stroked="f">
                <v:textbox style="mso-fit-shape-to-text:t">
                  <w:txbxContent>
                    <w:p w14:paraId="4705DDDC" w14:textId="77777777" w:rsidR="008D74CB" w:rsidRPr="00322C3F" w:rsidRDefault="008D74CB" w:rsidP="008D74CB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 xml:space="preserve">Lesser Hall Kitchen 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05DDA6" wp14:editId="4705DDA7">
                <wp:simplePos x="0" y="0"/>
                <wp:positionH relativeFrom="column">
                  <wp:posOffset>-368935</wp:posOffset>
                </wp:positionH>
                <wp:positionV relativeFrom="paragraph">
                  <wp:posOffset>0</wp:posOffset>
                </wp:positionV>
                <wp:extent cx="1604010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DDDD" w14:textId="77777777" w:rsidR="00CA105C" w:rsidRPr="00322C3F" w:rsidRDefault="00CA105C" w:rsidP="00CA105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Lesser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DDA6" id="_x0000_s1029" type="#_x0000_t202" style="position:absolute;left:0;text-align:left;margin-left:-29.05pt;margin-top:0;width:126.3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" filled="f" stroked="f">
                <v:textbox style="mso-fit-shape-to-text:t">
                  <w:txbxContent>
                    <w:p w14:paraId="4705DDDD" w14:textId="77777777" w:rsidR="00CA105C" w:rsidRPr="00322C3F" w:rsidRDefault="00CA105C" w:rsidP="00CA105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Lesser Hall</w:t>
                      </w:r>
                    </w:p>
                  </w:txbxContent>
                </v:textbox>
              </v:shape>
            </w:pict>
          </mc:Fallback>
        </mc:AlternateContent>
      </w:r>
    </w:p>
    <w:p w14:paraId="4705DD50" w14:textId="77777777" w:rsidR="005351A5" w:rsidRDefault="005351A5" w:rsidP="005A32C0">
      <w:pPr>
        <w:jc w:val="center"/>
        <w:rPr>
          <w:rFonts w:cs="Arial"/>
        </w:rPr>
      </w:pPr>
    </w:p>
    <w:p w14:paraId="4705DD51" w14:textId="77777777" w:rsidR="005351A5" w:rsidRDefault="005351A5" w:rsidP="005A32C0">
      <w:pPr>
        <w:jc w:val="center"/>
        <w:rPr>
          <w:rFonts w:cs="Arial"/>
        </w:rPr>
      </w:pPr>
    </w:p>
    <w:p w14:paraId="4705DD52" w14:textId="77777777" w:rsidR="00CA105C" w:rsidRDefault="00CA105C" w:rsidP="005A32C0">
      <w:pPr>
        <w:jc w:val="center"/>
        <w:rPr>
          <w:rFonts w:cs="Arial"/>
        </w:rPr>
      </w:pPr>
    </w:p>
    <w:p w14:paraId="4705DD53" w14:textId="77777777" w:rsidR="00A03799" w:rsidRDefault="00A03799" w:rsidP="005A32C0">
      <w:pPr>
        <w:jc w:val="center"/>
        <w:rPr>
          <w:rFonts w:cs="Arial"/>
        </w:rPr>
      </w:pPr>
    </w:p>
    <w:p w14:paraId="4705DD54" w14:textId="77777777" w:rsidR="00A03799" w:rsidRDefault="0012164E" w:rsidP="005A32C0">
      <w:pPr>
        <w:jc w:val="center"/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705DDA8" wp14:editId="4705DDA9">
                <wp:simplePos x="0" y="0"/>
                <wp:positionH relativeFrom="column">
                  <wp:posOffset>2143303</wp:posOffset>
                </wp:positionH>
                <wp:positionV relativeFrom="paragraph">
                  <wp:posOffset>306705</wp:posOffset>
                </wp:positionV>
                <wp:extent cx="899769" cy="22288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DDDE" w14:textId="77777777" w:rsidR="00A83AF1" w:rsidRPr="00A83AF1" w:rsidRDefault="00A83AF1" w:rsidP="00A83A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Areas Included in Hire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DDA8" id="Text Box 13" o:spid="_x0000_s1030" type="#_x0000_t202" style="position:absolute;left:0;text-align:left;margin-left:168.75pt;margin-top:24.15pt;width:70.85pt;height:17.5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" filled="f" stroked="f">
                <v:textbox style="mso-fit-shape-to-text:t">
                  <w:txbxContent>
                    <w:p w14:paraId="4705DDDE" w14:textId="77777777" w:rsidR="00A83AF1" w:rsidRPr="00A83AF1" w:rsidRDefault="00A83AF1" w:rsidP="00A83A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Areas Included in Hire</w:t>
                      </w:r>
                    </w:p>
                  </w:txbxContent>
                </v:textbox>
              </v:shape>
            </w:pict>
          </mc:Fallback>
        </mc:AlternateContent>
      </w:r>
      <w:r w:rsidR="00FC38D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05DDAA" wp14:editId="4705DDAB">
                <wp:simplePos x="0" y="0"/>
                <wp:positionH relativeFrom="column">
                  <wp:posOffset>-340995</wp:posOffset>
                </wp:positionH>
                <wp:positionV relativeFrom="paragraph">
                  <wp:posOffset>513715</wp:posOffset>
                </wp:positionV>
                <wp:extent cx="2484120" cy="222885"/>
                <wp:effectExtent l="0" t="0" r="0" b="571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DDDF" w14:textId="77777777" w:rsidR="00FC38DC" w:rsidRPr="00682A88" w:rsidRDefault="00FC38DC" w:rsidP="00FC38DC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DDAA" id="Text Box 29" o:spid="_x0000_s1031" type="#_x0000_t202" style="position:absolute;left:0;text-align:left;margin-left:-26.85pt;margin-top:40.45pt;width:195.6pt;height:17.55pt;z-index:251838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" filled="f" stroked="f">
                <v:textbox style="mso-fit-shape-to-text:t">
                  <w:txbxContent>
                    <w:p w14:paraId="4705DDDF" w14:textId="77777777" w:rsidR="00FC38DC" w:rsidRPr="00682A88" w:rsidRDefault="00FC38DC" w:rsidP="00FC38DC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  <w:r w:rsidR="00A83A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05DDAC" wp14:editId="4705DDAD">
                <wp:simplePos x="0" y="0"/>
                <wp:positionH relativeFrom="column">
                  <wp:posOffset>-368300</wp:posOffset>
                </wp:positionH>
                <wp:positionV relativeFrom="paragraph">
                  <wp:posOffset>495935</wp:posOffset>
                </wp:positionV>
                <wp:extent cx="2484120" cy="222885"/>
                <wp:effectExtent l="0" t="0" r="0" b="57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DDE0" w14:textId="77777777" w:rsidR="00A83AF1" w:rsidRPr="00682A88" w:rsidRDefault="00A83AF1" w:rsidP="00A83AF1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DDAC" id="Text Box 9" o:spid="_x0000_s1032" type="#_x0000_t202" style="position:absolute;left:0;text-align:left;margin-left:-29pt;margin-top:39.05pt;width:195.6pt;height:17.55pt;z-index:251821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" filled="f" stroked="f">
                <v:textbox style="mso-fit-shape-to-text:t">
                  <w:txbxContent>
                    <w:p w14:paraId="4705DDE0" w14:textId="77777777" w:rsidR="00A83AF1" w:rsidRPr="00682A88" w:rsidRDefault="00A83AF1" w:rsidP="00A83AF1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="00A83A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05DDAE" wp14:editId="4705DDAF">
                <wp:simplePos x="0" y="0"/>
                <wp:positionH relativeFrom="column">
                  <wp:posOffset>3918033</wp:posOffset>
                </wp:positionH>
                <wp:positionV relativeFrom="paragraph">
                  <wp:posOffset>508193</wp:posOffset>
                </wp:positionV>
                <wp:extent cx="2484120" cy="2228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DDE1" w14:textId="77777777" w:rsidR="00A83AF1" w:rsidRPr="00682A88" w:rsidRDefault="00A83AF1" w:rsidP="00A83AF1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DDAE" id="Text Box 12" o:spid="_x0000_s1033" type="#_x0000_t202" style="position:absolute;left:0;text-align:left;margin-left:308.5pt;margin-top:40pt;width:195.6pt;height:17.55pt;z-index:251823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" filled="f" stroked="f">
                <v:textbox style="mso-fit-shape-to-text:t">
                  <w:txbxContent>
                    <w:p w14:paraId="4705DDE1" w14:textId="77777777" w:rsidR="00A83AF1" w:rsidRPr="00682A88" w:rsidRDefault="00A83AF1" w:rsidP="00A83AF1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1D0B4D" w:rsidRPr="00305C3C" w14:paraId="4705DD56" w14:textId="77777777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55" w14:textId="77777777" w:rsidR="001D0B4D" w:rsidRPr="00CA045A" w:rsidRDefault="005A32C0" w:rsidP="003E3294">
            <w:pPr>
              <w:jc w:val="center"/>
              <w:rPr>
                <w:rFonts w:cs="Arial"/>
                <w:b/>
                <w:sz w:val="20"/>
                <w:lang w:eastAsia="en-AU"/>
              </w:rPr>
            </w:pPr>
            <w:r>
              <w:rPr>
                <w:rFonts w:cs="Arial"/>
              </w:rPr>
              <w:lastRenderedPageBreak/>
              <w:t xml:space="preserve">      </w:t>
            </w:r>
            <w:r w:rsidR="001D0B4D" w:rsidRPr="00CA045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RESERVE</w:t>
            </w:r>
            <w:r w:rsidR="007D69BF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 xml:space="preserve"> </w:t>
            </w:r>
          </w:p>
        </w:tc>
      </w:tr>
      <w:tr w:rsidR="001D0B4D" w:rsidRPr="00305C3C" w14:paraId="4705DD5B" w14:textId="77777777" w:rsidTr="0036399B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57" w14:textId="77777777" w:rsidR="001D0B4D" w:rsidRPr="00305C3C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Sport Hire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36399B">
              <w:rPr>
                <w:rFonts w:cs="Arial"/>
                <w:i/>
                <w:sz w:val="14"/>
                <w:lang w:eastAsia="en-AU"/>
              </w:rPr>
              <w:t>(fees applicable)</w:t>
            </w:r>
            <w:r w:rsidR="001D0B4D" w:rsidRPr="0036399B">
              <w:rPr>
                <w:rFonts w:cs="Arial"/>
                <w:sz w:val="14"/>
                <w:lang w:eastAsia="en-AU"/>
              </w:rPr>
              <w:t xml:space="preserve"> 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58" w14:textId="77777777" w:rsidR="0036399B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WINTER:  </w:t>
            </w:r>
            <w:r w:rsidR="00A03799">
              <w:rPr>
                <w:rFonts w:cs="Arial"/>
                <w:sz w:val="20"/>
                <w:lang w:eastAsia="en-AU"/>
              </w:rPr>
              <w:t xml:space="preserve">Football </w:t>
            </w:r>
            <w:r>
              <w:rPr>
                <w:rFonts w:cs="Arial"/>
                <w:sz w:val="20"/>
                <w:lang w:eastAsia="en-AU"/>
              </w:rPr>
              <w:t>– Line markings and goals in place 1 April – 30 Sept</w:t>
            </w:r>
          </w:p>
          <w:p w14:paraId="4705DD59" w14:textId="77777777" w:rsidR="0036399B" w:rsidRPr="0036399B" w:rsidRDefault="0036399B" w:rsidP="0036399B">
            <w:pPr>
              <w:rPr>
                <w:rFonts w:cs="Arial"/>
                <w:sz w:val="10"/>
                <w:lang w:eastAsia="en-AU"/>
              </w:rPr>
            </w:pPr>
          </w:p>
          <w:p w14:paraId="4705DD5A" w14:textId="77777777" w:rsidR="003277A8" w:rsidRPr="0036399B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SUMMER:  Cricket – Line markings and pitch in place  1 Oct – 30 March</w:t>
            </w:r>
          </w:p>
        </w:tc>
      </w:tr>
      <w:tr w:rsidR="003277A8" w:rsidRPr="00305C3C" w14:paraId="4705DD5E" w14:textId="77777777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5C" w14:textId="77777777" w:rsidR="003277A8" w:rsidRDefault="003277A8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5D" w14:textId="77777777" w:rsidR="003277A8" w:rsidRDefault="00972BB9" w:rsidP="00A03799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Street p</w:t>
            </w:r>
            <w:r w:rsidR="003277A8">
              <w:rPr>
                <w:rFonts w:cs="Arial"/>
                <w:sz w:val="20"/>
                <w:lang w:eastAsia="en-AU"/>
              </w:rPr>
              <w:t xml:space="preserve">arking is available </w:t>
            </w:r>
            <w:r w:rsidR="00A03799">
              <w:rPr>
                <w:rFonts w:cs="Arial"/>
                <w:sz w:val="20"/>
                <w:lang w:eastAsia="en-AU"/>
              </w:rPr>
              <w:t>along Sydenham Street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="003277A8"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1D0B4D" w:rsidRPr="00305C3C" w14:paraId="4705DD61" w14:textId="77777777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5F" w14:textId="77777777" w:rsidR="001D0B4D" w:rsidRPr="00305C3C" w:rsidRDefault="001D0B4D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60" w14:textId="77777777" w:rsidR="001D0B4D" w:rsidRPr="00305C3C" w:rsidRDefault="001D0B4D" w:rsidP="00A03799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</w:t>
            </w:r>
            <w:r w:rsidR="00A03799">
              <w:rPr>
                <w:rFonts w:cs="Arial"/>
                <w:sz w:val="20"/>
                <w:lang w:eastAsia="en-AU"/>
              </w:rPr>
              <w:t>are public</w:t>
            </w:r>
            <w:r w:rsidR="00BD02B6">
              <w:rPr>
                <w:rFonts w:cs="Arial"/>
                <w:sz w:val="20"/>
                <w:lang w:eastAsia="en-AU"/>
              </w:rPr>
              <w:t xml:space="preserve"> toilet</w:t>
            </w:r>
            <w:r w:rsidR="00A03799">
              <w:rPr>
                <w:rFonts w:cs="Arial"/>
                <w:sz w:val="20"/>
                <w:lang w:eastAsia="en-AU"/>
              </w:rPr>
              <w:t>s</w:t>
            </w:r>
            <w:r w:rsidR="00BD02B6">
              <w:rPr>
                <w:rFonts w:cs="Arial"/>
                <w:sz w:val="20"/>
                <w:lang w:eastAsia="en-AU"/>
              </w:rPr>
              <w:t xml:space="preserve"> </w:t>
            </w:r>
            <w:r w:rsidR="003277A8">
              <w:rPr>
                <w:rFonts w:cs="Arial"/>
                <w:sz w:val="20"/>
                <w:lang w:eastAsia="en-AU"/>
              </w:rPr>
              <w:t xml:space="preserve">located </w:t>
            </w:r>
            <w:r w:rsidR="00A03799">
              <w:rPr>
                <w:rFonts w:cs="Arial"/>
                <w:sz w:val="20"/>
                <w:lang w:eastAsia="en-AU"/>
              </w:rPr>
              <w:t>next to the centre</w:t>
            </w:r>
            <w:r w:rsidR="003277A8">
              <w:rPr>
                <w:rFonts w:cs="Arial"/>
                <w:sz w:val="20"/>
                <w:lang w:eastAsia="en-AU"/>
              </w:rPr>
              <w:t xml:space="preserve"> – unlocked </w:t>
            </w:r>
            <w:r w:rsidR="00A03799">
              <w:rPr>
                <w:rFonts w:cs="Arial"/>
                <w:sz w:val="20"/>
                <w:lang w:eastAsia="en-AU"/>
              </w:rPr>
              <w:t>during daylight hours</w:t>
            </w:r>
            <w:r w:rsidR="00972BB9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1D0B4D" w:rsidRPr="00305C3C" w14:paraId="4705DD64" w14:textId="77777777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62" w14:textId="77777777" w:rsidR="001D0B4D" w:rsidRPr="00305C3C" w:rsidRDefault="001D0B4D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Oval Lighting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63" w14:textId="77777777" w:rsidR="001D0B4D" w:rsidRPr="00305C3C" w:rsidRDefault="00B54883" w:rsidP="00972BB9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are </w:t>
            </w:r>
            <w:r w:rsidR="00B368EC">
              <w:rPr>
                <w:rFonts w:cs="Arial"/>
                <w:sz w:val="20"/>
                <w:lang w:eastAsia="en-AU"/>
              </w:rPr>
              <w:t>three</w:t>
            </w:r>
            <w:r>
              <w:rPr>
                <w:rFonts w:cs="Arial"/>
                <w:sz w:val="20"/>
                <w:lang w:eastAsia="en-AU"/>
              </w:rPr>
              <w:t xml:space="preserve"> light towers available </w:t>
            </w:r>
            <w:r w:rsidR="0036399B">
              <w:rPr>
                <w:rFonts w:cs="Arial"/>
                <w:sz w:val="20"/>
                <w:lang w:eastAsia="en-AU"/>
              </w:rPr>
              <w:t xml:space="preserve">for hire – </w:t>
            </w:r>
            <w:r w:rsidR="00A03799">
              <w:rPr>
                <w:rFonts w:cs="Arial"/>
                <w:sz w:val="20"/>
                <w:lang w:eastAsia="en-AU"/>
              </w:rPr>
              <w:t xml:space="preserve">fees </w:t>
            </w:r>
            <w:r w:rsidR="00972BB9">
              <w:rPr>
                <w:rFonts w:cs="Arial"/>
                <w:sz w:val="20"/>
                <w:lang w:eastAsia="en-AU"/>
              </w:rPr>
              <w:t xml:space="preserve">are applicable and </w:t>
            </w:r>
            <w:r w:rsidR="0036399B">
              <w:rPr>
                <w:rFonts w:cs="Arial"/>
                <w:sz w:val="20"/>
                <w:lang w:eastAsia="en-AU"/>
              </w:rPr>
              <w:t>suitable for large ball sport training only</w:t>
            </w:r>
            <w:r w:rsidR="00972BB9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B54883" w:rsidRPr="00305C3C" w14:paraId="4705DD67" w14:textId="77777777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65" w14:textId="77777777" w:rsidR="00B54883" w:rsidRDefault="00B54883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Changerooms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66" w14:textId="77777777" w:rsidR="00B54883" w:rsidRPr="00305C3C" w:rsidRDefault="00B54883" w:rsidP="00B5488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available for hire with reserve (toilets/showers)</w:t>
            </w:r>
          </w:p>
        </w:tc>
      </w:tr>
      <w:tr w:rsidR="0036399B" w:rsidRPr="00305C3C" w14:paraId="4705DD6B" w14:textId="77777777" w:rsidTr="00CF4793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05DD68" w14:textId="77777777" w:rsidR="0036399B" w:rsidRDefault="0036399B" w:rsidP="00CF479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  <w:r w:rsidR="00CF4793">
              <w:rPr>
                <w:rFonts w:cs="Arial"/>
                <w:sz w:val="20"/>
                <w:lang w:eastAsia="en-AU"/>
              </w:rPr>
              <w:br/>
            </w:r>
            <w:r w:rsidR="00CF4793" w:rsidRPr="00CF4793">
              <w:rPr>
                <w:rFonts w:cs="Arial"/>
                <w:i/>
                <w:sz w:val="14"/>
                <w:lang w:eastAsia="en-AU"/>
              </w:rPr>
              <w:t>(free to use)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05DD69" w14:textId="77777777" w:rsidR="0036399B" w:rsidRPr="0036399B" w:rsidRDefault="00CF4793" w:rsidP="0036399B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</w:t>
            </w:r>
            <w:r w:rsidR="0036399B" w:rsidRPr="0036399B">
              <w:rPr>
                <w:rFonts w:cs="Arial"/>
                <w:sz w:val="20"/>
                <w:lang w:eastAsia="en-AU"/>
              </w:rPr>
              <w:t>ricket practice nets available all year round</w:t>
            </w:r>
          </w:p>
          <w:p w14:paraId="4705DD6A" w14:textId="77777777" w:rsidR="0036399B" w:rsidRPr="0036399B" w:rsidRDefault="00CF4793" w:rsidP="00A03799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</w:t>
            </w:r>
            <w:r w:rsidR="0036399B">
              <w:rPr>
                <w:rFonts w:cs="Arial"/>
                <w:sz w:val="20"/>
                <w:lang w:eastAsia="en-AU"/>
              </w:rPr>
              <w:t xml:space="preserve">layground located near </w:t>
            </w:r>
            <w:r w:rsidR="00A03799">
              <w:rPr>
                <w:rFonts w:cs="Arial"/>
                <w:sz w:val="20"/>
                <w:lang w:eastAsia="en-AU"/>
              </w:rPr>
              <w:t>Sydenham Street</w:t>
            </w:r>
          </w:p>
        </w:tc>
      </w:tr>
    </w:tbl>
    <w:p w14:paraId="4705DD6C" w14:textId="77777777" w:rsidR="001D0B4D" w:rsidRDefault="001D0B4D" w:rsidP="001D0B4D">
      <w:pPr>
        <w:jc w:val="center"/>
        <w:rPr>
          <w:rFonts w:cs="Arial"/>
          <w:noProof/>
          <w:lang w:eastAsia="en-AU"/>
        </w:rPr>
      </w:pPr>
    </w:p>
    <w:p w14:paraId="4705DD6D" w14:textId="77777777" w:rsidR="00BE27E3" w:rsidRDefault="00B368EC" w:rsidP="005A32C0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804672" behindDoc="0" locked="0" layoutInCell="1" allowOverlap="1" wp14:anchorId="4705DDB0" wp14:editId="4705DDB1">
            <wp:simplePos x="0" y="0"/>
            <wp:positionH relativeFrom="column">
              <wp:posOffset>228784</wp:posOffset>
            </wp:positionH>
            <wp:positionV relativeFrom="paragraph">
              <wp:posOffset>3285</wp:posOffset>
            </wp:positionV>
            <wp:extent cx="5541875" cy="5096786"/>
            <wp:effectExtent l="0" t="0" r="190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8" t="24439" r="27503" b="15163"/>
                    <a:stretch/>
                  </pic:blipFill>
                  <pic:spPr bwMode="auto">
                    <a:xfrm>
                      <a:off x="0" y="0"/>
                      <a:ext cx="5541875" cy="50967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DD6E" w14:textId="77777777" w:rsidR="00BD02B6" w:rsidRPr="00BD02B6" w:rsidRDefault="00BD02B6" w:rsidP="00BD02B6">
      <w:pPr>
        <w:rPr>
          <w:rFonts w:cs="Arial"/>
        </w:rPr>
      </w:pPr>
    </w:p>
    <w:p w14:paraId="4705DD6F" w14:textId="77777777" w:rsidR="00BD02B6" w:rsidRPr="00BD02B6" w:rsidRDefault="00BD02B6" w:rsidP="00BD02B6">
      <w:pPr>
        <w:rPr>
          <w:rFonts w:cs="Arial"/>
        </w:rPr>
      </w:pPr>
    </w:p>
    <w:p w14:paraId="4705DD70" w14:textId="77777777" w:rsidR="00BD02B6" w:rsidRPr="00BD02B6" w:rsidRDefault="00972BB9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05DDB2" wp14:editId="4705DDB3">
                <wp:simplePos x="0" y="0"/>
                <wp:positionH relativeFrom="column">
                  <wp:posOffset>1349944</wp:posOffset>
                </wp:positionH>
                <wp:positionV relativeFrom="paragraph">
                  <wp:posOffset>62106</wp:posOffset>
                </wp:positionV>
                <wp:extent cx="580390" cy="266700"/>
                <wp:effectExtent l="0" t="0" r="10160" b="247650"/>
                <wp:wrapNone/>
                <wp:docPr id="306" name="Line Callout 1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266700"/>
                        </a:xfrm>
                        <a:prstGeom prst="borderCallout1">
                          <a:avLst>
                            <a:gd name="adj1" fmla="val 169929"/>
                            <a:gd name="adj2" fmla="val 79974"/>
                            <a:gd name="adj3" fmla="val 102240"/>
                            <a:gd name="adj4" fmla="val 56148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2" w14:textId="77777777" w:rsidR="008D3251" w:rsidRPr="00C56938" w:rsidRDefault="00B368EC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PUBLIC</w:t>
                            </w:r>
                            <w:r w:rsidR="008D3251">
                              <w:rPr>
                                <w:color w:val="000000" w:themeColor="text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="008D3251">
                              <w:rPr>
                                <w:color w:val="000000" w:themeColor="text1"/>
                                <w:sz w:val="12"/>
                              </w:rPr>
                              <w:t>TOILET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5DDB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06" o:spid="_x0000_s1034" type="#_x0000_t47" style="position:absolute;margin-left:106.3pt;margin-top:4.9pt;width:45.7pt;height:2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" adj="12128,22084,17274,36705" fillcolor="#8db3e2 [1311]" strokecolor="#b8cce4 [1300]" strokeweight="2pt">
                <v:stroke endarrow="block"/>
                <v:textbox inset=",1mm">
                  <w:txbxContent>
                    <w:p w14:paraId="4705DDE2" w14:textId="77777777" w:rsidR="008D3251" w:rsidRPr="00C56938" w:rsidRDefault="00B368EC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PUBLIC</w:t>
                      </w:r>
                      <w:r w:rsidR="008D3251">
                        <w:rPr>
                          <w:color w:val="000000" w:themeColor="text1"/>
                          <w:sz w:val="1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="008D3251">
                        <w:rPr>
                          <w:color w:val="000000" w:themeColor="text1"/>
                          <w:sz w:val="12"/>
                        </w:rPr>
                        <w:t>TOILET</w:t>
                      </w:r>
                      <w:r>
                        <w:rPr>
                          <w:color w:val="000000" w:themeColor="text1"/>
                          <w:sz w:val="1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05DDB4" wp14:editId="4705DDB5">
                <wp:simplePos x="0" y="0"/>
                <wp:positionH relativeFrom="column">
                  <wp:posOffset>2531539</wp:posOffset>
                </wp:positionH>
                <wp:positionV relativeFrom="paragraph">
                  <wp:posOffset>8667</wp:posOffset>
                </wp:positionV>
                <wp:extent cx="1096645" cy="200025"/>
                <wp:effectExtent l="209550" t="0" r="27305" b="8572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00025"/>
                        </a:xfrm>
                        <a:prstGeom prst="borderCallout1">
                          <a:avLst>
                            <a:gd name="adj1" fmla="val 107680"/>
                            <a:gd name="adj2" fmla="val -16274"/>
                            <a:gd name="adj3" fmla="val 66260"/>
                            <a:gd name="adj4" fmla="val -47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3" w14:textId="77777777"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MULTI-PURPOSE ROOM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B4" id="Line Callout 1 11" o:spid="_x0000_s1035" type="#_x0000_t47" style="position:absolute;margin-left:199.35pt;margin-top:.7pt;width:86.35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" adj="-103,14312,-3515,23259" fillcolor="#8db3e2 [1311]" strokecolor="#b8cce4 [1300]" strokeweight="2pt">
                <v:stroke endarrow="block"/>
                <v:textbox>
                  <w:txbxContent>
                    <w:p w14:paraId="4705DDE3" w14:textId="77777777"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MULTI-PURPOSE ROOM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5DD71" w14:textId="77777777" w:rsidR="00BD02B6" w:rsidRPr="00BD02B6" w:rsidRDefault="00BD02B6" w:rsidP="00BD02B6">
      <w:pPr>
        <w:rPr>
          <w:rFonts w:cs="Arial"/>
        </w:rPr>
      </w:pPr>
    </w:p>
    <w:p w14:paraId="4705DD72" w14:textId="77777777" w:rsidR="00BD02B6" w:rsidRPr="00BD02B6" w:rsidRDefault="00BD02B6" w:rsidP="00BD02B6">
      <w:pPr>
        <w:rPr>
          <w:rFonts w:cs="Arial"/>
        </w:rPr>
      </w:pPr>
    </w:p>
    <w:p w14:paraId="4705DD73" w14:textId="77777777" w:rsidR="00C56938" w:rsidRDefault="00B368EC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05DDB6" wp14:editId="4705DDB7">
                <wp:simplePos x="0" y="0"/>
                <wp:positionH relativeFrom="column">
                  <wp:posOffset>2168525</wp:posOffset>
                </wp:positionH>
                <wp:positionV relativeFrom="paragraph">
                  <wp:posOffset>193</wp:posOffset>
                </wp:positionV>
                <wp:extent cx="905510" cy="200025"/>
                <wp:effectExtent l="171450" t="247650" r="27940" b="2857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200025"/>
                        </a:xfrm>
                        <a:prstGeom prst="borderCallout1">
                          <a:avLst>
                            <a:gd name="adj1" fmla="val -98802"/>
                            <a:gd name="adj2" fmla="val -14544"/>
                            <a:gd name="adj3" fmla="val 3731"/>
                            <a:gd name="adj4" fmla="val 18328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4" w14:textId="77777777"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CHANGE ROOMS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B6" id="Line Callout 1 17" o:spid="_x0000_s1036" type="#_x0000_t47" style="position:absolute;left:0;text-align:left;margin-left:170.75pt;margin-top:0;width:71.3pt;height:1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" adj="3959,806,-3142,-21341" fillcolor="#8db3e2 [1311]" strokecolor="#b8cce4 [1300]" strokeweight="2pt">
                <v:stroke endarrow="block"/>
                <v:textbox>
                  <w:txbxContent>
                    <w:p w14:paraId="4705DDE4" w14:textId="77777777"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CHANGE ROOMS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705DD74" w14:textId="77777777" w:rsidR="00C56938" w:rsidRDefault="00972BB9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705DDB8" wp14:editId="4705DDB9">
                <wp:simplePos x="0" y="0"/>
                <wp:positionH relativeFrom="column">
                  <wp:posOffset>634929</wp:posOffset>
                </wp:positionH>
                <wp:positionV relativeFrom="paragraph">
                  <wp:posOffset>74296</wp:posOffset>
                </wp:positionV>
                <wp:extent cx="772986" cy="192405"/>
                <wp:effectExtent l="271145" t="0" r="203200" b="0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8183">
                          <a:off x="0" y="0"/>
                          <a:ext cx="772986" cy="192405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5" w14:textId="77777777" w:rsidR="00972BB9" w:rsidRPr="00824DAD" w:rsidRDefault="00972BB9" w:rsidP="00972B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SYDENHAM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B8" id="Line Callout 1 16" o:spid="_x0000_s1037" type="#_x0000_t47" style="position:absolute;left:0;text-align:left;margin-left:50pt;margin-top:5.85pt;width:60.85pt;height:15.15pt;rotation:-3027563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" adj="8342,17599,15699,17851" fillcolor="#ffc000" strokecolor="#ffc000" strokeweight="2pt">
                <v:stroke endarrow="block"/>
                <v:textbox>
                  <w:txbxContent>
                    <w:p w14:paraId="4705DDE5" w14:textId="77777777" w:rsidR="00972BB9" w:rsidRPr="00824DAD" w:rsidRDefault="00972BB9" w:rsidP="00972BB9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SYDENHAM ST</w:t>
                      </w:r>
                    </w:p>
                  </w:txbxContent>
                </v:textbox>
              </v:shape>
            </w:pict>
          </mc:Fallback>
        </mc:AlternateContent>
      </w:r>
      <w:r w:rsidR="008D3251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5DDBA" wp14:editId="4705DDBB">
                <wp:simplePos x="0" y="0"/>
                <wp:positionH relativeFrom="column">
                  <wp:posOffset>2431167</wp:posOffset>
                </wp:positionH>
                <wp:positionV relativeFrom="paragraph">
                  <wp:posOffset>88044</wp:posOffset>
                </wp:positionV>
                <wp:extent cx="1303655" cy="287655"/>
                <wp:effectExtent l="400050" t="0" r="10795" b="36195"/>
                <wp:wrapNone/>
                <wp:docPr id="304" name="Line Callout 1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287655"/>
                        </a:xfrm>
                        <a:prstGeom prst="borderCallout1">
                          <a:avLst>
                            <a:gd name="adj1" fmla="val 77732"/>
                            <a:gd name="adj2" fmla="val -28278"/>
                            <a:gd name="adj3" fmla="val 61517"/>
                            <a:gd name="adj4" fmla="val 158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6" w14:textId="77777777" w:rsidR="008D3251" w:rsidRPr="00C56938" w:rsidRDefault="008D3251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RUGBY GOALS &amp; MARKINGS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(during winter)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BA" id="Line Callout 1 304" o:spid="_x0000_s1038" type="#_x0000_t47" style="position:absolute;left:0;text-align:left;margin-left:191.45pt;margin-top:6.95pt;width:102.65pt;height:2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" adj="342,13288,-6108,16790" fillcolor="#8db3e2 [1311]" strokecolor="#b8cce4 [1300]" strokeweight="2pt">
                <v:stroke endarrow="block"/>
                <v:textbox>
                  <w:txbxContent>
                    <w:p w14:paraId="4705DDE6" w14:textId="77777777" w:rsidR="008D3251" w:rsidRPr="00C56938" w:rsidRDefault="008D3251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RUGBY GOALS &amp; MARKINGS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(during winter)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5DD75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76" w14:textId="77777777" w:rsidR="00C56938" w:rsidRDefault="00A83AF1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05DDBC" wp14:editId="4705DDBD">
                <wp:simplePos x="0" y="0"/>
                <wp:positionH relativeFrom="column">
                  <wp:posOffset>3674618</wp:posOffset>
                </wp:positionH>
                <wp:positionV relativeFrom="paragraph">
                  <wp:posOffset>57658</wp:posOffset>
                </wp:positionV>
                <wp:extent cx="951230" cy="192405"/>
                <wp:effectExtent l="0" t="323850" r="0" b="321945"/>
                <wp:wrapNone/>
                <wp:docPr id="24" name="Line Callou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9510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7" w14:textId="77777777" w:rsidR="00A83AF1" w:rsidRPr="00824DAD" w:rsidRDefault="00A83AF1" w:rsidP="00A83A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ARMADALE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BC" id="Line Callout 1 24" o:spid="_x0000_s1039" type="#_x0000_t47" style="position:absolute;left:0;text-align:left;margin-left:289.35pt;margin-top:4.55pt;width:74.9pt;height:15.15pt;rotation:2937662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" adj="8342,17599,15699,17851" fillcolor="#ffc000" strokecolor="#ffc000" strokeweight="2pt">
                <v:stroke endarrow="block"/>
                <v:textbox>
                  <w:txbxContent>
                    <w:p w14:paraId="4705DDE7" w14:textId="77777777" w:rsidR="00A83AF1" w:rsidRPr="00824DAD" w:rsidRDefault="00A83AF1" w:rsidP="00A83AF1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ARMADALE RD</w:t>
                      </w:r>
                    </w:p>
                  </w:txbxContent>
                </v:textbox>
              </v:shape>
            </w:pict>
          </mc:Fallback>
        </mc:AlternateContent>
      </w:r>
      <w:r w:rsidR="00B368EC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705DDBE" wp14:editId="4705DDBF">
                <wp:simplePos x="0" y="0"/>
                <wp:positionH relativeFrom="column">
                  <wp:posOffset>1778635</wp:posOffset>
                </wp:positionH>
                <wp:positionV relativeFrom="paragraph">
                  <wp:posOffset>40640</wp:posOffset>
                </wp:positionV>
                <wp:extent cx="914400" cy="309880"/>
                <wp:effectExtent l="342900" t="0" r="19050" b="13970"/>
                <wp:wrapNone/>
                <wp:docPr id="305" name="Line Callout 1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9880"/>
                        </a:xfrm>
                        <a:prstGeom prst="borderCallout1">
                          <a:avLst>
                            <a:gd name="adj1" fmla="val 38251"/>
                            <a:gd name="adj2" fmla="val -33282"/>
                            <a:gd name="adj3" fmla="val 53329"/>
                            <a:gd name="adj4" fmla="val -23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8" w14:textId="77777777" w:rsidR="008D3251" w:rsidRPr="00C56938" w:rsidRDefault="008D3251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PRACTICE NETS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BE" id="Line Callout 1 305" o:spid="_x0000_s1040" type="#_x0000_t47" style="position:absolute;left:0;text-align:left;margin-left:140.05pt;margin-top:3.2pt;width:1in;height:24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" adj="-50,11519,-7189,8262" fillcolor="#8db3e2 [1311]" strokecolor="#b8cce4 [1300]" strokeweight="2pt">
                <v:stroke endarrow="block"/>
                <v:textbox>
                  <w:txbxContent>
                    <w:p w14:paraId="4705DDE8" w14:textId="77777777" w:rsidR="008D3251" w:rsidRPr="00C56938" w:rsidRDefault="008D3251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PRACTICE NETS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368EC">
        <w:rPr>
          <w:rFonts w:cs="Arial"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05DDC0" wp14:editId="4705DDC1">
                <wp:simplePos x="0" y="0"/>
                <wp:positionH relativeFrom="column">
                  <wp:posOffset>3035466</wp:posOffset>
                </wp:positionH>
                <wp:positionV relativeFrom="paragraph">
                  <wp:posOffset>80452</wp:posOffset>
                </wp:positionV>
                <wp:extent cx="38817" cy="1113182"/>
                <wp:effectExtent l="57150" t="38100" r="75565" b="107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17" cy="11131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0E4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39pt;margin-top:6.35pt;width:3.05pt;height:87.6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" strokecolor="#b8cce4 [1300]" strokeweight="2.25pt">
                <v:stroke endarrow="block"/>
              </v:shape>
            </w:pict>
          </mc:Fallback>
        </mc:AlternateContent>
      </w:r>
    </w:p>
    <w:p w14:paraId="4705DD77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78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05DDC2" wp14:editId="4705DDC3">
                <wp:simplePos x="0" y="0"/>
                <wp:positionH relativeFrom="column">
                  <wp:posOffset>3743132</wp:posOffset>
                </wp:positionH>
                <wp:positionV relativeFrom="paragraph">
                  <wp:posOffset>76338</wp:posOffset>
                </wp:positionV>
                <wp:extent cx="826770" cy="287655"/>
                <wp:effectExtent l="209550" t="0" r="11430" b="55245"/>
                <wp:wrapNone/>
                <wp:docPr id="8" name="Line Callout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287655"/>
                        </a:xfrm>
                        <a:prstGeom prst="borderCallout1">
                          <a:avLst>
                            <a:gd name="adj1" fmla="val 83260"/>
                            <a:gd name="adj2" fmla="val -21501"/>
                            <a:gd name="adj3" fmla="val 61517"/>
                            <a:gd name="adj4" fmla="val 158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9" w14:textId="77777777" w:rsidR="0036399B" w:rsidRPr="00C56938" w:rsidRDefault="00C56938" w:rsidP="003639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PITCH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C2" id="Line Callout 1 8" o:spid="_x0000_s1041" type="#_x0000_t47" style="position:absolute;left:0;text-align:left;margin-left:294.75pt;margin-top:6pt;width:65.1pt;height:22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" adj="342,13288,-4644,17984" fillcolor="#8db3e2 [1311]" strokecolor="#b8cce4 [1300]" strokeweight="2pt">
                <v:stroke endarrow="block"/>
                <v:textbox>
                  <w:txbxContent>
                    <w:p w14:paraId="4705DDE9" w14:textId="77777777" w:rsidR="0036399B" w:rsidRPr="00C56938" w:rsidRDefault="00C56938" w:rsidP="0036399B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PITCH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5DD79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7A" w14:textId="77777777" w:rsidR="00C56938" w:rsidRDefault="00972BB9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05DDC4" wp14:editId="4705DDC5">
                <wp:simplePos x="0" y="0"/>
                <wp:positionH relativeFrom="column">
                  <wp:posOffset>429606</wp:posOffset>
                </wp:positionH>
                <wp:positionV relativeFrom="paragraph">
                  <wp:posOffset>13154</wp:posOffset>
                </wp:positionV>
                <wp:extent cx="1001395" cy="287655"/>
                <wp:effectExtent l="0" t="628650" r="27305" b="17145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287655"/>
                        </a:xfrm>
                        <a:prstGeom prst="borderCallout1">
                          <a:avLst>
                            <a:gd name="adj1" fmla="val -205543"/>
                            <a:gd name="adj2" fmla="val 70184"/>
                            <a:gd name="adj3" fmla="val -4087"/>
                            <a:gd name="adj4" fmla="val 5996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A" w14:textId="77777777" w:rsidR="0036399B" w:rsidRPr="004A5C63" w:rsidRDefault="00B368EC" w:rsidP="0036399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STREET PARKING</w:t>
                            </w:r>
                            <w:r w:rsidR="0036399B" w:rsidRPr="004A5C63">
                              <w:rPr>
                                <w:color w:val="000000" w:themeColor="text1"/>
                                <w:sz w:val="12"/>
                              </w:rPr>
                              <w:t xml:space="preserve"> (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t>Sydenham</w:t>
                            </w:r>
                            <w:r w:rsidR="0036399B">
                              <w:rPr>
                                <w:color w:val="000000" w:themeColor="text1"/>
                                <w:sz w:val="12"/>
                              </w:rPr>
                              <w:t xml:space="preserve"> Street</w:t>
                            </w:r>
                            <w:r w:rsidR="0036399B" w:rsidRPr="004A5C63">
                              <w:rPr>
                                <w:color w:val="000000" w:themeColor="text1"/>
                                <w:sz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C4" id="Line Callout 1 6" o:spid="_x0000_s1042" type="#_x0000_t47" style="position:absolute;left:0;text-align:left;margin-left:33.85pt;margin-top:1.05pt;width:78.85pt;height:22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" adj="12953,-883,15160,-44397" fillcolor="#8db3e2 [1311]" strokecolor="#b8cce4 [1300]" strokeweight="2pt">
                <v:stroke endarrow="block"/>
                <v:textbox>
                  <w:txbxContent>
                    <w:p w14:paraId="4705DDEA" w14:textId="77777777" w:rsidR="0036399B" w:rsidRPr="004A5C63" w:rsidRDefault="00B368EC" w:rsidP="0036399B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STREET PARKING</w:t>
                      </w:r>
                      <w:r w:rsidR="0036399B" w:rsidRPr="004A5C63">
                        <w:rPr>
                          <w:color w:val="000000" w:themeColor="text1"/>
                          <w:sz w:val="12"/>
                        </w:rPr>
                        <w:t xml:space="preserve"> (</w:t>
                      </w:r>
                      <w:r>
                        <w:rPr>
                          <w:color w:val="000000" w:themeColor="text1"/>
                          <w:sz w:val="12"/>
                        </w:rPr>
                        <w:t>Sydenham</w:t>
                      </w:r>
                      <w:r w:rsidR="0036399B">
                        <w:rPr>
                          <w:color w:val="000000" w:themeColor="text1"/>
                          <w:sz w:val="12"/>
                        </w:rPr>
                        <w:t xml:space="preserve"> Street</w:t>
                      </w:r>
                      <w:r w:rsidR="0036399B" w:rsidRPr="004A5C63">
                        <w:rPr>
                          <w:color w:val="000000" w:themeColor="text1"/>
                          <w:sz w:val="12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705DD7B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7C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7D" w14:textId="77777777" w:rsidR="00C56938" w:rsidRDefault="00F7341A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705DDC6" wp14:editId="4705DDC7">
                <wp:simplePos x="0" y="0"/>
                <wp:positionH relativeFrom="column">
                  <wp:posOffset>2391410</wp:posOffset>
                </wp:positionH>
                <wp:positionV relativeFrom="paragraph">
                  <wp:posOffset>91357</wp:posOffset>
                </wp:positionV>
                <wp:extent cx="1430020" cy="293370"/>
                <wp:effectExtent l="0" t="0" r="17780" b="963930"/>
                <wp:wrapNone/>
                <wp:docPr id="303" name="Line Callout 1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020" cy="293370"/>
                        </a:xfrm>
                        <a:prstGeom prst="borderCallout1">
                          <a:avLst>
                            <a:gd name="adj1" fmla="val 419915"/>
                            <a:gd name="adj2" fmla="val 47872"/>
                            <a:gd name="adj3" fmla="val 100216"/>
                            <a:gd name="adj4" fmla="val 4478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B" w14:textId="77777777" w:rsidR="00C56938" w:rsidRPr="004A5C63" w:rsidRDefault="00B368EC" w:rsidP="00C56938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FOOTBALL GOALS &amp; MARKINGS</w:t>
                            </w:r>
                            <w:r w:rsidR="00C56938">
                              <w:rPr>
                                <w:color w:val="000000" w:themeColor="text1"/>
                                <w:sz w:val="12"/>
                              </w:rPr>
                              <w:t xml:space="preserve"> </w:t>
                            </w:r>
                            <w:r w:rsidR="00C56938" w:rsidRPr="00CF4793">
                              <w:rPr>
                                <w:color w:val="000000" w:themeColor="text1"/>
                                <w:sz w:val="10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10"/>
                              </w:rPr>
                              <w:t>during winter</w:t>
                            </w:r>
                            <w:r w:rsidR="00C56938" w:rsidRPr="00CF4793">
                              <w:rPr>
                                <w:color w:val="000000" w:themeColor="text1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C6" id="Line Callout 1 303" o:spid="_x0000_s1043" type="#_x0000_t47" style="position:absolute;left:0;text-align:left;margin-left:188.3pt;margin-top:7.2pt;width:112.6pt;height:23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" adj="9673,21647,10340,90702" fillcolor="#8db3e2 [1311]" strokecolor="#b8cce4 [1300]" strokeweight="2pt">
                <v:stroke endarrow="block"/>
                <v:textbox>
                  <w:txbxContent>
                    <w:p w14:paraId="4705DDEB" w14:textId="77777777" w:rsidR="00C56938" w:rsidRPr="004A5C63" w:rsidRDefault="00B368EC" w:rsidP="00C56938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FOOTBALL GOALS &amp; MARKINGS</w:t>
                      </w:r>
                      <w:r w:rsidR="00C56938">
                        <w:rPr>
                          <w:color w:val="000000" w:themeColor="text1"/>
                          <w:sz w:val="12"/>
                        </w:rPr>
                        <w:t xml:space="preserve"> </w:t>
                      </w:r>
                      <w:r w:rsidR="00C56938" w:rsidRPr="00CF4793">
                        <w:rPr>
                          <w:color w:val="000000" w:themeColor="text1"/>
                          <w:sz w:val="10"/>
                        </w:rPr>
                        <w:t>(</w:t>
                      </w:r>
                      <w:r>
                        <w:rPr>
                          <w:color w:val="000000" w:themeColor="text1"/>
                          <w:sz w:val="10"/>
                        </w:rPr>
                        <w:t>during winter</w:t>
                      </w:r>
                      <w:r w:rsidR="00C56938" w:rsidRPr="00CF4793">
                        <w:rPr>
                          <w:color w:val="000000" w:themeColor="text1"/>
                          <w:sz w:val="1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705DD7E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7F" w14:textId="77777777" w:rsidR="00C56938" w:rsidRDefault="00B368EC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05DDC8" wp14:editId="4705DDC9">
                <wp:simplePos x="0" y="0"/>
                <wp:positionH relativeFrom="column">
                  <wp:posOffset>1054735</wp:posOffset>
                </wp:positionH>
                <wp:positionV relativeFrom="paragraph">
                  <wp:posOffset>-635</wp:posOffset>
                </wp:positionV>
                <wp:extent cx="874395" cy="293370"/>
                <wp:effectExtent l="0" t="133350" r="287655" b="11430"/>
                <wp:wrapNone/>
                <wp:docPr id="5" name="Line Callout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293370"/>
                        </a:xfrm>
                        <a:prstGeom prst="borderCallout1">
                          <a:avLst>
                            <a:gd name="adj1" fmla="val -32710"/>
                            <a:gd name="adj2" fmla="val 125520"/>
                            <a:gd name="adj3" fmla="val 2644"/>
                            <a:gd name="adj4" fmla="val 9388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C" w14:textId="77777777" w:rsidR="00B368EC" w:rsidRPr="004A5C63" w:rsidRDefault="00B368EC" w:rsidP="00B368EC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PITCH </w:t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10"/>
                              </w:rPr>
                              <w:t>during summer</w:t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C8" id="Line Callout 1 5" o:spid="_x0000_s1044" type="#_x0000_t47" style="position:absolute;left:0;text-align:left;margin-left:83.05pt;margin-top:-.05pt;width:68.85pt;height:23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" adj="20279,571,27112,-7065" fillcolor="#8db3e2 [1311]" strokecolor="#b8cce4 [1300]" strokeweight="2pt">
                <v:stroke endarrow="block"/>
                <v:textbox>
                  <w:txbxContent>
                    <w:p w14:paraId="4705DDEC" w14:textId="77777777" w:rsidR="00B368EC" w:rsidRPr="004A5C63" w:rsidRDefault="00B368EC" w:rsidP="00B368EC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PITCH 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</w:t>
                      </w:r>
                      <w:r>
                        <w:rPr>
                          <w:color w:val="000000" w:themeColor="text1"/>
                          <w:sz w:val="10"/>
                        </w:rPr>
                        <w:t>during summer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705DD80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1" w14:textId="77777777" w:rsidR="00C56938" w:rsidRDefault="00F7341A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705DDCA" wp14:editId="4705DDCB">
                <wp:simplePos x="0" y="0"/>
                <wp:positionH relativeFrom="column">
                  <wp:posOffset>4267918</wp:posOffset>
                </wp:positionH>
                <wp:positionV relativeFrom="paragraph">
                  <wp:posOffset>1187</wp:posOffset>
                </wp:positionV>
                <wp:extent cx="874395" cy="293370"/>
                <wp:effectExtent l="247650" t="0" r="20955" b="30480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293370"/>
                        </a:xfrm>
                        <a:prstGeom prst="borderCallout1">
                          <a:avLst>
                            <a:gd name="adj1" fmla="val 78414"/>
                            <a:gd name="adj2" fmla="val -25431"/>
                            <a:gd name="adj3" fmla="val 59561"/>
                            <a:gd name="adj4" fmla="val 22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D" w14:textId="77777777" w:rsidR="00B368EC" w:rsidRPr="004A5C63" w:rsidRDefault="00B368EC" w:rsidP="00B368EC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PITCH </w:t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10"/>
                              </w:rPr>
                              <w:t>during summer</w:t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CA" id="Line Callout 1 4" o:spid="_x0000_s1045" type="#_x0000_t47" style="position:absolute;left:0;text-align:left;margin-left:336.05pt;margin-top:.1pt;width:68.85pt;height:2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" adj="48,12865,-5493,16937" fillcolor="#8db3e2 [1311]" strokecolor="#b8cce4 [1300]" strokeweight="2pt">
                <v:stroke endarrow="block"/>
                <v:textbox>
                  <w:txbxContent>
                    <w:p w14:paraId="4705DDED" w14:textId="77777777" w:rsidR="00B368EC" w:rsidRPr="004A5C63" w:rsidRDefault="00B368EC" w:rsidP="00B368EC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PITCH 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</w:t>
                      </w:r>
                      <w:r>
                        <w:rPr>
                          <w:color w:val="000000" w:themeColor="text1"/>
                          <w:sz w:val="10"/>
                        </w:rPr>
                        <w:t>during summer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5DD82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3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4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5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6" w14:textId="77777777" w:rsidR="00C56938" w:rsidRDefault="00972BB9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705DDCC" wp14:editId="4705DDCD">
                <wp:simplePos x="0" y="0"/>
                <wp:positionH relativeFrom="column">
                  <wp:posOffset>1235198</wp:posOffset>
                </wp:positionH>
                <wp:positionV relativeFrom="paragraph">
                  <wp:posOffset>34795</wp:posOffset>
                </wp:positionV>
                <wp:extent cx="762195" cy="192405"/>
                <wp:effectExtent l="151447" t="0" r="265748" b="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5344">
                          <a:off x="0" y="0"/>
                          <a:ext cx="762195" cy="192405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E" w14:textId="77777777" w:rsidR="00972BB9" w:rsidRPr="00824DAD" w:rsidRDefault="00972BB9" w:rsidP="00972B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KOOYONG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CC" id="Line Callout 1 25" o:spid="_x0000_s1046" type="#_x0000_t47" style="position:absolute;left:0;text-align:left;margin-left:97.25pt;margin-top:2.75pt;width:60pt;height:15.15pt;rotation:2987725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" adj="8342,17599,15699,17851" fillcolor="#ffc000" strokecolor="#ffc000" strokeweight="2pt">
                <v:stroke endarrow="block"/>
                <v:textbox>
                  <w:txbxContent>
                    <w:p w14:paraId="4705DDEE" w14:textId="77777777" w:rsidR="00972BB9" w:rsidRPr="00824DAD" w:rsidRDefault="00972BB9" w:rsidP="00972BB9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KOOYONG RD</w:t>
                      </w:r>
                    </w:p>
                  </w:txbxContent>
                </v:textbox>
              </v:shape>
            </w:pict>
          </mc:Fallback>
        </mc:AlternateContent>
      </w:r>
    </w:p>
    <w:p w14:paraId="4705DD87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8" w14:textId="77777777" w:rsidR="00C56938" w:rsidRDefault="00972BB9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705DDCE" wp14:editId="4705DDCF">
                <wp:simplePos x="0" y="0"/>
                <wp:positionH relativeFrom="column">
                  <wp:posOffset>4485640</wp:posOffset>
                </wp:positionH>
                <wp:positionV relativeFrom="paragraph">
                  <wp:posOffset>53340</wp:posOffset>
                </wp:positionV>
                <wp:extent cx="663575" cy="192405"/>
                <wp:effectExtent l="216535" t="0" r="181610" b="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7044">
                          <a:off x="0" y="0"/>
                          <a:ext cx="663575" cy="192405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5DDEF" w14:textId="77777777" w:rsidR="00972BB9" w:rsidRPr="00824DAD" w:rsidRDefault="00972BB9" w:rsidP="00972B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WRIGHT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DCE" id="Line Callout 1 21" o:spid="_x0000_s1047" type="#_x0000_t47" style="position:absolute;left:0;text-align:left;margin-left:353.2pt;margin-top:4.2pt;width:52.25pt;height:15.15pt;rotation:-2974194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" adj="8342,17599,15699,17851" fillcolor="#ffc000" strokecolor="#ffc000" strokeweight="2pt">
                <v:stroke endarrow="block"/>
                <v:textbox>
                  <w:txbxContent>
                    <w:p w14:paraId="4705DDEF" w14:textId="77777777" w:rsidR="00972BB9" w:rsidRPr="00824DAD" w:rsidRDefault="00972BB9" w:rsidP="00972BB9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WRIGHT ST</w:t>
                      </w:r>
                    </w:p>
                  </w:txbxContent>
                </v:textbox>
              </v:shape>
            </w:pict>
          </mc:Fallback>
        </mc:AlternateContent>
      </w:r>
    </w:p>
    <w:p w14:paraId="4705DD89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A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B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705DD8C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14"/>
        </w:rPr>
      </w:pPr>
    </w:p>
    <w:p w14:paraId="4705DD8D" w14:textId="77777777" w:rsidR="00B368EC" w:rsidRDefault="00B368EC" w:rsidP="00B54883">
      <w:pPr>
        <w:tabs>
          <w:tab w:val="left" w:pos="5991"/>
        </w:tabs>
        <w:jc w:val="center"/>
        <w:rPr>
          <w:rFonts w:cs="Arial"/>
          <w:sz w:val="14"/>
        </w:rPr>
      </w:pPr>
    </w:p>
    <w:p w14:paraId="4705DD8E" w14:textId="77777777" w:rsidR="00B368EC" w:rsidRDefault="00B368EC" w:rsidP="00B54883">
      <w:pPr>
        <w:tabs>
          <w:tab w:val="left" w:pos="5991"/>
        </w:tabs>
        <w:jc w:val="center"/>
        <w:rPr>
          <w:rFonts w:cs="Arial"/>
          <w:sz w:val="14"/>
        </w:rPr>
      </w:pPr>
    </w:p>
    <w:p w14:paraId="4705DD8F" w14:textId="77777777" w:rsidR="00B368EC" w:rsidRDefault="00B368EC" w:rsidP="00B54883">
      <w:pPr>
        <w:tabs>
          <w:tab w:val="left" w:pos="5991"/>
        </w:tabs>
        <w:jc w:val="center"/>
        <w:rPr>
          <w:rFonts w:cs="Arial"/>
          <w:sz w:val="14"/>
        </w:rPr>
      </w:pPr>
    </w:p>
    <w:p w14:paraId="4705DD90" w14:textId="77777777" w:rsidR="00B368EC" w:rsidRDefault="00B368EC" w:rsidP="00B54883">
      <w:pPr>
        <w:tabs>
          <w:tab w:val="left" w:pos="5991"/>
        </w:tabs>
        <w:jc w:val="center"/>
        <w:rPr>
          <w:rFonts w:cs="Arial"/>
          <w:sz w:val="14"/>
        </w:rPr>
      </w:pPr>
    </w:p>
    <w:p w14:paraId="4705DD91" w14:textId="77777777" w:rsidR="00B368EC" w:rsidRDefault="00B368EC" w:rsidP="00B368EC">
      <w:pPr>
        <w:jc w:val="center"/>
        <w:rPr>
          <w:rFonts w:cs="Arial"/>
          <w:sz w:val="20"/>
        </w:rPr>
      </w:pPr>
    </w:p>
    <w:p w14:paraId="4705DD92" w14:textId="77777777" w:rsidR="00BD02B6" w:rsidRPr="00BD02B6" w:rsidRDefault="00B54883" w:rsidP="00B368EC">
      <w:pPr>
        <w:jc w:val="center"/>
        <w:rPr>
          <w:rFonts w:cs="Arial"/>
        </w:rPr>
      </w:pPr>
      <w:r>
        <w:rPr>
          <w:rFonts w:cs="Arial"/>
          <w:sz w:val="20"/>
        </w:rPr>
        <w:t>For</w:t>
      </w:r>
      <w:r w:rsidRPr="001C4AC8">
        <w:rPr>
          <w:rFonts w:cs="Arial"/>
          <w:sz w:val="20"/>
        </w:rPr>
        <w:t xml:space="preserve"> further information and availability</w:t>
      </w:r>
      <w:r>
        <w:rPr>
          <w:rFonts w:cs="Arial"/>
          <w:sz w:val="20"/>
        </w:rPr>
        <w:t xml:space="preserve"> please contact </w:t>
      </w:r>
      <w:hyperlink r:id="rId13" w:history="1">
        <w:r w:rsidRPr="001C4AC8">
          <w:rPr>
            <w:rStyle w:val="Hyperlink"/>
            <w:rFonts w:cs="Arial"/>
            <w:sz w:val="20"/>
          </w:rPr>
          <w:t>venue.hire@belmont.wa.gov.au</w:t>
        </w:r>
      </w:hyperlink>
    </w:p>
    <w:p w14:paraId="4705DD93" w14:textId="77777777" w:rsidR="00BD02B6" w:rsidRPr="00B54883" w:rsidRDefault="00BD02B6" w:rsidP="00BD02B6">
      <w:pPr>
        <w:rPr>
          <w:rFonts w:cs="Arial"/>
          <w:sz w:val="2"/>
        </w:rPr>
      </w:pPr>
    </w:p>
    <w:p w14:paraId="4705DD94" w14:textId="77777777" w:rsidR="001C4AC8" w:rsidRDefault="001C4AC8" w:rsidP="00BD02B6">
      <w:pPr>
        <w:rPr>
          <w:rFonts w:cs="Arial"/>
        </w:rPr>
      </w:pPr>
    </w:p>
    <w:p w14:paraId="4705DD95" w14:textId="27EB19AD" w:rsidR="00387526" w:rsidRPr="00BD02B6" w:rsidRDefault="00F42F08" w:rsidP="00BD02B6">
      <w:pPr>
        <w:tabs>
          <w:tab w:val="left" w:pos="5991"/>
        </w:tabs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44D03A" wp14:editId="3129772C">
                <wp:simplePos x="0" y="0"/>
                <wp:positionH relativeFrom="column">
                  <wp:posOffset>-24130</wp:posOffset>
                </wp:positionH>
                <wp:positionV relativeFrom="paragraph">
                  <wp:posOffset>970915</wp:posOffset>
                </wp:positionV>
                <wp:extent cx="2286000" cy="2762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B227C" w14:textId="4EFF5F47" w:rsidR="00F42F08" w:rsidRPr="00F42F08" w:rsidRDefault="00F42F0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City Facilities &amp; </w:t>
                            </w:r>
                            <w:r w:rsidR="0063477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roperty </w:t>
                            </w:r>
                            <w:r w:rsidR="0063477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77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30/07/24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D03A" id="Text Box 15" o:spid="_x0000_s1048" type="#_x0000_t202" style="position:absolute;margin-left:-1.9pt;margin-top:76.45pt;width:180pt;height:2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0KOwIAAIQEAAAOAAAAZHJzL2Uyb0RvYy54bWysVE1v2zAMvQ/YfxB0X+x4Sdo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" fillcolor="white [3201]" strokeweight=".5pt">
                <v:textbox>
                  <w:txbxContent>
                    <w:p w14:paraId="019B227C" w14:textId="4EFF5F47" w:rsidR="00F42F08" w:rsidRPr="00F42F08" w:rsidRDefault="00F42F0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City Facilities &amp; </w:t>
                      </w:r>
                      <w:r w:rsidR="00634778">
                        <w:rPr>
                          <w:i/>
                          <w:iCs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roperty </w:t>
                      </w:r>
                      <w:r w:rsidR="00634778">
                        <w:rPr>
                          <w:i/>
                          <w:i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634778">
                        <w:rPr>
                          <w:i/>
                          <w:iCs/>
                          <w:sz w:val="20"/>
                          <w:szCs w:val="20"/>
                        </w:rPr>
                        <w:t>30/07/24</w:t>
                      </w:r>
                    </w:p>
                  </w:txbxContent>
                </v:textbox>
              </v:shape>
            </w:pict>
          </mc:Fallback>
        </mc:AlternateContent>
      </w:r>
      <w:r w:rsidR="0012164E">
        <w:rPr>
          <w:noProof/>
          <w:lang w:eastAsia="en-AU"/>
        </w:rPr>
        <w:drawing>
          <wp:anchor distT="0" distB="0" distL="114300" distR="114300" simplePos="0" relativeHeight="251720704" behindDoc="1" locked="0" layoutInCell="1" allowOverlap="1" wp14:anchorId="4705DDD0" wp14:editId="4705DDD1">
            <wp:simplePos x="0" y="0"/>
            <wp:positionH relativeFrom="column">
              <wp:posOffset>2812415</wp:posOffset>
            </wp:positionH>
            <wp:positionV relativeFrom="paragraph">
              <wp:posOffset>9525</wp:posOffset>
            </wp:positionV>
            <wp:extent cx="3769360" cy="1864360"/>
            <wp:effectExtent l="0" t="0" r="2540" b="2540"/>
            <wp:wrapNone/>
            <wp:docPr id="18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526" w:rsidRPr="00BD02B6" w:rsidSect="00970B73">
      <w:headerReference w:type="first" r:id="rId15"/>
      <w:pgSz w:w="11907" w:h="16840" w:code="9"/>
      <w:pgMar w:top="993" w:right="708" w:bottom="1247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44F2E" w14:textId="77777777" w:rsidR="00962D30" w:rsidRDefault="00962D30">
      <w:r>
        <w:separator/>
      </w:r>
    </w:p>
  </w:endnote>
  <w:endnote w:type="continuationSeparator" w:id="0">
    <w:p w14:paraId="63D22E82" w14:textId="77777777" w:rsidR="00962D30" w:rsidRDefault="00962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C79F5" w14:textId="77777777" w:rsidR="00962D30" w:rsidRDefault="00962D30">
      <w:r>
        <w:separator/>
      </w:r>
    </w:p>
  </w:footnote>
  <w:footnote w:type="continuationSeparator" w:id="0">
    <w:p w14:paraId="22D3F444" w14:textId="77777777" w:rsidR="00962D30" w:rsidRDefault="00962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DDD6" w14:textId="77777777" w:rsidR="004250AD" w:rsidRDefault="00F47B5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4705DDD7" wp14:editId="4705DDD8">
          <wp:simplePos x="0" y="0"/>
          <wp:positionH relativeFrom="column">
            <wp:posOffset>-900430</wp:posOffset>
          </wp:positionH>
          <wp:positionV relativeFrom="paragraph">
            <wp:posOffset>-1031875</wp:posOffset>
          </wp:positionV>
          <wp:extent cx="7800230" cy="2067339"/>
          <wp:effectExtent l="0" t="0" r="0" b="9525"/>
          <wp:wrapNone/>
          <wp:docPr id="20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 b="21352"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2067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06125"/>
    <w:multiLevelType w:val="hybridMultilevel"/>
    <w:tmpl w:val="D640F2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0306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719"/>
    <w:rsid w:val="000273CC"/>
    <w:rsid w:val="0003613E"/>
    <w:rsid w:val="00051CD9"/>
    <w:rsid w:val="00056D8F"/>
    <w:rsid w:val="00084BED"/>
    <w:rsid w:val="000B7A31"/>
    <w:rsid w:val="001107C5"/>
    <w:rsid w:val="0012164E"/>
    <w:rsid w:val="00133F92"/>
    <w:rsid w:val="00175784"/>
    <w:rsid w:val="00176989"/>
    <w:rsid w:val="001A3C9B"/>
    <w:rsid w:val="001A3F19"/>
    <w:rsid w:val="001C4AC8"/>
    <w:rsid w:val="001C66BA"/>
    <w:rsid w:val="001D0B4D"/>
    <w:rsid w:val="001F2CB8"/>
    <w:rsid w:val="00253FF9"/>
    <w:rsid w:val="00254FEC"/>
    <w:rsid w:val="002634AF"/>
    <w:rsid w:val="002A5025"/>
    <w:rsid w:val="002A5F72"/>
    <w:rsid w:val="002C38DF"/>
    <w:rsid w:val="002D0DAC"/>
    <w:rsid w:val="002F3B3F"/>
    <w:rsid w:val="00303A75"/>
    <w:rsid w:val="00315C4B"/>
    <w:rsid w:val="00322C3F"/>
    <w:rsid w:val="00323703"/>
    <w:rsid w:val="00326491"/>
    <w:rsid w:val="003277A8"/>
    <w:rsid w:val="0036399B"/>
    <w:rsid w:val="00387526"/>
    <w:rsid w:val="003A1F26"/>
    <w:rsid w:val="003A4C9D"/>
    <w:rsid w:val="003B4305"/>
    <w:rsid w:val="003B67FA"/>
    <w:rsid w:val="003C38F5"/>
    <w:rsid w:val="003C7C35"/>
    <w:rsid w:val="003E3294"/>
    <w:rsid w:val="004204CB"/>
    <w:rsid w:val="004250AD"/>
    <w:rsid w:val="004548EB"/>
    <w:rsid w:val="0047717C"/>
    <w:rsid w:val="00482028"/>
    <w:rsid w:val="00485CC8"/>
    <w:rsid w:val="004868B0"/>
    <w:rsid w:val="004A2A4A"/>
    <w:rsid w:val="004B7536"/>
    <w:rsid w:val="004B79A1"/>
    <w:rsid w:val="004D2CE4"/>
    <w:rsid w:val="005351A5"/>
    <w:rsid w:val="00537106"/>
    <w:rsid w:val="00540B53"/>
    <w:rsid w:val="00543618"/>
    <w:rsid w:val="005A32C0"/>
    <w:rsid w:val="005B1DAE"/>
    <w:rsid w:val="005B4561"/>
    <w:rsid w:val="005B7AB2"/>
    <w:rsid w:val="005C27F5"/>
    <w:rsid w:val="005C5011"/>
    <w:rsid w:val="005F71A5"/>
    <w:rsid w:val="00610365"/>
    <w:rsid w:val="006132F4"/>
    <w:rsid w:val="006140AD"/>
    <w:rsid w:val="00634778"/>
    <w:rsid w:val="00647A6F"/>
    <w:rsid w:val="00650F01"/>
    <w:rsid w:val="006C0FCC"/>
    <w:rsid w:val="006E3E77"/>
    <w:rsid w:val="006F49EA"/>
    <w:rsid w:val="00735B1A"/>
    <w:rsid w:val="00741844"/>
    <w:rsid w:val="00746EBD"/>
    <w:rsid w:val="00763EEA"/>
    <w:rsid w:val="00767E8C"/>
    <w:rsid w:val="007D69BF"/>
    <w:rsid w:val="007F1623"/>
    <w:rsid w:val="007F4A9D"/>
    <w:rsid w:val="008006A8"/>
    <w:rsid w:val="0085633C"/>
    <w:rsid w:val="008927FA"/>
    <w:rsid w:val="008C66DC"/>
    <w:rsid w:val="008D3251"/>
    <w:rsid w:val="008D74CB"/>
    <w:rsid w:val="008F05FD"/>
    <w:rsid w:val="00910643"/>
    <w:rsid w:val="00925A6E"/>
    <w:rsid w:val="00942388"/>
    <w:rsid w:val="00945E67"/>
    <w:rsid w:val="00956539"/>
    <w:rsid w:val="009607E0"/>
    <w:rsid w:val="00962D30"/>
    <w:rsid w:val="00963076"/>
    <w:rsid w:val="009643DB"/>
    <w:rsid w:val="00970B73"/>
    <w:rsid w:val="00972BB9"/>
    <w:rsid w:val="009779AC"/>
    <w:rsid w:val="00985C6F"/>
    <w:rsid w:val="009968B4"/>
    <w:rsid w:val="009C165B"/>
    <w:rsid w:val="009C2DB4"/>
    <w:rsid w:val="00A03799"/>
    <w:rsid w:val="00A10F20"/>
    <w:rsid w:val="00A11200"/>
    <w:rsid w:val="00A11B23"/>
    <w:rsid w:val="00A135EC"/>
    <w:rsid w:val="00A36719"/>
    <w:rsid w:val="00A36C87"/>
    <w:rsid w:val="00A43B1E"/>
    <w:rsid w:val="00A83AF1"/>
    <w:rsid w:val="00A84B28"/>
    <w:rsid w:val="00A851F5"/>
    <w:rsid w:val="00AA25A2"/>
    <w:rsid w:val="00AA6749"/>
    <w:rsid w:val="00AB51E2"/>
    <w:rsid w:val="00AD5364"/>
    <w:rsid w:val="00AE42B6"/>
    <w:rsid w:val="00AF5EB9"/>
    <w:rsid w:val="00B368EC"/>
    <w:rsid w:val="00B54883"/>
    <w:rsid w:val="00B61F0D"/>
    <w:rsid w:val="00B64D1D"/>
    <w:rsid w:val="00B67301"/>
    <w:rsid w:val="00BA76A2"/>
    <w:rsid w:val="00BD02B6"/>
    <w:rsid w:val="00BD3E36"/>
    <w:rsid w:val="00BE27E3"/>
    <w:rsid w:val="00BE31CE"/>
    <w:rsid w:val="00C0159D"/>
    <w:rsid w:val="00C1119E"/>
    <w:rsid w:val="00C3138C"/>
    <w:rsid w:val="00C45E26"/>
    <w:rsid w:val="00C45E27"/>
    <w:rsid w:val="00C56938"/>
    <w:rsid w:val="00C6355C"/>
    <w:rsid w:val="00C96EB1"/>
    <w:rsid w:val="00CA045A"/>
    <w:rsid w:val="00CA105C"/>
    <w:rsid w:val="00CC3744"/>
    <w:rsid w:val="00CF4669"/>
    <w:rsid w:val="00CF4793"/>
    <w:rsid w:val="00D05FCD"/>
    <w:rsid w:val="00D54289"/>
    <w:rsid w:val="00D80E37"/>
    <w:rsid w:val="00D83F01"/>
    <w:rsid w:val="00D9222D"/>
    <w:rsid w:val="00D923C4"/>
    <w:rsid w:val="00D9347B"/>
    <w:rsid w:val="00E12B87"/>
    <w:rsid w:val="00E15121"/>
    <w:rsid w:val="00E2226B"/>
    <w:rsid w:val="00E26923"/>
    <w:rsid w:val="00E454A4"/>
    <w:rsid w:val="00E73586"/>
    <w:rsid w:val="00EB7004"/>
    <w:rsid w:val="00ED2AD3"/>
    <w:rsid w:val="00EE4C41"/>
    <w:rsid w:val="00F06015"/>
    <w:rsid w:val="00F31F34"/>
    <w:rsid w:val="00F3228C"/>
    <w:rsid w:val="00F42F08"/>
    <w:rsid w:val="00F47B51"/>
    <w:rsid w:val="00F7341A"/>
    <w:rsid w:val="00F969C6"/>
    <w:rsid w:val="00FA2AF1"/>
    <w:rsid w:val="00FB01C1"/>
    <w:rsid w:val="00FB1B36"/>
    <w:rsid w:val="00FC38DC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05DD10"/>
  <w15:docId w15:val="{07F53923-10F5-4DC9-A79A-C93AAC092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5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venue.hire@belmont.wa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AppData\Local\Microsoft\Windows\Temporary%20Internet%20Files\Content.IE5\UDGY0RU4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58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Robert Henwood</cp:lastModifiedBy>
  <cp:revision>13</cp:revision>
  <cp:lastPrinted>2018-09-03T01:42:00Z</cp:lastPrinted>
  <dcterms:created xsi:type="dcterms:W3CDTF">2018-06-29T06:38:00Z</dcterms:created>
  <dcterms:modified xsi:type="dcterms:W3CDTF">2024-07-30T06:13:00Z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