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AD" w:rsidRPr="004250AD" w:rsidRDefault="00F47B51" w:rsidP="004250AD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-360045</wp:posOffset>
                </wp:positionV>
                <wp:extent cx="5457825" cy="897255"/>
                <wp:effectExtent l="0" t="0" r="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FCD" w:rsidRPr="00D05FCD" w:rsidRDefault="00D05FCD" w:rsidP="00D05FCD">
                            <w:pPr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05FCD"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  <w:t>CITY OF BELMONT</w:t>
                            </w:r>
                          </w:p>
                          <w:p w:rsidR="00A36719" w:rsidRDefault="00A83867" w:rsidP="00A36719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Facilities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for</w:t>
                            </w:r>
                            <w:r w:rsidR="00BA76A2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36719" w:rsidRP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Hire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7.4pt;margin-top:-28.35pt;width:429.75pt;height:70.6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uS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" filled="f" stroked="f">
                <v:textbox style="mso-fit-shape-to-text:t">
                  <w:txbxContent>
                    <w:p w:rsidR="00D05FCD" w:rsidRPr="00D05FCD" w:rsidRDefault="00D05FCD" w:rsidP="00D05FCD">
                      <w:pPr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</w:pPr>
                      <w:r w:rsidRPr="00D05FCD"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  <w:t>CITY OF BELMONT</w:t>
                      </w:r>
                    </w:p>
                    <w:p w:rsidR="00A36719" w:rsidRDefault="00A83867" w:rsidP="00A36719">
                      <w:pP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Facilities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for</w:t>
                      </w:r>
                      <w:r w:rsidR="00BA76A2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36719" w:rsidRP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Hire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250AD" w:rsidRPr="004250AD" w:rsidRDefault="004250AD" w:rsidP="004250AD">
      <w:pPr>
        <w:rPr>
          <w:rFonts w:cs="Arial"/>
        </w:rPr>
      </w:pPr>
    </w:p>
    <w:p w:rsidR="00A36719" w:rsidRPr="00FB1B36" w:rsidRDefault="00A36719" w:rsidP="00A36719">
      <w:pPr>
        <w:ind w:left="-567"/>
        <w:jc w:val="center"/>
        <w:rPr>
          <w:b/>
          <w:color w:val="365F91" w:themeColor="accent1" w:themeShade="BF"/>
          <w:sz w:val="4"/>
          <w:lang w:val="en-US" w:eastAsia="en-AU"/>
        </w:rPr>
      </w:pPr>
    </w:p>
    <w:p w:rsidR="00B64D1D" w:rsidRPr="00AB51E2" w:rsidRDefault="00B64D1D" w:rsidP="00A36719">
      <w:pPr>
        <w:ind w:left="-567"/>
        <w:rPr>
          <w:rFonts w:cs="Arial"/>
          <w:b/>
          <w:color w:val="365F91"/>
          <w:sz w:val="12"/>
          <w:szCs w:val="40"/>
        </w:rPr>
      </w:pPr>
    </w:p>
    <w:p w:rsidR="00BD02B6" w:rsidRPr="00DA1695" w:rsidRDefault="00BD02B6" w:rsidP="00A36719">
      <w:pPr>
        <w:ind w:left="-567"/>
        <w:rPr>
          <w:rFonts w:cs="Arial"/>
          <w:b/>
          <w:color w:val="365F91"/>
          <w:sz w:val="52"/>
          <w:szCs w:val="40"/>
        </w:rPr>
      </w:pPr>
    </w:p>
    <w:p w:rsidR="001E143C" w:rsidRDefault="001E143C" w:rsidP="001E143C">
      <w:pPr>
        <w:ind w:left="-567"/>
        <w:rPr>
          <w:rFonts w:cs="Arial"/>
          <w:b/>
          <w:color w:val="365F91"/>
          <w:sz w:val="40"/>
          <w:szCs w:val="40"/>
        </w:rPr>
      </w:pPr>
      <w:r>
        <w:rPr>
          <w:rFonts w:cs="Arial"/>
          <w:b/>
          <w:color w:val="365F91"/>
          <w:sz w:val="40"/>
          <w:szCs w:val="40"/>
        </w:rPr>
        <w:t>Mi</w:t>
      </w:r>
      <w:r w:rsidR="00A83867">
        <w:rPr>
          <w:rFonts w:cs="Arial"/>
          <w:b/>
          <w:color w:val="365F91"/>
          <w:sz w:val="40"/>
          <w:szCs w:val="40"/>
        </w:rPr>
        <w:t>ddleton</w:t>
      </w:r>
      <w:r>
        <w:rPr>
          <w:rFonts w:cs="Arial"/>
          <w:b/>
          <w:color w:val="365F91"/>
          <w:sz w:val="40"/>
          <w:szCs w:val="40"/>
        </w:rPr>
        <w:t xml:space="preserve"> Park</w:t>
      </w:r>
      <w:r w:rsidR="00A36719" w:rsidRPr="00AB51E2">
        <w:rPr>
          <w:rFonts w:cs="Arial"/>
          <w:b/>
          <w:color w:val="365F91"/>
          <w:sz w:val="40"/>
          <w:szCs w:val="40"/>
        </w:rPr>
        <w:t xml:space="preserve"> C</w:t>
      </w:r>
      <w:r w:rsidR="00FB1B36" w:rsidRPr="00AB51E2">
        <w:rPr>
          <w:rFonts w:cs="Arial"/>
          <w:b/>
          <w:color w:val="365F91"/>
          <w:sz w:val="40"/>
          <w:szCs w:val="40"/>
        </w:rPr>
        <w:t xml:space="preserve">ommunity Centre </w:t>
      </w:r>
      <w:r w:rsidR="00CA045A" w:rsidRPr="00AB51E2">
        <w:rPr>
          <w:rFonts w:cs="Arial"/>
          <w:b/>
          <w:color w:val="365F91"/>
          <w:sz w:val="40"/>
          <w:szCs w:val="40"/>
        </w:rPr>
        <w:t>&amp; Reserve</w:t>
      </w:r>
    </w:p>
    <w:p w:rsidR="00A83867" w:rsidRPr="001E143C" w:rsidRDefault="00A83867" w:rsidP="001E143C">
      <w:pPr>
        <w:ind w:left="-567"/>
        <w:rPr>
          <w:rFonts w:cs="Arial"/>
          <w:b/>
          <w:color w:val="365F91"/>
          <w:sz w:val="40"/>
          <w:szCs w:val="40"/>
        </w:rPr>
      </w:pPr>
      <w:r>
        <w:rPr>
          <w:rFonts w:cs="Arial"/>
          <w:b/>
          <w:noProof/>
          <w:color w:val="365F91"/>
          <w:sz w:val="40"/>
          <w:szCs w:val="40"/>
          <w:lang w:eastAsia="en-AU"/>
        </w:rPr>
        <w:drawing>
          <wp:anchor distT="0" distB="0" distL="114300" distR="114300" simplePos="0" relativeHeight="251850752" behindDoc="0" locked="0" layoutInCell="1" allowOverlap="1" wp14:anchorId="37E63D93" wp14:editId="16D4F2DE">
            <wp:simplePos x="0" y="0"/>
            <wp:positionH relativeFrom="column">
              <wp:posOffset>4337253</wp:posOffset>
            </wp:positionH>
            <wp:positionV relativeFrom="paragraph">
              <wp:posOffset>483</wp:posOffset>
            </wp:positionV>
            <wp:extent cx="1850746" cy="1192377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3_1533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4"/>
                    <a:stretch/>
                  </pic:blipFill>
                  <pic:spPr bwMode="auto">
                    <a:xfrm>
                      <a:off x="0" y="0"/>
                      <a:ext cx="1854834" cy="119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color w:val="365F91"/>
          <w:sz w:val="40"/>
          <w:szCs w:val="40"/>
          <w:lang w:eastAsia="en-AU"/>
        </w:rPr>
        <w:drawing>
          <wp:inline distT="0" distB="0" distL="0" distR="0">
            <wp:extent cx="4991100" cy="1194068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dleton%20Par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31" cy="11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B36" w:rsidRPr="00A248AC" w:rsidRDefault="00FB1B36" w:rsidP="00A36719">
      <w:pPr>
        <w:shd w:val="clear" w:color="auto" w:fill="FFFFFF"/>
        <w:ind w:left="-567" w:right="-613"/>
        <w:textAlignment w:val="top"/>
        <w:rPr>
          <w:rFonts w:cs="Arial"/>
          <w:noProof/>
          <w:color w:val="282828"/>
          <w:sz w:val="2"/>
          <w:lang w:eastAsia="en-AU"/>
        </w:rPr>
      </w:pPr>
    </w:p>
    <w:p w:rsidR="001E143C" w:rsidRPr="005351A5" w:rsidRDefault="001E143C" w:rsidP="00A36719">
      <w:pPr>
        <w:shd w:val="clear" w:color="auto" w:fill="FFFFFF"/>
        <w:ind w:left="-567" w:right="-613"/>
        <w:textAlignment w:val="top"/>
        <w:rPr>
          <w:rFonts w:cs="Arial"/>
          <w:color w:val="282828"/>
          <w:sz w:val="2"/>
          <w:lang w:val="en-US" w:eastAsia="en-AU"/>
        </w:rPr>
      </w:pPr>
    </w:p>
    <w:p w:rsidR="00A36719" w:rsidRPr="009E63F0" w:rsidRDefault="00A36719" w:rsidP="009643DB">
      <w:pPr>
        <w:ind w:left="-284" w:firstLine="284"/>
        <w:rPr>
          <w:rFonts w:cs="Arial"/>
          <w:color w:val="282828"/>
          <w:sz w:val="2"/>
          <w:lang w:val="en-US" w:eastAsia="en-AU"/>
        </w:rPr>
      </w:pPr>
    </w:p>
    <w:p w:rsidR="00DA1695" w:rsidRPr="00A248AC" w:rsidRDefault="00DA1695" w:rsidP="00A36719">
      <w:pPr>
        <w:shd w:val="clear" w:color="auto" w:fill="FFFFFF"/>
        <w:ind w:left="-567" w:right="-613"/>
        <w:textAlignment w:val="top"/>
        <w:rPr>
          <w:rFonts w:cs="Arial"/>
          <w:color w:val="282828"/>
          <w:sz w:val="2"/>
          <w:lang w:val="en-US" w:eastAsia="en-AU"/>
        </w:rPr>
      </w:pPr>
    </w:p>
    <w:p w:rsidR="00A36719" w:rsidRPr="00FB1B36" w:rsidRDefault="00A36719" w:rsidP="00A36719">
      <w:pPr>
        <w:shd w:val="clear" w:color="auto" w:fill="FFFFFF"/>
        <w:ind w:left="-567" w:right="-613"/>
        <w:textAlignment w:val="top"/>
        <w:rPr>
          <w:rFonts w:cs="Arial"/>
          <w:vanish/>
          <w:color w:val="282828"/>
          <w:sz w:val="20"/>
          <w:lang w:val="en-US" w:eastAsia="en-AU"/>
        </w:rPr>
      </w:pPr>
      <w:r w:rsidRPr="00FB1B36">
        <w:rPr>
          <w:rFonts w:cs="Arial"/>
          <w:vanish/>
          <w:color w:val="282828"/>
          <w:sz w:val="20"/>
          <w:lang w:val="en-US" w:eastAsia="en-AU"/>
        </w:rPr>
        <w:t>Rollup Image</w:t>
      </w:r>
    </w:p>
    <w:p w:rsidR="00A36719" w:rsidRPr="00FB1B36" w:rsidRDefault="00A36719" w:rsidP="00A36719">
      <w:pPr>
        <w:shd w:val="clear" w:color="auto" w:fill="FFFFFF"/>
        <w:ind w:left="-567" w:right="-613"/>
        <w:textAlignment w:val="top"/>
        <w:rPr>
          <w:rFonts w:cs="Arial"/>
          <w:vanish/>
          <w:color w:val="282828"/>
          <w:sz w:val="20"/>
          <w:lang w:val="en-US" w:eastAsia="en-AU"/>
        </w:rPr>
      </w:pPr>
      <w:r w:rsidRPr="00FB1B36">
        <w:rPr>
          <w:rFonts w:cs="Arial"/>
          <w:vanish/>
          <w:color w:val="282828"/>
          <w:sz w:val="20"/>
          <w:lang w:val="en-US" w:eastAsia="en-AU"/>
        </w:rPr>
        <w:t>Long Description</w:t>
      </w:r>
    </w:p>
    <w:p w:rsidR="00AA25A2" w:rsidRDefault="005351A5" w:rsidP="00A248AC">
      <w:pPr>
        <w:shd w:val="clear" w:color="auto" w:fill="FFFFFF"/>
        <w:spacing w:after="150"/>
        <w:ind w:left="-567"/>
        <w:jc w:val="both"/>
        <w:textAlignment w:val="top"/>
        <w:rPr>
          <w:rFonts w:cs="Arial"/>
          <w:color w:val="282828"/>
          <w:sz w:val="20"/>
          <w:lang w:val="en-US" w:eastAsia="en-AU"/>
        </w:rPr>
      </w:pPr>
      <w:r>
        <w:rPr>
          <w:rFonts w:cs="Arial"/>
          <w:vanish/>
          <w:color w:val="282828"/>
          <w:sz w:val="20"/>
          <w:lang w:val="en-US" w:eastAsia="en-AU"/>
        </w:rPr>
        <w:t>Peet</w:t>
      </w:r>
      <w:r w:rsidR="00A83867">
        <w:rPr>
          <w:rFonts w:cs="Arial"/>
          <w:vanish/>
          <w:color w:val="282828"/>
          <w:sz w:val="20"/>
          <w:lang w:val="en-US" w:eastAsia="en-AU"/>
        </w:rPr>
        <w:t>MMidd</w:t>
      </w:r>
      <w:r w:rsidR="00A83867">
        <w:rPr>
          <w:rFonts w:cs="Arial"/>
          <w:color w:val="282828"/>
          <w:sz w:val="20"/>
          <w:lang w:val="en-US" w:eastAsia="en-AU"/>
        </w:rPr>
        <w:t>Middleton Park C</w:t>
      </w:r>
      <w:r w:rsidR="00303A75">
        <w:rPr>
          <w:rFonts w:cs="Arial"/>
          <w:color w:val="282828"/>
          <w:sz w:val="20"/>
          <w:lang w:val="en-US" w:eastAsia="en-AU"/>
        </w:rPr>
        <w:t>ommunity Centre</w:t>
      </w:r>
      <w:r w:rsidR="002D0DAC">
        <w:rPr>
          <w:rFonts w:cs="Arial"/>
          <w:color w:val="282828"/>
          <w:sz w:val="20"/>
          <w:lang w:val="en-US" w:eastAsia="en-AU"/>
        </w:rPr>
        <w:t xml:space="preserve"> features</w:t>
      </w:r>
      <w:r w:rsidR="00303A75">
        <w:rPr>
          <w:rFonts w:cs="Arial"/>
          <w:color w:val="282828"/>
          <w:sz w:val="20"/>
          <w:lang w:val="en-US" w:eastAsia="en-AU"/>
        </w:rPr>
        <w:t xml:space="preserve"> a large </w:t>
      </w:r>
      <w:r>
        <w:rPr>
          <w:rFonts w:cs="Arial"/>
          <w:color w:val="282828"/>
          <w:sz w:val="20"/>
          <w:lang w:val="en-US" w:eastAsia="en-AU"/>
        </w:rPr>
        <w:t xml:space="preserve">multi-purpose room and reserve.  While the multi-purpose </w:t>
      </w:r>
      <w:r w:rsidR="00303A75">
        <w:rPr>
          <w:rFonts w:cs="Arial"/>
          <w:color w:val="282828"/>
          <w:sz w:val="20"/>
          <w:lang w:val="en-US" w:eastAsia="en-AU"/>
        </w:rPr>
        <w:t>room</w:t>
      </w:r>
      <w:r>
        <w:rPr>
          <w:rFonts w:cs="Arial"/>
          <w:color w:val="282828"/>
          <w:sz w:val="20"/>
          <w:lang w:val="en-US" w:eastAsia="en-AU"/>
        </w:rPr>
        <w:t xml:space="preserve"> is</w:t>
      </w:r>
      <w:r w:rsidR="00AB51E2">
        <w:rPr>
          <w:rFonts w:cs="Arial"/>
          <w:color w:val="282828"/>
          <w:sz w:val="20"/>
          <w:lang w:val="en-US" w:eastAsia="en-AU"/>
        </w:rPr>
        <w:t xml:space="preserve"> p</w:t>
      </w:r>
      <w:r>
        <w:rPr>
          <w:rFonts w:cs="Arial"/>
          <w:color w:val="282828"/>
          <w:sz w:val="20"/>
          <w:lang w:val="en-US" w:eastAsia="en-AU"/>
        </w:rPr>
        <w:t>rimarily used by sporting clubs</w:t>
      </w:r>
      <w:r w:rsidR="00A83867">
        <w:rPr>
          <w:rFonts w:cs="Arial"/>
          <w:color w:val="282828"/>
          <w:sz w:val="20"/>
          <w:lang w:val="en-US" w:eastAsia="en-AU"/>
        </w:rPr>
        <w:t xml:space="preserve"> on weekends</w:t>
      </w:r>
      <w:r>
        <w:rPr>
          <w:rFonts w:cs="Arial"/>
          <w:color w:val="282828"/>
          <w:sz w:val="20"/>
          <w:lang w:val="en-US" w:eastAsia="en-AU"/>
        </w:rPr>
        <w:t xml:space="preserve">, it </w:t>
      </w:r>
      <w:r w:rsidR="00A83867">
        <w:rPr>
          <w:rFonts w:cs="Arial"/>
          <w:color w:val="282828"/>
          <w:sz w:val="20"/>
          <w:lang w:val="en-US" w:eastAsia="en-AU"/>
        </w:rPr>
        <w:t xml:space="preserve">is </w:t>
      </w:r>
      <w:r>
        <w:rPr>
          <w:rFonts w:cs="Arial"/>
          <w:color w:val="282828"/>
          <w:sz w:val="20"/>
          <w:lang w:val="en-US" w:eastAsia="en-AU"/>
        </w:rPr>
        <w:t>available to hire</w:t>
      </w:r>
      <w:r w:rsidR="00AB51E2">
        <w:rPr>
          <w:rFonts w:cs="Arial"/>
          <w:color w:val="282828"/>
          <w:sz w:val="20"/>
          <w:lang w:val="en-US" w:eastAsia="en-AU"/>
        </w:rPr>
        <w:t xml:space="preserve"> for </w:t>
      </w:r>
      <w:r>
        <w:rPr>
          <w:rFonts w:cs="Arial"/>
          <w:color w:val="282828"/>
          <w:sz w:val="20"/>
          <w:lang w:val="en-US" w:eastAsia="en-AU"/>
        </w:rPr>
        <w:t xml:space="preserve">small </w:t>
      </w:r>
      <w:r w:rsidR="00AB51E2">
        <w:rPr>
          <w:rFonts w:cs="Arial"/>
          <w:color w:val="282828"/>
          <w:sz w:val="20"/>
          <w:lang w:val="en-US" w:eastAsia="en-AU"/>
        </w:rPr>
        <w:t>functions</w:t>
      </w:r>
      <w:r w:rsidR="00A83867">
        <w:rPr>
          <w:rFonts w:cs="Arial"/>
          <w:color w:val="282828"/>
          <w:sz w:val="20"/>
          <w:lang w:val="en-US" w:eastAsia="en-AU"/>
        </w:rPr>
        <w:t xml:space="preserve"> and meetings during the week</w:t>
      </w:r>
      <w:r w:rsidR="00303A75">
        <w:rPr>
          <w:rFonts w:cs="Arial"/>
          <w:color w:val="282828"/>
          <w:sz w:val="20"/>
          <w:lang w:val="en-US" w:eastAsia="en-AU"/>
        </w:rPr>
        <w:t xml:space="preserve">.  It is </w:t>
      </w:r>
      <w:r w:rsidR="00A36719" w:rsidRPr="00FB1B36">
        <w:rPr>
          <w:rFonts w:cs="Arial"/>
          <w:color w:val="282828"/>
          <w:sz w:val="20"/>
          <w:lang w:val="en-US" w:eastAsia="en-AU"/>
        </w:rPr>
        <w:t xml:space="preserve">adjacent to a sporting reserve that is used for </w:t>
      </w:r>
      <w:r w:rsidR="00A83867">
        <w:rPr>
          <w:rFonts w:cs="Arial"/>
          <w:color w:val="282828"/>
          <w:sz w:val="20"/>
          <w:lang w:val="en-US" w:eastAsia="en-AU"/>
        </w:rPr>
        <w:t>cricket and football.</w:t>
      </w:r>
      <w:r w:rsidR="00735B1A">
        <w:rPr>
          <w:rFonts w:cs="Arial"/>
          <w:color w:val="282828"/>
          <w:sz w:val="20"/>
          <w:lang w:val="en-US" w:eastAsia="en-AU"/>
        </w:rPr>
        <w:t xml:space="preserve"> </w:t>
      </w:r>
    </w:p>
    <w:tbl>
      <w:tblPr>
        <w:tblW w:w="5118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95"/>
        <w:gridCol w:w="8386"/>
      </w:tblGrid>
      <w:tr w:rsidR="00A36719" w:rsidRPr="00147CA1" w:rsidTr="00A248AC">
        <w:trPr>
          <w:trHeight w:val="210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2D0DAC">
            <w:pPr>
              <w:tabs>
                <w:tab w:val="left" w:pos="10018"/>
              </w:tabs>
              <w:jc w:val="center"/>
              <w:rPr>
                <w:rFonts w:cs="Arial"/>
                <w:b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t>GENERAL INFORMATION</w:t>
            </w:r>
          </w:p>
        </w:tc>
      </w:tr>
      <w:tr w:rsidR="00A36719" w:rsidRPr="00147CA1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Address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83867" w:rsidP="00A83867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13 Middleton Street, Cloverdale</w:t>
            </w:r>
            <w:r w:rsidR="005351A5">
              <w:rPr>
                <w:rFonts w:cs="Arial"/>
                <w:sz w:val="20"/>
                <w:lang w:eastAsia="en-AU"/>
              </w:rPr>
              <w:t xml:space="preserve"> </w:t>
            </w:r>
            <w:r w:rsidR="001E143C">
              <w:rPr>
                <w:rFonts w:cs="Arial"/>
                <w:sz w:val="20"/>
                <w:lang w:eastAsia="en-AU"/>
              </w:rPr>
              <w:t>(</w:t>
            </w:r>
            <w:r>
              <w:rPr>
                <w:rFonts w:cs="Arial"/>
                <w:sz w:val="20"/>
                <w:lang w:eastAsia="en-AU"/>
              </w:rPr>
              <w:t>parking on Garvey Street</w:t>
            </w:r>
            <w:r w:rsidR="001E143C">
              <w:rPr>
                <w:rFonts w:cs="Arial"/>
                <w:sz w:val="20"/>
                <w:lang w:eastAsia="en-AU"/>
              </w:rPr>
              <w:t>)</w:t>
            </w:r>
            <w:r w:rsidR="00735B1A">
              <w:rPr>
                <w:rFonts w:cs="Arial"/>
                <w:sz w:val="20"/>
                <w:lang w:eastAsia="en-AU"/>
              </w:rPr>
              <w:t xml:space="preserve"> </w:t>
            </w:r>
          </w:p>
        </w:tc>
      </w:tr>
      <w:tr w:rsidR="00A36719" w:rsidRPr="00147CA1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Access Friendly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5036E6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Yes, access friendly parking, </w:t>
            </w:r>
            <w:r w:rsidR="005036E6">
              <w:rPr>
                <w:rFonts w:cs="Arial"/>
                <w:sz w:val="20"/>
                <w:lang w:eastAsia="en-AU"/>
              </w:rPr>
              <w:t xml:space="preserve">ramps and </w:t>
            </w:r>
            <w:r w:rsidRPr="00305C3C">
              <w:rPr>
                <w:rFonts w:cs="Arial"/>
                <w:sz w:val="20"/>
                <w:lang w:eastAsia="en-AU"/>
              </w:rPr>
              <w:t xml:space="preserve">toilets available </w:t>
            </w:r>
          </w:p>
        </w:tc>
      </w:tr>
      <w:tr w:rsidR="00A36719" w:rsidRPr="00147CA1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CCTV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</w:t>
            </w:r>
            <w:r w:rsidRPr="00305C3C">
              <w:rPr>
                <w:rFonts w:cs="Arial"/>
                <w:i/>
                <w:sz w:val="14"/>
                <w:lang w:eastAsia="en-AU"/>
              </w:rPr>
              <w:t>(cameras will not</w:t>
            </w:r>
            <w:r w:rsidRPr="00305C3C">
              <w:rPr>
                <w:rFonts w:cs="Arial"/>
                <w:b/>
                <w:i/>
                <w:sz w:val="14"/>
                <w:lang w:eastAsia="en-AU"/>
              </w:rPr>
              <w:t xml:space="preserve"> </w:t>
            </w:r>
            <w:r w:rsidRPr="00305C3C">
              <w:rPr>
                <w:rFonts w:cs="Arial"/>
                <w:i/>
                <w:sz w:val="14"/>
                <w:lang w:eastAsia="en-AU"/>
              </w:rPr>
              <w:t>be turned off for bookings and</w:t>
            </w:r>
            <w:r w:rsidR="00CA045A">
              <w:rPr>
                <w:rFonts w:cs="Arial"/>
                <w:i/>
                <w:sz w:val="14"/>
                <w:lang w:eastAsia="en-AU"/>
              </w:rPr>
              <w:t xml:space="preserve"> are not permitted to be obstructed</w:t>
            </w:r>
            <w:r w:rsidRPr="00305C3C">
              <w:rPr>
                <w:rFonts w:cs="Arial"/>
                <w:i/>
                <w:sz w:val="14"/>
                <w:lang w:eastAsia="en-AU"/>
              </w:rPr>
              <w:t xml:space="preserve"> at any time)</w:t>
            </w:r>
          </w:p>
        </w:tc>
      </w:tr>
      <w:tr w:rsidR="00A36719" w:rsidRPr="00147CA1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A83867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 –</w:t>
            </w:r>
            <w:r w:rsidR="001E143C">
              <w:rPr>
                <w:rFonts w:cs="Arial"/>
                <w:sz w:val="20"/>
                <w:lang w:eastAsia="en-AU"/>
              </w:rPr>
              <w:t xml:space="preserve"> </w:t>
            </w:r>
            <w:r w:rsidR="00A83867">
              <w:rPr>
                <w:rFonts w:cs="Arial"/>
                <w:sz w:val="20"/>
                <w:lang w:eastAsia="en-AU"/>
              </w:rPr>
              <w:t>street parking along Garvey Street and verge parking along Epsom Avenue</w:t>
            </w:r>
          </w:p>
        </w:tc>
      </w:tr>
      <w:tr w:rsidR="00A36719" w:rsidRPr="00147CA1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BE27E3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</w:t>
            </w:r>
            <w:r w:rsidR="001A3F19">
              <w:rPr>
                <w:rFonts w:cs="Arial"/>
                <w:sz w:val="20"/>
                <w:lang w:eastAsia="en-AU"/>
              </w:rPr>
              <w:t>i-Fi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BE27E3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</w:t>
            </w:r>
          </w:p>
        </w:tc>
      </w:tr>
      <w:tr w:rsidR="00AB51E2" w:rsidRPr="00147CA1" w:rsidTr="00A248AC">
        <w:trPr>
          <w:trHeight w:hRule="exact" w:val="794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B51E2" w:rsidRDefault="00AB51E2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Equipment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B51E2" w:rsidRDefault="00AB51E2" w:rsidP="00A248AC">
            <w:pPr>
              <w:tabs>
                <w:tab w:val="left" w:pos="10018"/>
              </w:tabs>
              <w:jc w:val="both"/>
              <w:rPr>
                <w:rFonts w:cs="Arial"/>
                <w:sz w:val="20"/>
                <w:lang w:eastAsia="en-AU"/>
              </w:rPr>
            </w:pPr>
            <w:r w:rsidRPr="004B7211">
              <w:rPr>
                <w:rFonts w:cs="Arial"/>
                <w:sz w:val="20"/>
                <w:lang w:eastAsia="en-AU"/>
              </w:rPr>
              <w:t>Items such as TV’s, projectors, audio/visual</w:t>
            </w:r>
            <w:r>
              <w:rPr>
                <w:rFonts w:cs="Arial"/>
                <w:sz w:val="20"/>
                <w:lang w:eastAsia="en-AU"/>
              </w:rPr>
              <w:t xml:space="preserve"> equipment and also cleaning equipment</w:t>
            </w:r>
            <w:r w:rsidRPr="004B7211">
              <w:rPr>
                <w:rFonts w:cs="Arial"/>
                <w:sz w:val="20"/>
                <w:lang w:eastAsia="en-AU"/>
              </w:rPr>
              <w:t xml:space="preserve"> etc</w:t>
            </w:r>
            <w:r>
              <w:rPr>
                <w:rFonts w:cs="Arial"/>
                <w:sz w:val="20"/>
                <w:lang w:eastAsia="en-AU"/>
              </w:rPr>
              <w:t>.</w:t>
            </w:r>
            <w:r w:rsidRPr="004B7211">
              <w:rPr>
                <w:rFonts w:cs="Arial"/>
                <w:sz w:val="20"/>
                <w:lang w:eastAsia="en-AU"/>
              </w:rPr>
              <w:t xml:space="preserve"> are not provided</w:t>
            </w:r>
            <w:r>
              <w:rPr>
                <w:rFonts w:cs="Arial"/>
                <w:sz w:val="20"/>
                <w:lang w:eastAsia="en-AU"/>
              </w:rPr>
              <w:t xml:space="preserve"> and not </w:t>
            </w:r>
            <w:r w:rsidRPr="004B7211">
              <w:rPr>
                <w:rFonts w:cs="Arial"/>
                <w:sz w:val="20"/>
                <w:lang w:eastAsia="en-AU"/>
              </w:rPr>
              <w:t xml:space="preserve">available for hire through the City.  Hirers </w:t>
            </w:r>
            <w:r>
              <w:rPr>
                <w:rFonts w:cs="Arial"/>
                <w:sz w:val="20"/>
                <w:lang w:eastAsia="en-AU"/>
              </w:rPr>
              <w:t>have to supply all their</w:t>
            </w:r>
            <w:r w:rsidRPr="004B7211">
              <w:rPr>
                <w:rFonts w:cs="Arial"/>
                <w:sz w:val="20"/>
                <w:lang w:eastAsia="en-AU"/>
              </w:rPr>
              <w:t xml:space="preserve"> own </w:t>
            </w:r>
            <w:r>
              <w:rPr>
                <w:rFonts w:cs="Arial"/>
                <w:sz w:val="20"/>
                <w:lang w:eastAsia="en-AU"/>
              </w:rPr>
              <w:t xml:space="preserve">required </w:t>
            </w:r>
            <w:r w:rsidRPr="004B7211">
              <w:rPr>
                <w:rFonts w:cs="Arial"/>
                <w:sz w:val="20"/>
                <w:lang w:eastAsia="en-AU"/>
              </w:rPr>
              <w:t>equipment</w:t>
            </w:r>
            <w:r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D83F01" w:rsidRPr="00305C3C" w:rsidTr="00A83867">
        <w:trPr>
          <w:trHeight w:val="20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D83F01" w:rsidRPr="00305C3C" w:rsidRDefault="00D83F01" w:rsidP="00D83F01">
            <w:pPr>
              <w:jc w:val="center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b/>
                <w:color w:val="1F497D"/>
                <w:sz w:val="20"/>
                <w:lang w:eastAsia="en-AU"/>
              </w:rPr>
              <w:t>MULTI-PURPOSE ROOM</w:t>
            </w:r>
          </w:p>
        </w:tc>
      </w:tr>
      <w:tr w:rsidR="00D83F01" w:rsidRPr="00305C3C" w:rsidTr="00A83867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D83F01" w:rsidP="00A838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​Approximately 1</w:t>
            </w:r>
            <w:r>
              <w:rPr>
                <w:rFonts w:cs="Arial"/>
                <w:sz w:val="20"/>
                <w:lang w:eastAsia="en-AU"/>
              </w:rPr>
              <w:t>0</w:t>
            </w:r>
            <w:r w:rsidRPr="00305C3C">
              <w:rPr>
                <w:rFonts w:cs="Arial"/>
                <w:sz w:val="20"/>
                <w:lang w:eastAsia="en-AU"/>
              </w:rPr>
              <w:t xml:space="preserve">m x </w:t>
            </w:r>
            <w:r>
              <w:rPr>
                <w:rFonts w:cs="Arial"/>
                <w:sz w:val="20"/>
                <w:lang w:eastAsia="en-AU"/>
              </w:rPr>
              <w:t>7</w:t>
            </w:r>
            <w:r w:rsidR="00A83867">
              <w:rPr>
                <w:rFonts w:cs="Arial"/>
                <w:sz w:val="20"/>
                <w:lang w:eastAsia="en-AU"/>
              </w:rPr>
              <w:t>.5</w:t>
            </w:r>
            <w:r w:rsidRPr="00305C3C">
              <w:rPr>
                <w:rFonts w:cs="Arial"/>
                <w:sz w:val="20"/>
                <w:lang w:eastAsia="en-AU"/>
              </w:rPr>
              <w:t>m</w:t>
            </w:r>
            <w:r>
              <w:rPr>
                <w:rFonts w:cs="Arial"/>
                <w:sz w:val="20"/>
                <w:lang w:eastAsia="en-AU"/>
              </w:rPr>
              <w:t xml:space="preserve"> (7</w:t>
            </w:r>
            <w:r w:rsidR="00A83867">
              <w:rPr>
                <w:rFonts w:cs="Arial"/>
                <w:sz w:val="20"/>
                <w:lang w:eastAsia="en-AU"/>
              </w:rPr>
              <w:t>5</w:t>
            </w:r>
            <w:r>
              <w:rPr>
                <w:rFonts w:cs="Arial"/>
                <w:sz w:val="20"/>
                <w:lang w:eastAsia="en-AU"/>
              </w:rPr>
              <w:t>sqm)</w:t>
            </w:r>
          </w:p>
        </w:tc>
      </w:tr>
      <w:tr w:rsidR="00D83F01" w:rsidRPr="00305C3C" w:rsidTr="00A83867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D83F01" w:rsidRPr="00305C3C" w:rsidRDefault="00D83F01" w:rsidP="00120DB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​</w:t>
            </w:r>
            <w:r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50</w:t>
            </w: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 xml:space="preserve"> people </w:t>
            </w:r>
            <w:r w:rsidRPr="00AB51E2">
              <w:rPr>
                <w:rFonts w:ascii="Arial" w:eastAsia="Times New Roman" w:hAnsi="Arial" w:cs="Arial"/>
                <w:color w:val="auto"/>
                <w:sz w:val="12"/>
                <w:lang w:eastAsia="en-AU"/>
              </w:rPr>
              <w:t>(</w:t>
            </w:r>
            <w:r w:rsidRPr="00AB51E2">
              <w:rPr>
                <w:rFonts w:ascii="Arial" w:hAnsi="Arial" w:cs="Arial"/>
                <w:i/>
                <w:color w:val="auto"/>
                <w:sz w:val="12"/>
                <w:szCs w:val="18"/>
              </w:rPr>
              <w:t>It is an offence under Health Act 1911 to exceed the maximum capacity stipulated on the certificate of approval</w:t>
            </w:r>
            <w:r>
              <w:rPr>
                <w:rFonts w:ascii="Arial" w:hAnsi="Arial" w:cs="Arial"/>
                <w:i/>
                <w:color w:val="auto"/>
                <w:sz w:val="12"/>
                <w:szCs w:val="18"/>
              </w:rPr>
              <w:t>)</w:t>
            </w:r>
          </w:p>
        </w:tc>
      </w:tr>
      <w:tr w:rsidR="00D83F01" w:rsidRPr="00305C3C" w:rsidTr="00A83867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D83F01" w:rsidP="00A838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Vinyl </w:t>
            </w:r>
          </w:p>
        </w:tc>
      </w:tr>
      <w:tr w:rsidR="00D83F01" w:rsidRPr="00305C3C" w:rsidTr="00A83867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50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AB51E2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D83F01" w:rsidRPr="00305C3C" w:rsidTr="00A83867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D83F01" w:rsidP="00A838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A83867">
              <w:rPr>
                <w:rFonts w:cs="Arial"/>
                <w:sz w:val="20"/>
                <w:lang w:eastAsia="en-AU"/>
              </w:rPr>
              <w:t>10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AB51E2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D83F01" w:rsidRPr="00305C3C" w:rsidTr="00A83867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A83867" w:rsidP="00A8386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Evaporative</w:t>
            </w:r>
            <w:r w:rsidR="001E143C">
              <w:rPr>
                <w:rFonts w:cs="Arial"/>
                <w:sz w:val="20"/>
                <w:lang w:eastAsia="en-AU"/>
              </w:rPr>
              <w:t xml:space="preserve"> </w:t>
            </w:r>
            <w:r w:rsidR="001E143C" w:rsidRPr="003277A8">
              <w:rPr>
                <w:rFonts w:cs="Arial"/>
                <w:i/>
                <w:sz w:val="12"/>
                <w:lang w:eastAsia="en-AU"/>
              </w:rPr>
              <w:t xml:space="preserve">(cooling </w:t>
            </w:r>
            <w:r>
              <w:rPr>
                <w:rFonts w:cs="Arial"/>
                <w:i/>
                <w:sz w:val="12"/>
                <w:lang w:eastAsia="en-AU"/>
              </w:rPr>
              <w:t>only</w:t>
            </w:r>
            <w:r w:rsidR="001E143C" w:rsidRPr="003277A8">
              <w:rPr>
                <w:rFonts w:cs="Arial"/>
                <w:i/>
                <w:sz w:val="12"/>
                <w:lang w:eastAsia="en-AU"/>
              </w:rPr>
              <w:t>)</w:t>
            </w:r>
          </w:p>
        </w:tc>
      </w:tr>
      <w:tr w:rsidR="00D83F01" w:rsidRPr="00305C3C" w:rsidTr="00A83867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Kitchen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83F01" w:rsidRPr="00305C3C" w:rsidRDefault="00D83F01" w:rsidP="001E143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Yes, included in hire is a </w:t>
            </w:r>
            <w:r w:rsidR="00A83867">
              <w:rPr>
                <w:rFonts w:cs="Arial"/>
                <w:sz w:val="20"/>
                <w:lang w:eastAsia="en-AU"/>
              </w:rPr>
              <w:t xml:space="preserve">small </w:t>
            </w:r>
            <w:r>
              <w:rPr>
                <w:rFonts w:cs="Arial"/>
                <w:sz w:val="20"/>
                <w:lang w:eastAsia="en-AU"/>
              </w:rPr>
              <w:t>kitchen with a f</w:t>
            </w:r>
            <w:r w:rsidRPr="00305C3C">
              <w:rPr>
                <w:rFonts w:cs="Arial"/>
                <w:sz w:val="20"/>
                <w:lang w:eastAsia="en-AU"/>
              </w:rPr>
              <w:t xml:space="preserve">ridge/freezer, stove and oven, auto boiler urn, microwave and servery to </w:t>
            </w:r>
            <w:r w:rsidR="001E143C">
              <w:rPr>
                <w:rFonts w:cs="Arial"/>
                <w:sz w:val="20"/>
                <w:lang w:eastAsia="en-AU"/>
              </w:rPr>
              <w:t>room</w:t>
            </w:r>
            <w:r w:rsidRPr="00305C3C">
              <w:rPr>
                <w:rFonts w:cs="Arial"/>
                <w:sz w:val="20"/>
                <w:lang w:eastAsia="en-AU"/>
              </w:rPr>
              <w:t xml:space="preserve">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</w:t>
            </w:r>
            <w:r w:rsidR="00A03799">
              <w:rPr>
                <w:rFonts w:cs="Arial"/>
                <w:sz w:val="20"/>
                <w:lang w:eastAsia="en-AU"/>
              </w:rPr>
              <w:t xml:space="preserve"> The kiosk roller door that serves outside is not available to hirers.</w:t>
            </w:r>
          </w:p>
        </w:tc>
      </w:tr>
      <w:tr w:rsidR="00D83F01" w:rsidRPr="00305C3C" w:rsidTr="00A83867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this room has its own facilities (located in the passageway)</w:t>
            </w:r>
          </w:p>
        </w:tc>
      </w:tr>
    </w:tbl>
    <w:p w:rsidR="00482028" w:rsidRDefault="00AD4AF4" w:rsidP="005B4561">
      <w:pPr>
        <w:jc w:val="center"/>
        <w:rPr>
          <w:rFonts w:cs="Arial"/>
          <w:noProof/>
          <w:sz w:val="12"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852800" behindDoc="0" locked="0" layoutInCell="1" allowOverlap="1" wp14:anchorId="4547CEDB" wp14:editId="6ED78A76">
            <wp:simplePos x="0" y="0"/>
            <wp:positionH relativeFrom="column">
              <wp:posOffset>3671570</wp:posOffset>
            </wp:positionH>
            <wp:positionV relativeFrom="paragraph">
              <wp:posOffset>53340</wp:posOffset>
            </wp:positionV>
            <wp:extent cx="2282825" cy="1711960"/>
            <wp:effectExtent l="0" t="0" r="3175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3_1531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711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028" w:rsidRDefault="00F36269" w:rsidP="005B4561">
      <w:pPr>
        <w:jc w:val="center"/>
        <w:rPr>
          <w:rFonts w:cs="Arial"/>
          <w:noProof/>
          <w:sz w:val="12"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855872" behindDoc="0" locked="0" layoutInCell="1" allowOverlap="1" wp14:anchorId="0A20171D" wp14:editId="0C23678A">
            <wp:simplePos x="0" y="0"/>
            <wp:positionH relativeFrom="column">
              <wp:posOffset>170180</wp:posOffset>
            </wp:positionH>
            <wp:positionV relativeFrom="paragraph">
              <wp:posOffset>-73025</wp:posOffset>
            </wp:positionV>
            <wp:extent cx="3228975" cy="1633855"/>
            <wp:effectExtent l="0" t="0" r="9525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17C" w:rsidRPr="00322C3F" w:rsidRDefault="009643DB" w:rsidP="00482028">
      <w:pPr>
        <w:jc w:val="center"/>
        <w:rPr>
          <w:rFonts w:cs="Arial"/>
          <w:noProof/>
          <w:sz w:val="8"/>
          <w:lang w:eastAsia="en-AU"/>
        </w:rPr>
      </w:pPr>
      <w:r>
        <w:rPr>
          <w:rFonts w:cs="Arial"/>
          <w:noProof/>
          <w:lang w:eastAsia="en-AU"/>
        </w:rPr>
        <w:t xml:space="preserve">  </w:t>
      </w:r>
      <w:r w:rsidR="00970B73">
        <w:rPr>
          <w:rFonts w:cs="Arial"/>
          <w:noProof/>
          <w:lang w:eastAsia="en-AU"/>
        </w:rPr>
        <w:t xml:space="preserve">           </w:t>
      </w:r>
    </w:p>
    <w:p w:rsidR="00482028" w:rsidRDefault="00175784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17D8D0" wp14:editId="70E5596F">
                <wp:simplePos x="0" y="0"/>
                <wp:positionH relativeFrom="column">
                  <wp:posOffset>4023553</wp:posOffset>
                </wp:positionH>
                <wp:positionV relativeFrom="paragraph">
                  <wp:posOffset>149308</wp:posOffset>
                </wp:positionV>
                <wp:extent cx="1604010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4CB" w:rsidRPr="00322C3F" w:rsidRDefault="008D74CB" w:rsidP="008D74CB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 xml:space="preserve">Lesser Hall 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16.8pt;margin-top:11.75pt;width:126.3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" filled="f" stroked="f">
                <v:textbox style="mso-fit-shape-to-text:t">
                  <w:txbxContent>
                    <w:p w:rsidR="008D74CB" w:rsidRPr="00322C3F" w:rsidRDefault="008D74CB" w:rsidP="008D74CB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 xml:space="preserve">Lesser Hall Kitchen </w:t>
                      </w:r>
                    </w:p>
                  </w:txbxContent>
                </v:textbox>
              </v:shape>
            </w:pict>
          </mc:Fallback>
        </mc:AlternateContent>
      </w:r>
      <w:r w:rsidR="00482028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9A4E82B" wp14:editId="366B8261">
                <wp:simplePos x="0" y="0"/>
                <wp:positionH relativeFrom="column">
                  <wp:posOffset>-368935</wp:posOffset>
                </wp:positionH>
                <wp:positionV relativeFrom="paragraph">
                  <wp:posOffset>0</wp:posOffset>
                </wp:positionV>
                <wp:extent cx="1604010" cy="140398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5C" w:rsidRPr="00322C3F" w:rsidRDefault="00CA105C" w:rsidP="00CA105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Lesser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9.05pt;margin-top:0;width:126.3pt;height:110.5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" filled="f" stroked="f">
                <v:textbox style="mso-fit-shape-to-text:t">
                  <w:txbxContent>
                    <w:p w:rsidR="00CA105C" w:rsidRPr="00322C3F" w:rsidRDefault="00CA105C" w:rsidP="00CA105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Lesser Hall</w:t>
                      </w:r>
                    </w:p>
                  </w:txbxContent>
                </v:textbox>
              </v:shape>
            </w:pict>
          </mc:Fallback>
        </mc:AlternateContent>
      </w:r>
    </w:p>
    <w:p w:rsidR="005351A5" w:rsidRDefault="005351A5" w:rsidP="005A32C0">
      <w:pPr>
        <w:jc w:val="center"/>
        <w:rPr>
          <w:rFonts w:cs="Arial"/>
        </w:rPr>
      </w:pPr>
    </w:p>
    <w:p w:rsidR="005351A5" w:rsidRDefault="00AD4AF4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2534EF5" wp14:editId="2108CE58">
                <wp:simplePos x="0" y="0"/>
                <wp:positionH relativeFrom="column">
                  <wp:posOffset>218211</wp:posOffset>
                </wp:positionH>
                <wp:positionV relativeFrom="paragraph">
                  <wp:posOffset>25680</wp:posOffset>
                </wp:positionV>
                <wp:extent cx="971550" cy="26797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679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269" w:rsidRPr="00AD4AF4" w:rsidRDefault="00F36269" w:rsidP="00F36269">
                            <w:pPr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AD4AF4">
                              <w:rPr>
                                <w:b/>
                                <w:sz w:val="12"/>
                              </w:rPr>
                              <w:t>T</w:t>
                            </w:r>
                            <w:r w:rsidR="00AD4AF4">
                              <w:rPr>
                                <w:b/>
                                <w:sz w:val="12"/>
                              </w:rPr>
                              <w:t>OILET</w:t>
                            </w:r>
                            <w:r w:rsidR="00AD4AF4">
                              <w:rPr>
                                <w:b/>
                                <w:sz w:val="12"/>
                              </w:rPr>
                              <w:br/>
                              <w:t>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7.2pt;margin-top:2pt;width:76.5pt;height:21.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" fillcolor="white [3212]" stroked="f">
                <v:fill opacity="46003f"/>
                <v:textbox>
                  <w:txbxContent>
                    <w:p w:rsidR="00F36269" w:rsidRPr="00AD4AF4" w:rsidRDefault="00F36269" w:rsidP="00F36269">
                      <w:pPr>
                        <w:jc w:val="center"/>
                        <w:rPr>
                          <w:b/>
                          <w:sz w:val="12"/>
                        </w:rPr>
                      </w:pPr>
                      <w:r w:rsidRPr="00AD4AF4">
                        <w:rPr>
                          <w:b/>
                          <w:sz w:val="12"/>
                        </w:rPr>
                        <w:t>T</w:t>
                      </w:r>
                      <w:r w:rsidR="00AD4AF4">
                        <w:rPr>
                          <w:b/>
                          <w:sz w:val="12"/>
                        </w:rPr>
                        <w:t>OILET</w:t>
                      </w:r>
                      <w:r w:rsidR="00AD4AF4">
                        <w:rPr>
                          <w:b/>
                          <w:sz w:val="12"/>
                        </w:rPr>
                        <w:br/>
                        <w:t>FACILITIES</w:t>
                      </w:r>
                    </w:p>
                  </w:txbxContent>
                </v:textbox>
              </v:shape>
            </w:pict>
          </mc:Fallback>
        </mc:AlternateContent>
      </w:r>
      <w:r w:rsidR="00F36269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138122E" wp14:editId="0F1E50F2">
                <wp:simplePos x="0" y="0"/>
                <wp:positionH relativeFrom="column">
                  <wp:posOffset>1236980</wp:posOffset>
                </wp:positionH>
                <wp:positionV relativeFrom="paragraph">
                  <wp:posOffset>12700</wp:posOffset>
                </wp:positionV>
                <wp:extent cx="1403985" cy="140398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269" w:rsidRPr="00F36269" w:rsidRDefault="00F36269" w:rsidP="00F36269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14"/>
                              </w:rPr>
                            </w:pPr>
                            <w:r w:rsidRPr="00F36269">
                              <w:rPr>
                                <w:b/>
                                <w:color w:val="4F81BD" w:themeColor="accent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4F81BD" w:themeColor="accent1"/>
                                <w:sz w:val="14"/>
                              </w:rPr>
                              <w:t xml:space="preserve">ULTI-PURPOSE </w:t>
                            </w:r>
                            <w:r w:rsidR="00AD4AF4">
                              <w:rPr>
                                <w:b/>
                                <w:color w:val="4F81BD" w:themeColor="accent1"/>
                                <w:sz w:val="14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color w:val="4F81BD" w:themeColor="accent1"/>
                                <w:sz w:val="14"/>
                              </w:rPr>
                              <w:br/>
                              <w:t>(50 PAX)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7.4pt;margin-top:1pt;width:110.55pt;height:110.55pt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" filled="f" stroked="f">
                <v:textbox style="mso-fit-shape-to-text:t">
                  <w:txbxContent>
                    <w:p w:rsidR="00F36269" w:rsidRPr="00F36269" w:rsidRDefault="00F36269" w:rsidP="00F36269">
                      <w:pPr>
                        <w:jc w:val="center"/>
                        <w:rPr>
                          <w:b/>
                          <w:color w:val="4F81BD" w:themeColor="accent1"/>
                          <w:sz w:val="14"/>
                        </w:rPr>
                      </w:pPr>
                      <w:r w:rsidRPr="00F36269">
                        <w:rPr>
                          <w:b/>
                          <w:color w:val="4F81BD" w:themeColor="accent1"/>
                          <w:sz w:val="14"/>
                        </w:rPr>
                        <w:t>M</w:t>
                      </w:r>
                      <w:r>
                        <w:rPr>
                          <w:b/>
                          <w:color w:val="4F81BD" w:themeColor="accent1"/>
                          <w:sz w:val="14"/>
                        </w:rPr>
                        <w:t xml:space="preserve">ULTI-PURPOSE </w:t>
                      </w:r>
                      <w:r w:rsidR="00AD4AF4">
                        <w:rPr>
                          <w:b/>
                          <w:color w:val="4F81BD" w:themeColor="accent1"/>
                          <w:sz w:val="14"/>
                        </w:rPr>
                        <w:t xml:space="preserve">ROOM </w:t>
                      </w:r>
                      <w:r>
                        <w:rPr>
                          <w:b/>
                          <w:color w:val="4F81BD" w:themeColor="accent1"/>
                          <w:sz w:val="14"/>
                        </w:rPr>
                        <w:br/>
                        <w:t>(50 PAX)</w:t>
                      </w:r>
                    </w:p>
                  </w:txbxContent>
                </v:textbox>
              </v:shape>
            </w:pict>
          </mc:Fallback>
        </mc:AlternateContent>
      </w:r>
      <w:r w:rsidR="00A83867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9140C7D" wp14:editId="312FD035">
                <wp:simplePos x="0" y="0"/>
                <wp:positionH relativeFrom="column">
                  <wp:posOffset>4003040</wp:posOffset>
                </wp:positionH>
                <wp:positionV relativeFrom="paragraph">
                  <wp:posOffset>22860</wp:posOffset>
                </wp:positionV>
                <wp:extent cx="1604010" cy="140398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784" w:rsidRPr="00175784" w:rsidRDefault="00175784" w:rsidP="0017578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175784">
                              <w:rPr>
                                <w:color w:val="FFFFFF" w:themeColor="background1"/>
                                <w:sz w:val="16"/>
                              </w:rPr>
                              <w:t>Multi-Purpose Room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5.2pt;margin-top:1.8pt;width:126.3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" filled="f" stroked="f">
                <v:textbox style="mso-fit-shape-to-text:t">
                  <w:txbxContent>
                    <w:p w:rsidR="00175784" w:rsidRPr="00175784" w:rsidRDefault="00175784" w:rsidP="00175784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175784">
                        <w:rPr>
                          <w:color w:val="FFFFFF" w:themeColor="background1"/>
                          <w:sz w:val="16"/>
                        </w:rPr>
                        <w:t>Multi-Purpose Room Kitchen</w:t>
                      </w:r>
                    </w:p>
                  </w:txbxContent>
                </v:textbox>
              </v:shape>
            </w:pict>
          </mc:Fallback>
        </mc:AlternateContent>
      </w:r>
    </w:p>
    <w:p w:rsidR="00A83867" w:rsidRDefault="00A83867" w:rsidP="005A32C0">
      <w:pPr>
        <w:jc w:val="center"/>
        <w:rPr>
          <w:rFonts w:cs="Arial"/>
        </w:rPr>
      </w:pPr>
    </w:p>
    <w:p w:rsidR="00A83867" w:rsidRDefault="00A83867" w:rsidP="005A32C0">
      <w:pPr>
        <w:jc w:val="center"/>
        <w:rPr>
          <w:rFonts w:cs="Arial"/>
        </w:rPr>
      </w:pPr>
    </w:p>
    <w:p w:rsidR="00A83867" w:rsidRDefault="00F36269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407E2DE" wp14:editId="4D97442D">
                <wp:simplePos x="0" y="0"/>
                <wp:positionH relativeFrom="column">
                  <wp:posOffset>2351405</wp:posOffset>
                </wp:positionH>
                <wp:positionV relativeFrom="paragraph">
                  <wp:posOffset>-31115</wp:posOffset>
                </wp:positionV>
                <wp:extent cx="1403985" cy="1403985"/>
                <wp:effectExtent l="0" t="0" r="0" b="254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269" w:rsidRPr="00AD4AF4" w:rsidRDefault="00F36269" w:rsidP="00F36269">
                            <w:pPr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AD4AF4">
                              <w:rPr>
                                <w:b/>
                                <w:sz w:val="12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85.15pt;margin-top:-2.45pt;width:110.55pt;height:110.55pt;z-index:25186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" filled="f" stroked="f">
                <v:textbox style="mso-fit-shape-to-text:t">
                  <w:txbxContent>
                    <w:p w:rsidR="00F36269" w:rsidRPr="00AD4AF4" w:rsidRDefault="00F36269" w:rsidP="00F36269">
                      <w:pPr>
                        <w:jc w:val="center"/>
                        <w:rPr>
                          <w:b/>
                          <w:sz w:val="12"/>
                        </w:rPr>
                      </w:pPr>
                      <w:r w:rsidRPr="00AD4AF4">
                        <w:rPr>
                          <w:b/>
                          <w:sz w:val="12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</w:p>
    <w:p w:rsidR="00CA105C" w:rsidRDefault="00AD4AF4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BA8E143" wp14:editId="18D6B6D6">
                <wp:simplePos x="0" y="0"/>
                <wp:positionH relativeFrom="column">
                  <wp:posOffset>166370</wp:posOffset>
                </wp:positionH>
                <wp:positionV relativeFrom="paragraph">
                  <wp:posOffset>340995</wp:posOffset>
                </wp:positionV>
                <wp:extent cx="1604010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CFA" w:rsidRPr="00531CFA" w:rsidRDefault="00531CFA" w:rsidP="00531CFA">
                            <w:pPr>
                              <w:rPr>
                                <w:sz w:val="16"/>
                              </w:rPr>
                            </w:pPr>
                            <w:r w:rsidRPr="00531CFA"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</w:rPr>
                              <w:t>reas Included in Hi</w:t>
                            </w:r>
                            <w:r w:rsidRPr="00531CFA">
                              <w:rPr>
                                <w:sz w:val="16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.1pt;margin-top:26.85pt;width:126.3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" filled="f" stroked="f">
                <v:textbox style="mso-fit-shape-to-text:t">
                  <w:txbxContent>
                    <w:p w:rsidR="00531CFA" w:rsidRPr="00531CFA" w:rsidRDefault="00531CFA" w:rsidP="00531CFA">
                      <w:pPr>
                        <w:rPr>
                          <w:sz w:val="16"/>
                        </w:rPr>
                      </w:pPr>
                      <w:r w:rsidRPr="00531CFA">
                        <w:rPr>
                          <w:sz w:val="16"/>
                        </w:rPr>
                        <w:t>A</w:t>
                      </w:r>
                      <w:r>
                        <w:rPr>
                          <w:sz w:val="16"/>
                        </w:rPr>
                        <w:t>reas Included in Hi</w:t>
                      </w:r>
                      <w:r w:rsidRPr="00531CFA">
                        <w:rPr>
                          <w:sz w:val="16"/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2DE7FDB" wp14:editId="5CDBE9E5">
                <wp:simplePos x="0" y="0"/>
                <wp:positionH relativeFrom="column">
                  <wp:posOffset>3670935</wp:posOffset>
                </wp:positionH>
                <wp:positionV relativeFrom="paragraph">
                  <wp:posOffset>354457</wp:posOffset>
                </wp:positionV>
                <wp:extent cx="1604010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CFA" w:rsidRPr="00A83867" w:rsidRDefault="00531CFA" w:rsidP="00531CFA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A83867">
                              <w:rPr>
                                <w:color w:val="FFFFFF" w:themeColor="background1"/>
                                <w:sz w:val="16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9.05pt;margin-top:27.9pt;width:126.3pt;height:110.55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" filled="f" stroked="f">
                <v:textbox style="mso-fit-shape-to-text:t">
                  <w:txbxContent>
                    <w:p w:rsidR="00531CFA" w:rsidRPr="00A83867" w:rsidRDefault="00531CFA" w:rsidP="00531CFA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A83867">
                        <w:rPr>
                          <w:color w:val="FFFFFF" w:themeColor="background1"/>
                          <w:sz w:val="16"/>
                        </w:rPr>
                        <w:t>Multi-Purpose Room</w:t>
                      </w:r>
                    </w:p>
                  </w:txbxContent>
                </v:textbox>
              </v:shape>
            </w:pict>
          </mc:Fallback>
        </mc:AlternateContent>
      </w:r>
      <w:r w:rsidR="00A83867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D40CEE5" wp14:editId="1A4E1903">
                <wp:simplePos x="0" y="0"/>
                <wp:positionH relativeFrom="column">
                  <wp:posOffset>-371475</wp:posOffset>
                </wp:positionH>
                <wp:positionV relativeFrom="paragraph">
                  <wp:posOffset>235585</wp:posOffset>
                </wp:positionV>
                <wp:extent cx="1604010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CFA" w:rsidRPr="00531CFA" w:rsidRDefault="00531CFA" w:rsidP="00531CFA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531CFA">
                              <w:rPr>
                                <w:color w:val="FFFFFF" w:themeColor="background1"/>
                                <w:sz w:val="16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9.25pt;margin-top:18.55pt;width:126.3pt;height:110.55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" filled="f" stroked="f">
                <v:textbox style="mso-fit-shape-to-text:t">
                  <w:txbxContent>
                    <w:p w:rsidR="00531CFA" w:rsidRPr="00531CFA" w:rsidRDefault="00531CFA" w:rsidP="00531CFA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531CFA">
                        <w:rPr>
                          <w:color w:val="FFFFFF" w:themeColor="background1"/>
                          <w:sz w:val="16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1D0B4D" w:rsidRPr="00305C3C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CA045A" w:rsidRDefault="005A32C0" w:rsidP="003E3294">
            <w:pPr>
              <w:jc w:val="center"/>
              <w:rPr>
                <w:rFonts w:cs="Arial"/>
                <w:b/>
                <w:sz w:val="20"/>
                <w:lang w:eastAsia="en-AU"/>
              </w:rPr>
            </w:pPr>
            <w:r>
              <w:rPr>
                <w:rFonts w:cs="Arial"/>
              </w:rPr>
              <w:lastRenderedPageBreak/>
              <w:t xml:space="preserve">      </w:t>
            </w:r>
            <w:r w:rsidR="001D0B4D" w:rsidRPr="00CA045A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>RESERVE</w:t>
            </w:r>
            <w:r w:rsidR="007D69BF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 xml:space="preserve"> </w:t>
            </w:r>
          </w:p>
        </w:tc>
      </w:tr>
      <w:tr w:rsidR="001D0B4D" w:rsidRPr="00305C3C" w:rsidTr="0036399B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D0B4D" w:rsidRPr="00305C3C" w:rsidRDefault="0036399B" w:rsidP="0036399B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Sport Hire</w:t>
            </w:r>
            <w:r>
              <w:rPr>
                <w:rFonts w:cs="Arial"/>
                <w:sz w:val="20"/>
                <w:lang w:eastAsia="en-AU"/>
              </w:rPr>
              <w:br/>
            </w:r>
            <w:r w:rsidRPr="0036399B">
              <w:rPr>
                <w:rFonts w:cs="Arial"/>
                <w:i/>
                <w:sz w:val="14"/>
                <w:lang w:eastAsia="en-AU"/>
              </w:rPr>
              <w:t>(fees applicable)</w:t>
            </w:r>
            <w:r w:rsidR="001D0B4D" w:rsidRPr="0036399B">
              <w:rPr>
                <w:rFonts w:cs="Arial"/>
                <w:sz w:val="14"/>
                <w:lang w:eastAsia="en-AU"/>
              </w:rPr>
              <w:t xml:space="preserve"> 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77A8" w:rsidRDefault="0036399B" w:rsidP="00D855F2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WINTER: </w:t>
            </w:r>
            <w:r w:rsidR="00F36269">
              <w:rPr>
                <w:rFonts w:cs="Arial"/>
                <w:sz w:val="20"/>
                <w:lang w:eastAsia="en-AU"/>
              </w:rPr>
              <w:t xml:space="preserve">Football </w:t>
            </w:r>
            <w:r>
              <w:rPr>
                <w:rFonts w:cs="Arial"/>
                <w:sz w:val="20"/>
                <w:lang w:eastAsia="en-AU"/>
              </w:rPr>
              <w:t>– Line markings and goals in place 1 April – 30 Sept</w:t>
            </w:r>
          </w:p>
          <w:p w:rsidR="000676EE" w:rsidRPr="000676EE" w:rsidRDefault="000676EE" w:rsidP="00D855F2">
            <w:pPr>
              <w:rPr>
                <w:rFonts w:cs="Arial"/>
                <w:sz w:val="6"/>
                <w:lang w:eastAsia="en-AU"/>
              </w:rPr>
            </w:pPr>
          </w:p>
          <w:p w:rsidR="000676EE" w:rsidRPr="0036399B" w:rsidRDefault="000676EE" w:rsidP="00DF212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SUMMER:</w:t>
            </w:r>
            <w:r w:rsidR="00F36269">
              <w:rPr>
                <w:rFonts w:cs="Arial"/>
                <w:sz w:val="20"/>
                <w:lang w:eastAsia="en-AU"/>
              </w:rPr>
              <w:t xml:space="preserve"> Cricket – </w:t>
            </w:r>
            <w:r w:rsidR="00DF2124">
              <w:rPr>
                <w:rFonts w:cs="Arial"/>
                <w:sz w:val="20"/>
                <w:lang w:eastAsia="en-AU"/>
              </w:rPr>
              <w:t>two</w:t>
            </w:r>
            <w:r w:rsidR="00F36269">
              <w:rPr>
                <w:rFonts w:cs="Arial"/>
                <w:sz w:val="20"/>
                <w:lang w:eastAsia="en-AU"/>
              </w:rPr>
              <w:t xml:space="preserve"> pitches and line marking in place 1 Oct – 30 March</w:t>
            </w:r>
          </w:p>
        </w:tc>
      </w:tr>
      <w:tr w:rsidR="003277A8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77A8" w:rsidRDefault="003277A8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77A8" w:rsidRDefault="003277A8" w:rsidP="00F36269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Parking is available </w:t>
            </w:r>
            <w:r w:rsidR="00F36269">
              <w:rPr>
                <w:rFonts w:cs="Arial"/>
                <w:sz w:val="20"/>
                <w:lang w:eastAsia="en-AU"/>
              </w:rPr>
              <w:t>along Garvey Street and Epsom Avenue</w:t>
            </w:r>
          </w:p>
        </w:tc>
      </w:tr>
      <w:tr w:rsidR="001D0B4D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1D0B4D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1D0B4D" w:rsidP="00F36269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There </w:t>
            </w:r>
            <w:r w:rsidR="00A03799">
              <w:rPr>
                <w:rFonts w:cs="Arial"/>
                <w:sz w:val="20"/>
                <w:lang w:eastAsia="en-AU"/>
              </w:rPr>
              <w:t xml:space="preserve">are </w:t>
            </w:r>
            <w:r w:rsidR="000676EE">
              <w:rPr>
                <w:rFonts w:cs="Arial"/>
                <w:sz w:val="20"/>
                <w:lang w:eastAsia="en-AU"/>
              </w:rPr>
              <w:t xml:space="preserve">no public toilets available – toilets are available for use </w:t>
            </w:r>
            <w:r w:rsidR="00F36269">
              <w:rPr>
                <w:rFonts w:cs="Arial"/>
                <w:sz w:val="20"/>
                <w:lang w:eastAsia="en-AU"/>
              </w:rPr>
              <w:t>with</w:t>
            </w:r>
            <w:r w:rsidR="000676EE">
              <w:rPr>
                <w:rFonts w:cs="Arial"/>
                <w:sz w:val="20"/>
                <w:lang w:eastAsia="en-AU"/>
              </w:rPr>
              <w:t xml:space="preserve"> hire of</w:t>
            </w:r>
            <w:r w:rsidR="00F36269">
              <w:rPr>
                <w:rFonts w:cs="Arial"/>
                <w:sz w:val="20"/>
                <w:lang w:eastAsia="en-AU"/>
              </w:rPr>
              <w:t xml:space="preserve"> the</w:t>
            </w:r>
            <w:r w:rsidR="000676EE">
              <w:rPr>
                <w:rFonts w:cs="Arial"/>
                <w:sz w:val="20"/>
                <w:lang w:eastAsia="en-AU"/>
              </w:rPr>
              <w:t xml:space="preserve"> reserve</w:t>
            </w:r>
          </w:p>
        </w:tc>
      </w:tr>
      <w:tr w:rsidR="001D0B4D" w:rsidRPr="00305C3C" w:rsidTr="00DA1695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D0B4D" w:rsidRPr="00305C3C" w:rsidRDefault="001D0B4D" w:rsidP="00DA1695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Oval Lighting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B54883" w:rsidP="00F36269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There are </w:t>
            </w:r>
            <w:r w:rsidR="00F36269">
              <w:rPr>
                <w:rFonts w:cs="Arial"/>
                <w:sz w:val="20"/>
                <w:lang w:eastAsia="en-AU"/>
              </w:rPr>
              <w:t>two</w:t>
            </w:r>
            <w:r>
              <w:rPr>
                <w:rFonts w:cs="Arial"/>
                <w:sz w:val="20"/>
                <w:lang w:eastAsia="en-AU"/>
              </w:rPr>
              <w:t xml:space="preserve"> towers</w:t>
            </w:r>
            <w:r w:rsidR="00DA1695">
              <w:rPr>
                <w:rFonts w:cs="Arial"/>
                <w:sz w:val="20"/>
                <w:lang w:eastAsia="en-AU"/>
              </w:rPr>
              <w:t xml:space="preserve"> on this reserve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="0036399B">
              <w:rPr>
                <w:rFonts w:cs="Arial"/>
                <w:sz w:val="20"/>
                <w:lang w:eastAsia="en-AU"/>
              </w:rPr>
              <w:t xml:space="preserve">for hire – </w:t>
            </w:r>
            <w:r w:rsidR="00DA1695">
              <w:rPr>
                <w:rFonts w:cs="Arial"/>
                <w:sz w:val="20"/>
                <w:lang w:eastAsia="en-AU"/>
              </w:rPr>
              <w:t xml:space="preserve">fees are applicable and </w:t>
            </w:r>
            <w:r w:rsidR="0036399B">
              <w:rPr>
                <w:rFonts w:cs="Arial"/>
                <w:sz w:val="20"/>
                <w:lang w:eastAsia="en-AU"/>
              </w:rPr>
              <w:t>suitable for large ball sport</w:t>
            </w:r>
            <w:r w:rsidR="00DA1695">
              <w:rPr>
                <w:rFonts w:cs="Arial"/>
                <w:sz w:val="20"/>
                <w:lang w:eastAsia="en-AU"/>
              </w:rPr>
              <w:t xml:space="preserve"> </w:t>
            </w:r>
            <w:r w:rsidR="0036399B">
              <w:rPr>
                <w:rFonts w:cs="Arial"/>
                <w:sz w:val="20"/>
                <w:lang w:eastAsia="en-AU"/>
              </w:rPr>
              <w:t>only</w:t>
            </w:r>
            <w:r w:rsidR="00DA1695"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B54883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54883" w:rsidRDefault="00B54883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Changerooms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54883" w:rsidRPr="00305C3C" w:rsidRDefault="00B54883" w:rsidP="00B5488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available for hire with reserve (toilets/showers)</w:t>
            </w:r>
            <w:r w:rsidR="00DA1695"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36399B" w:rsidRPr="00305C3C" w:rsidTr="000676EE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6399B" w:rsidRDefault="0036399B" w:rsidP="00CF479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  <w:r w:rsidR="00CF4793">
              <w:rPr>
                <w:rFonts w:cs="Arial"/>
                <w:sz w:val="20"/>
                <w:lang w:eastAsia="en-AU"/>
              </w:rPr>
              <w:br/>
            </w:r>
            <w:r w:rsidR="00CF4793" w:rsidRPr="00CF4793">
              <w:rPr>
                <w:rFonts w:cs="Arial"/>
                <w:i/>
                <w:sz w:val="14"/>
                <w:lang w:eastAsia="en-AU"/>
              </w:rPr>
              <w:t>(free to use)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6399B" w:rsidRPr="000676EE" w:rsidRDefault="00F36269" w:rsidP="00F36269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There are cricket practice nets available all year round.</w:t>
            </w:r>
            <w:r>
              <w:rPr>
                <w:rFonts w:cs="Arial"/>
                <w:sz w:val="20"/>
                <w:lang w:eastAsia="en-AU"/>
              </w:rPr>
              <w:br/>
            </w:r>
            <w:r w:rsidR="000676EE" w:rsidRPr="000676EE">
              <w:rPr>
                <w:rFonts w:cs="Arial"/>
                <w:sz w:val="20"/>
                <w:lang w:eastAsia="en-AU"/>
              </w:rPr>
              <w:t xml:space="preserve">There is a small </w:t>
            </w:r>
            <w:r w:rsidR="00BC4DB8">
              <w:rPr>
                <w:rFonts w:cs="Arial"/>
                <w:sz w:val="20"/>
                <w:lang w:eastAsia="en-AU"/>
              </w:rPr>
              <w:t xml:space="preserve">playground </w:t>
            </w:r>
            <w:r w:rsidR="000676EE" w:rsidRPr="000676EE">
              <w:rPr>
                <w:rFonts w:cs="Arial"/>
                <w:sz w:val="20"/>
                <w:lang w:eastAsia="en-AU"/>
              </w:rPr>
              <w:t xml:space="preserve">near </w:t>
            </w:r>
            <w:r>
              <w:rPr>
                <w:rFonts w:cs="Arial"/>
                <w:sz w:val="20"/>
                <w:lang w:eastAsia="en-AU"/>
              </w:rPr>
              <w:t>the corner of Middleton Street &amp; Sutherland Way.</w:t>
            </w:r>
          </w:p>
        </w:tc>
      </w:tr>
    </w:tbl>
    <w:p w:rsidR="001D0B4D" w:rsidRDefault="00DF2124" w:rsidP="001D0B4D">
      <w:pPr>
        <w:jc w:val="center"/>
        <w:rPr>
          <w:rFonts w:cs="Arial"/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864064" behindDoc="0" locked="0" layoutInCell="1" allowOverlap="1" wp14:anchorId="222E3C8D" wp14:editId="62D5A5DE">
            <wp:simplePos x="0" y="0"/>
            <wp:positionH relativeFrom="column">
              <wp:posOffset>-109855</wp:posOffset>
            </wp:positionH>
            <wp:positionV relativeFrom="paragraph">
              <wp:posOffset>59055</wp:posOffset>
            </wp:positionV>
            <wp:extent cx="6143625" cy="5479415"/>
            <wp:effectExtent l="0" t="0" r="952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3" t="35120" r="23698" b="20703"/>
                    <a:stretch/>
                  </pic:blipFill>
                  <pic:spPr bwMode="auto">
                    <a:xfrm>
                      <a:off x="0" y="0"/>
                      <a:ext cx="6143625" cy="5479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7E3" w:rsidRDefault="00BE27E3" w:rsidP="005A32C0">
      <w:pPr>
        <w:jc w:val="center"/>
        <w:rPr>
          <w:noProof/>
          <w:lang w:eastAsia="en-AU"/>
        </w:rPr>
      </w:pP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DF2124" w:rsidP="005A32C0">
      <w:pPr>
        <w:jc w:val="center"/>
        <w:rPr>
          <w:noProof/>
          <w:lang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B2C0552" wp14:editId="22D4F30F">
                <wp:simplePos x="0" y="0"/>
                <wp:positionH relativeFrom="column">
                  <wp:posOffset>1737994</wp:posOffset>
                </wp:positionH>
                <wp:positionV relativeFrom="paragraph">
                  <wp:posOffset>3809</wp:posOffset>
                </wp:positionV>
                <wp:extent cx="951230" cy="192405"/>
                <wp:effectExtent l="0" t="323850" r="0" b="321945"/>
                <wp:wrapNone/>
                <wp:docPr id="34" name="Line Callout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8940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74769"/>
                            <a:gd name="adj2" fmla="val 71458"/>
                            <a:gd name="adj3" fmla="val 82751"/>
                            <a:gd name="adj4" fmla="val 3786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1695" w:rsidRPr="00824DAD" w:rsidRDefault="00DF2124" w:rsidP="00DA16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 xml:space="preserve">GARVEY </w:t>
                            </w:r>
                            <w:r w:rsidR="00DA1695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4" o:spid="_x0000_s1036" type="#_x0000_t47" style="position:absolute;left:0;text-align:left;margin-left:136.85pt;margin-top:.3pt;width:74.9pt;height:15.15pt;rotation:-2939355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" adj="8178,17874,15435,16150" fillcolor="#ffc000" strokecolor="#ffc000" strokeweight="2pt">
                <v:stroke endarrow="block"/>
                <v:textbox>
                  <w:txbxContent>
                    <w:p w:rsidR="00DA1695" w:rsidRPr="00824DAD" w:rsidRDefault="00DF2124" w:rsidP="00DA1695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 xml:space="preserve">GARVEY </w:t>
                      </w:r>
                      <w:r w:rsidR="00DA1695">
                        <w:rPr>
                          <w:b/>
                          <w:color w:val="000000" w:themeColor="text1"/>
                          <w:sz w:val="12"/>
                        </w:rPr>
                        <w:t>STREET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C4DB8" w:rsidRDefault="00DF2124" w:rsidP="005A32C0">
      <w:pPr>
        <w:jc w:val="center"/>
        <w:rPr>
          <w:noProof/>
          <w:lang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ECB065F" wp14:editId="7DC0573B">
                <wp:simplePos x="0" y="0"/>
                <wp:positionH relativeFrom="column">
                  <wp:posOffset>2910789</wp:posOffset>
                </wp:positionH>
                <wp:positionV relativeFrom="paragraph">
                  <wp:posOffset>91059</wp:posOffset>
                </wp:positionV>
                <wp:extent cx="1354608" cy="251384"/>
                <wp:effectExtent l="0" t="0" r="74295" b="358775"/>
                <wp:wrapNone/>
                <wp:docPr id="38" name="Line Callout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08" cy="251384"/>
                        </a:xfrm>
                        <a:prstGeom prst="borderCallout1">
                          <a:avLst>
                            <a:gd name="adj1" fmla="val 95697"/>
                            <a:gd name="adj2" fmla="val 58355"/>
                            <a:gd name="adj3" fmla="val 220044"/>
                            <a:gd name="adj4" fmla="val 98515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124" w:rsidRPr="00C56938" w:rsidRDefault="00DF2124" w:rsidP="00DF212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CRICKET PITCH &amp; MARKINGS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(during</w:t>
                            </w:r>
                            <w:r>
                              <w:rPr>
                                <w:color w:val="000000" w:themeColor="text1"/>
                                <w:sz w:val="10"/>
                              </w:rPr>
                              <w:t xml:space="preserve"> summer</w:t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8" o:spid="_x0000_s1037" type="#_x0000_t47" style="position:absolute;left:0;text-align:left;margin-left:229.2pt;margin-top:7.15pt;width:106.65pt;height:19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" adj="21279,47530,12605,20671" fillcolor="#8db3e2 [1311]" strokecolor="#b8cce4 [1300]" strokeweight="2pt">
                <v:stroke startarrow="block"/>
                <v:textbox inset=",1mm,,1mm">
                  <w:txbxContent>
                    <w:p w:rsidR="00DF2124" w:rsidRPr="00C56938" w:rsidRDefault="00DF2124" w:rsidP="00DF2124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CRICKET PITCH &amp; MARKINGS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(during</w:t>
                      </w:r>
                      <w:r>
                        <w:rPr>
                          <w:color w:val="000000" w:themeColor="text1"/>
                          <w:sz w:val="10"/>
                        </w:rPr>
                        <w:t xml:space="preserve"> summer</w:t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DF2124" w:rsidP="005A32C0">
      <w:pPr>
        <w:jc w:val="center"/>
        <w:rPr>
          <w:noProof/>
          <w:lang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6DF61DA" wp14:editId="52B9C5EE">
                <wp:simplePos x="0" y="0"/>
                <wp:positionH relativeFrom="column">
                  <wp:posOffset>2499995</wp:posOffset>
                </wp:positionH>
                <wp:positionV relativeFrom="paragraph">
                  <wp:posOffset>144780</wp:posOffset>
                </wp:positionV>
                <wp:extent cx="905510" cy="200025"/>
                <wp:effectExtent l="228600" t="209550" r="27940" b="2857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200025"/>
                        </a:xfrm>
                        <a:prstGeom prst="borderCallout1">
                          <a:avLst>
                            <a:gd name="adj1" fmla="val -85509"/>
                            <a:gd name="adj2" fmla="val -21148"/>
                            <a:gd name="adj3" fmla="val -1652"/>
                            <a:gd name="adj4" fmla="val 122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938" w:rsidRPr="00C56938" w:rsidRDefault="00C56938" w:rsidP="00C5693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CHANGE ROOMS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7" o:spid="_x0000_s1038" type="#_x0000_t47" style="position:absolute;left:0;text-align:left;margin-left:196.85pt;margin-top:11.4pt;width:71.3pt;height:15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" adj="264,-357,-4568,-18470" fillcolor="#8db3e2 [1311]" strokecolor="#b8cce4 [1300]" strokeweight="2pt">
                <v:stroke endarrow="block"/>
                <v:textbox>
                  <w:txbxContent>
                    <w:p w:rsidR="00C56938" w:rsidRPr="00C56938" w:rsidRDefault="00C56938" w:rsidP="00C5693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CHANGE ROOMS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AD4AF4" w:rsidP="005A32C0">
      <w:pPr>
        <w:jc w:val="center"/>
        <w:rPr>
          <w:noProof/>
          <w:lang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B74B398" wp14:editId="171A7303">
                <wp:simplePos x="0" y="0"/>
                <wp:positionH relativeFrom="column">
                  <wp:posOffset>1506271</wp:posOffset>
                </wp:positionH>
                <wp:positionV relativeFrom="paragraph">
                  <wp:posOffset>129311</wp:posOffset>
                </wp:positionV>
                <wp:extent cx="1136650" cy="205740"/>
                <wp:effectExtent l="0" t="323850" r="25400" b="22860"/>
                <wp:wrapNone/>
                <wp:docPr id="4" name="Line Callout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05740"/>
                        </a:xfrm>
                        <a:prstGeom prst="borderCallout1">
                          <a:avLst>
                            <a:gd name="adj1" fmla="val -139987"/>
                            <a:gd name="adj2" fmla="val 33370"/>
                            <a:gd name="adj3" fmla="val -9348"/>
                            <a:gd name="adj4" fmla="val 36818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68EC" w:rsidRPr="004A5C63" w:rsidRDefault="00BC4DB8" w:rsidP="00B368EC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" o:spid="_x0000_s1039" type="#_x0000_t47" style="position:absolute;left:0;text-align:left;margin-left:118.6pt;margin-top:10.2pt;width:89.5pt;height:16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" adj="7953,-2019,7208,-30237" fillcolor="#8db3e2 [1311]" strokecolor="#b8cce4 [1300]" strokeweight="2pt">
                <v:stroke endarrow="block"/>
                <v:textbox>
                  <w:txbxContent>
                    <w:p w:rsidR="00B368EC" w:rsidRPr="004A5C63" w:rsidRDefault="00BC4DB8" w:rsidP="00B368EC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MULTI-PURPOSE ROOM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F2124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407588F" wp14:editId="68DD4388">
                <wp:simplePos x="0" y="0"/>
                <wp:positionH relativeFrom="column">
                  <wp:posOffset>3852545</wp:posOffset>
                </wp:positionH>
                <wp:positionV relativeFrom="paragraph">
                  <wp:posOffset>127635</wp:posOffset>
                </wp:positionV>
                <wp:extent cx="1381125" cy="295275"/>
                <wp:effectExtent l="0" t="1504950" r="28575" b="28575"/>
                <wp:wrapNone/>
                <wp:docPr id="304" name="Line Callout 1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95275"/>
                        </a:xfrm>
                        <a:prstGeom prst="borderCallout1">
                          <a:avLst>
                            <a:gd name="adj1" fmla="val 2149"/>
                            <a:gd name="adj2" fmla="val 53092"/>
                            <a:gd name="adj3" fmla="val -486408"/>
                            <a:gd name="adj4" fmla="val 50395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251" w:rsidRPr="00C56938" w:rsidRDefault="00DF2124" w:rsidP="008D3251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FOOTY</w:t>
                            </w:r>
                            <w:r w:rsidR="008D3251">
                              <w:rPr>
                                <w:color w:val="000000" w:themeColor="text1"/>
                                <w:sz w:val="12"/>
                              </w:rPr>
                              <w:t xml:space="preserve"> GOALS &amp; MARKINGS </w:t>
                            </w:r>
                            <w:r w:rsidR="008D3251"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="008D3251" w:rsidRPr="00CF4793">
                              <w:rPr>
                                <w:color w:val="000000" w:themeColor="text1"/>
                                <w:sz w:val="10"/>
                              </w:rPr>
                              <w:t>(during winter)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4" o:spid="_x0000_s1039" type="#_x0000_t47" style="position:absolute;left:0;text-align:left;margin-left:303.35pt;margin-top:10.05pt;width:108.75pt;height:23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" adj="10885,-105064,11468,464" fillcolor="#8db3e2 [1311]" strokecolor="#b8cce4 [1300]" strokeweight="2pt">
                <v:stroke startarrow="block"/>
                <v:textbox>
                  <w:txbxContent>
                    <w:p w:rsidR="008D3251" w:rsidRPr="00C56938" w:rsidRDefault="00DF2124" w:rsidP="008D3251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FOOTY</w:t>
                      </w:r>
                      <w:r w:rsidR="008D3251">
                        <w:rPr>
                          <w:color w:val="000000" w:themeColor="text1"/>
                          <w:sz w:val="12"/>
                        </w:rPr>
                        <w:t xml:space="preserve"> GOALS &amp; MARKINGS </w:t>
                      </w:r>
                      <w:r w:rsidR="008D3251"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="008D3251" w:rsidRPr="00CF4793">
                        <w:rPr>
                          <w:color w:val="000000" w:themeColor="text1"/>
                          <w:sz w:val="10"/>
                        </w:rPr>
                        <w:t>(during winter)</w:t>
                      </w:r>
                    </w:p>
                  </w:txbxContent>
                </v:textbox>
              </v:shape>
            </w:pict>
          </mc:Fallback>
        </mc:AlternateContent>
      </w: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DF2124" w:rsidP="005A32C0">
      <w:pPr>
        <w:jc w:val="center"/>
        <w:rPr>
          <w:noProof/>
          <w:lang w:eastAsia="en-AU"/>
        </w:rPr>
      </w:pPr>
      <w:r w:rsidRPr="00DF2124">
        <w:rPr>
          <w:noProof/>
          <w:color w:val="DBE5F1" w:themeColor="accent1" w:themeTint="33"/>
          <w:lang w:eastAsia="en-A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EAE07B9" wp14:editId="756B5231">
                <wp:simplePos x="0" y="0"/>
                <wp:positionH relativeFrom="column">
                  <wp:posOffset>3854450</wp:posOffset>
                </wp:positionH>
                <wp:positionV relativeFrom="paragraph">
                  <wp:posOffset>108560</wp:posOffset>
                </wp:positionV>
                <wp:extent cx="724205" cy="1009497"/>
                <wp:effectExtent l="38100" t="0" r="19050" b="5778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4205" cy="100949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303.5pt;margin-top:8.55pt;width:57pt;height:79.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" strokecolor="#b8cce4 [1300]" strokeweight="1.5pt">
                <v:stroke endarrow="block"/>
              </v:shape>
            </w:pict>
          </mc:Fallback>
        </mc:AlternateContent>
      </w: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BC4DB8" w:rsidP="005A32C0">
      <w:pPr>
        <w:jc w:val="center"/>
        <w:rPr>
          <w:noProof/>
          <w:lang w:eastAsia="en-AU"/>
        </w:rPr>
      </w:pPr>
    </w:p>
    <w:p w:rsidR="00BC4DB8" w:rsidRDefault="00DF2124" w:rsidP="005A32C0">
      <w:pPr>
        <w:jc w:val="center"/>
        <w:rPr>
          <w:noProof/>
          <w:lang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13D2A19" wp14:editId="1284C425">
                <wp:simplePos x="0" y="0"/>
                <wp:positionH relativeFrom="column">
                  <wp:posOffset>2164639</wp:posOffset>
                </wp:positionH>
                <wp:positionV relativeFrom="paragraph">
                  <wp:posOffset>22454</wp:posOffset>
                </wp:positionV>
                <wp:extent cx="1354455" cy="250825"/>
                <wp:effectExtent l="342900" t="0" r="17145" b="320675"/>
                <wp:wrapNone/>
                <wp:docPr id="43" name="Line Callout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250825"/>
                        </a:xfrm>
                        <a:prstGeom prst="borderCallout1">
                          <a:avLst>
                            <a:gd name="adj1" fmla="val 101530"/>
                            <a:gd name="adj2" fmla="val 18389"/>
                            <a:gd name="adj3" fmla="val 211294"/>
                            <a:gd name="adj4" fmla="val -22464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124" w:rsidRPr="00C56938" w:rsidRDefault="00DF2124" w:rsidP="00DF212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CRICKET PITCH &amp; MARKINGS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(during</w:t>
                            </w:r>
                            <w:r>
                              <w:rPr>
                                <w:color w:val="000000" w:themeColor="text1"/>
                                <w:sz w:val="10"/>
                              </w:rPr>
                              <w:t xml:space="preserve"> summer</w:t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3" o:spid="_x0000_s1041" type="#_x0000_t47" style="position:absolute;left:0;text-align:left;margin-left:170.45pt;margin-top:1.75pt;width:106.65pt;height:1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" adj="-4852,45640,3972,21930" fillcolor="#8db3e2 [1311]" strokecolor="#b8cce4 [1300]" strokeweight="2pt">
                <v:stroke startarrow="block"/>
                <v:textbox inset=",1mm,,1mm">
                  <w:txbxContent>
                    <w:p w:rsidR="00DF2124" w:rsidRPr="00C56938" w:rsidRDefault="00DF2124" w:rsidP="00DF2124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CRICKET PITCH &amp; MARKINGS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(during</w:t>
                      </w:r>
                      <w:r>
                        <w:rPr>
                          <w:color w:val="000000" w:themeColor="text1"/>
                          <w:sz w:val="10"/>
                        </w:rPr>
                        <w:t xml:space="preserve"> summer</w:t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A6588BA" wp14:editId="743AED68">
                <wp:simplePos x="0" y="0"/>
                <wp:positionH relativeFrom="column">
                  <wp:posOffset>394360</wp:posOffset>
                </wp:positionH>
                <wp:positionV relativeFrom="paragraph">
                  <wp:posOffset>22454</wp:posOffset>
                </wp:positionV>
                <wp:extent cx="1318260" cy="295275"/>
                <wp:effectExtent l="0" t="647700" r="15240" b="28575"/>
                <wp:wrapNone/>
                <wp:docPr id="37" name="Line Callout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295275"/>
                        </a:xfrm>
                        <a:prstGeom prst="borderCallout1">
                          <a:avLst>
                            <a:gd name="adj1" fmla="val -1827"/>
                            <a:gd name="adj2" fmla="val 49472"/>
                            <a:gd name="adj3" fmla="val -199311"/>
                            <a:gd name="adj4" fmla="val 4861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124" w:rsidRPr="00C56938" w:rsidRDefault="00DF2124" w:rsidP="00DF212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FOOTY GOALS &amp; MARKINGS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(during winter)</w:t>
                            </w:r>
                            <w:r>
                              <w:rPr>
                                <w:color w:val="000000" w:themeColor="text1"/>
                                <w:sz w:val="1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1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7" o:spid="_x0000_s1042" type="#_x0000_t47" style="position:absolute;left:0;text-align:left;margin-left:31.05pt;margin-top:1.75pt;width:103.8pt;height:23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" adj="10501,-43051,10686,-395" fillcolor="#8db3e2 [1311]" strokecolor="#b8cce4 [1300]" strokeweight="2pt">
                <v:stroke startarrow="block"/>
                <v:textbox>
                  <w:txbxContent>
                    <w:p w:rsidR="00DF2124" w:rsidRPr="00C56938" w:rsidRDefault="00DF2124" w:rsidP="00DF2124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FOOTY GOALS &amp; MARKINGS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(during winter)</w:t>
                      </w:r>
                      <w:r>
                        <w:rPr>
                          <w:color w:val="000000" w:themeColor="text1"/>
                          <w:sz w:val="10"/>
                        </w:rPr>
                        <w:br/>
                      </w:r>
                      <w:r>
                        <w:rPr>
                          <w:color w:val="000000" w:themeColor="text1"/>
                          <w:sz w:val="1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BC4DB8" w:rsidRDefault="00DF2124" w:rsidP="005A32C0">
      <w:pPr>
        <w:jc w:val="center"/>
        <w:rPr>
          <w:noProof/>
          <w:lang w:eastAsia="en-AU"/>
        </w:rPr>
      </w:pPr>
      <w:r w:rsidRPr="00DF2124">
        <w:rPr>
          <w:noProof/>
          <w:color w:val="DBE5F1" w:themeColor="accent1" w:themeTint="33"/>
          <w:lang w:eastAsia="en-A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3B2A492" wp14:editId="47603D32">
                <wp:simplePos x="0" y="0"/>
                <wp:positionH relativeFrom="column">
                  <wp:posOffset>1052728</wp:posOffset>
                </wp:positionH>
                <wp:positionV relativeFrom="paragraph">
                  <wp:posOffset>157074</wp:posOffset>
                </wp:positionV>
                <wp:extent cx="124359" cy="831265"/>
                <wp:effectExtent l="0" t="0" r="66675" b="6413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9" cy="8312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" o:spid="_x0000_s1026" type="#_x0000_t32" style="position:absolute;margin-left:82.9pt;margin-top:12.35pt;width:9.8pt;height:65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" strokecolor="#b8cce4 [1300]" strokeweight="1.5pt">
                <v:stroke endarrow="block"/>
              </v:shape>
            </w:pict>
          </mc:Fallback>
        </mc:AlternateContent>
      </w: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A248AC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2187DEE" wp14:editId="10A3FA57">
                <wp:simplePos x="0" y="0"/>
                <wp:positionH relativeFrom="column">
                  <wp:posOffset>610235</wp:posOffset>
                </wp:positionH>
                <wp:positionV relativeFrom="paragraph">
                  <wp:posOffset>130810</wp:posOffset>
                </wp:positionV>
                <wp:extent cx="789940" cy="191135"/>
                <wp:effectExtent l="166052" t="0" r="271463" b="0"/>
                <wp:wrapNone/>
                <wp:docPr id="31" name="Line Callout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9513">
                          <a:off x="0" y="0"/>
                          <a:ext cx="789940" cy="191135"/>
                        </a:xfrm>
                        <a:prstGeom prst="borderCallout1">
                          <a:avLst>
                            <a:gd name="adj1" fmla="val 64319"/>
                            <a:gd name="adj2" fmla="val 68174"/>
                            <a:gd name="adj3" fmla="val 75705"/>
                            <a:gd name="adj4" fmla="val 3827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1695" w:rsidRPr="00824DAD" w:rsidRDefault="00DA1695" w:rsidP="00DA16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BELGRAVIA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1" o:spid="_x0000_s1043" type="#_x0000_t47" style="position:absolute;margin-left:48.05pt;margin-top:10.3pt;width:62.2pt;height:15.05pt;rotation:3014124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" adj="8268,16352,14726,13893" fillcolor="#ffc000" strokecolor="#ffc000" strokeweight="2pt">
                <v:stroke endarrow="block"/>
                <v:textbox>
                  <w:txbxContent>
                    <w:p w:rsidR="00DA1695" w:rsidRPr="00824DAD" w:rsidRDefault="00DA1695" w:rsidP="00DA1695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BELGRAVIA ST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56938" w:rsidRDefault="00DF212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8B9DC88" wp14:editId="2D4E0634">
                <wp:simplePos x="0" y="0"/>
                <wp:positionH relativeFrom="column">
                  <wp:posOffset>3408223</wp:posOffset>
                </wp:positionH>
                <wp:positionV relativeFrom="paragraph">
                  <wp:posOffset>17094</wp:posOffset>
                </wp:positionV>
                <wp:extent cx="1214120" cy="205740"/>
                <wp:effectExtent l="0" t="476250" r="24130" b="22860"/>
                <wp:wrapNone/>
                <wp:docPr id="44" name="Line Callout 1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205740"/>
                        </a:xfrm>
                        <a:prstGeom prst="borderCallout1">
                          <a:avLst>
                            <a:gd name="adj1" fmla="val -214654"/>
                            <a:gd name="adj2" fmla="val 51718"/>
                            <a:gd name="adj3" fmla="val 1319"/>
                            <a:gd name="adj4" fmla="val 4766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124" w:rsidRPr="004A5C63" w:rsidRDefault="00DF2124" w:rsidP="00DF2124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PRACTICE CRICKET NETS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4" o:spid="_x0000_s1044" type="#_x0000_t47" style="position:absolute;left:0;text-align:left;margin-left:268.35pt;margin-top:1.35pt;width:95.6pt;height:16.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" adj="10295,285,11171,-46365" fillcolor="#8db3e2 [1311]" strokecolor="#b8cce4 [1300]" strokeweight="2pt">
                <v:stroke endarrow="block"/>
                <v:textbox>
                  <w:txbxContent>
                    <w:p w:rsidR="00DF2124" w:rsidRPr="004A5C63" w:rsidRDefault="00DF2124" w:rsidP="00DF2124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PRACTICE CRICKET NETS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56938" w:rsidRDefault="00DF212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7BD3002" wp14:editId="4FE77273">
                <wp:simplePos x="0" y="0"/>
                <wp:positionH relativeFrom="column">
                  <wp:posOffset>1711096</wp:posOffset>
                </wp:positionH>
                <wp:positionV relativeFrom="paragraph">
                  <wp:posOffset>134391</wp:posOffset>
                </wp:positionV>
                <wp:extent cx="809625" cy="200025"/>
                <wp:effectExtent l="0" t="0" r="28575" b="390525"/>
                <wp:wrapNone/>
                <wp:docPr id="28" name="Line Callou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00025"/>
                        </a:xfrm>
                        <a:prstGeom prst="borderCallout1">
                          <a:avLst>
                            <a:gd name="adj1" fmla="val 251688"/>
                            <a:gd name="adj2" fmla="val 46479"/>
                            <a:gd name="adj3" fmla="val 102184"/>
                            <a:gd name="adj4" fmla="val 4353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DB8" w:rsidRPr="00C56938" w:rsidRDefault="00BC4DB8" w:rsidP="00BC4DB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PLAYGROUND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8" o:spid="_x0000_s1045" type="#_x0000_t47" style="position:absolute;left:0;text-align:left;margin-left:134.75pt;margin-top:10.6pt;width:63.75pt;height:1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" adj="9404,22072,10039,54365" fillcolor="#8db3e2 [1311]" strokecolor="#b8cce4 [1300]" strokeweight="2pt">
                <v:stroke endarrow="block"/>
                <v:textbox>
                  <w:txbxContent>
                    <w:p w:rsidR="00BC4DB8" w:rsidRPr="00C56938" w:rsidRDefault="00BC4DB8" w:rsidP="00BC4DB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PLAYGROUND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</v:shape>
            </w:pict>
          </mc:Fallback>
        </mc:AlternateContent>
      </w:r>
    </w:p>
    <w:p w:rsidR="00C56938" w:rsidRDefault="00DA1695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3F97F68" wp14:editId="359987FB">
                <wp:simplePos x="0" y="0"/>
                <wp:positionH relativeFrom="column">
                  <wp:posOffset>3033395</wp:posOffset>
                </wp:positionH>
                <wp:positionV relativeFrom="paragraph">
                  <wp:posOffset>110490</wp:posOffset>
                </wp:positionV>
                <wp:extent cx="1001395" cy="287655"/>
                <wp:effectExtent l="0" t="361950" r="27305" b="17145"/>
                <wp:wrapNone/>
                <wp:docPr id="6" name="Line Callout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287655"/>
                        </a:xfrm>
                        <a:prstGeom prst="borderCallout1">
                          <a:avLst>
                            <a:gd name="adj1" fmla="val -114610"/>
                            <a:gd name="adj2" fmla="val 55327"/>
                            <a:gd name="adj3" fmla="val -389"/>
                            <a:gd name="adj4" fmla="val 5681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99B" w:rsidRPr="004A5C63" w:rsidRDefault="00BC4DB8" w:rsidP="0036399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LARGE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2"/>
                              </w:rPr>
                              <w:t>CARPARK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  <w:t>(via Lowes Street)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6" o:spid="_x0000_s1046" type="#_x0000_t47" style="position:absolute;left:0;text-align:left;margin-left:238.85pt;margin-top:8.7pt;width:78.85pt;height:22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" adj="12272,-84,11951,-24756" fillcolor="#8db3e2 [1311]" strokecolor="#b8cce4 [1300]" strokeweight="2pt">
                <v:stroke endarrow="block"/>
                <v:textbox>
                  <w:txbxContent>
                    <w:p w:rsidR="0036399B" w:rsidRPr="004A5C63" w:rsidRDefault="00BC4DB8" w:rsidP="0036399B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LARGE </w:t>
                      </w:r>
                      <w:proofErr w:type="gramStart"/>
                      <w:r>
                        <w:rPr>
                          <w:color w:val="000000" w:themeColor="text1"/>
                          <w:sz w:val="12"/>
                        </w:rPr>
                        <w:t>CARPARK</w:t>
                      </w:r>
                      <w:proofErr w:type="gramEnd"/>
                      <w:r>
                        <w:rPr>
                          <w:color w:val="000000" w:themeColor="text1"/>
                          <w:sz w:val="12"/>
                        </w:rPr>
                        <w:br/>
                        <w:t>(via Lowes Street)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DF2124" w:rsidRPr="00DF2124" w:rsidRDefault="00DF2124" w:rsidP="00B54883">
      <w:pPr>
        <w:tabs>
          <w:tab w:val="left" w:pos="5991"/>
        </w:tabs>
        <w:jc w:val="center"/>
        <w:rPr>
          <w:rFonts w:cs="Arial"/>
          <w:sz w:val="6"/>
        </w:rPr>
      </w:pPr>
    </w:p>
    <w:p w:rsidR="00B368EC" w:rsidRDefault="00B368EC" w:rsidP="00B368EC">
      <w:pPr>
        <w:jc w:val="center"/>
        <w:rPr>
          <w:rFonts w:cs="Arial"/>
          <w:sz w:val="20"/>
        </w:rPr>
      </w:pPr>
    </w:p>
    <w:p w:rsidR="00BD02B6" w:rsidRPr="00BD02B6" w:rsidRDefault="00B54883" w:rsidP="00B368EC">
      <w:pPr>
        <w:jc w:val="center"/>
        <w:rPr>
          <w:rFonts w:cs="Arial"/>
        </w:rPr>
      </w:pPr>
      <w:r>
        <w:rPr>
          <w:rFonts w:cs="Arial"/>
          <w:sz w:val="20"/>
        </w:rPr>
        <w:t>For</w:t>
      </w:r>
      <w:r w:rsidRPr="001C4AC8">
        <w:rPr>
          <w:rFonts w:cs="Arial"/>
          <w:sz w:val="20"/>
        </w:rPr>
        <w:t xml:space="preserve"> further information and availability</w:t>
      </w:r>
      <w:r>
        <w:rPr>
          <w:rFonts w:cs="Arial"/>
          <w:sz w:val="20"/>
        </w:rPr>
        <w:t xml:space="preserve"> please contact </w:t>
      </w:r>
      <w:hyperlink r:id="rId14" w:history="1">
        <w:r w:rsidRPr="001C4AC8">
          <w:rPr>
            <w:rStyle w:val="Hyperlink"/>
            <w:rFonts w:cs="Arial"/>
            <w:sz w:val="20"/>
          </w:rPr>
          <w:t>venue.hire@belmont.wa.gov.au</w:t>
        </w:r>
      </w:hyperlink>
    </w:p>
    <w:p w:rsidR="00BD02B6" w:rsidRPr="00B54883" w:rsidRDefault="009A74DC" w:rsidP="00BD02B6">
      <w:pPr>
        <w:rPr>
          <w:rFonts w:cs="Arial"/>
          <w:sz w:val="2"/>
        </w:rPr>
      </w:pPr>
      <w:r>
        <w:rPr>
          <w:noProof/>
          <w:lang w:eastAsia="en-AU"/>
        </w:rPr>
        <w:drawing>
          <wp:anchor distT="0" distB="0" distL="114300" distR="114300" simplePos="0" relativeHeight="251720704" behindDoc="1" locked="0" layoutInCell="1" allowOverlap="1" wp14:anchorId="1935C852" wp14:editId="3F52C197">
            <wp:simplePos x="0" y="0"/>
            <wp:positionH relativeFrom="column">
              <wp:posOffset>2809240</wp:posOffset>
            </wp:positionH>
            <wp:positionV relativeFrom="paragraph">
              <wp:posOffset>3175</wp:posOffset>
            </wp:positionV>
            <wp:extent cx="3769360" cy="1864360"/>
            <wp:effectExtent l="0" t="0" r="2540" b="2540"/>
            <wp:wrapNone/>
            <wp:docPr id="18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AC8" w:rsidRDefault="001C4AC8" w:rsidP="00BD02B6">
      <w:pPr>
        <w:rPr>
          <w:rFonts w:cs="Arial"/>
        </w:rPr>
      </w:pPr>
    </w:p>
    <w:p w:rsidR="00387526" w:rsidRPr="00BD02B6" w:rsidRDefault="000D1AED" w:rsidP="00BD02B6">
      <w:pPr>
        <w:tabs>
          <w:tab w:val="left" w:pos="5991"/>
        </w:tabs>
        <w:rPr>
          <w:rFonts w:cs="Arial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-371144</wp:posOffset>
                </wp:positionH>
                <wp:positionV relativeFrom="paragraph">
                  <wp:posOffset>855066</wp:posOffset>
                </wp:positionV>
                <wp:extent cx="1114425" cy="3524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AED" w:rsidRDefault="000D1AED" w:rsidP="000D1AED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>Building Services</w:t>
                            </w:r>
                          </w:p>
                          <w:p w:rsidR="000D1AED" w:rsidRDefault="000D1AED" w:rsidP="000D1AED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>Date:  5/9/2018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7" style="position:absolute;margin-left:-29.2pt;margin-top:67.35pt;width:87.75pt;height:27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" filled="f" strokecolor="black [3213]" strokeweight=".25pt">
                <v:textbox>
                  <w:txbxContent>
                    <w:p w:rsidR="000D1AED" w:rsidRDefault="000D1AED" w:rsidP="000D1AED">
                      <w:pPr>
                        <w:jc w:val="both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</w:rPr>
                        <w:t>Building Services</w:t>
                      </w:r>
                    </w:p>
                    <w:p w:rsidR="000D1AED" w:rsidRDefault="000D1AED" w:rsidP="000D1AED">
                      <w:pPr>
                        <w:jc w:val="both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</w:rPr>
                        <w:t>Date:  5/9/2018</w:t>
                      </w:r>
                    </w:p>
                  </w:txbxContent>
                </v:textbox>
              </v:rect>
            </w:pict>
          </mc:Fallback>
        </mc:AlternateContent>
      </w:r>
    </w:p>
    <w:sectPr w:rsidR="00387526" w:rsidRPr="00BD02B6" w:rsidSect="00970B73">
      <w:headerReference w:type="first" r:id="rId16"/>
      <w:pgSz w:w="11907" w:h="16840" w:code="9"/>
      <w:pgMar w:top="993" w:right="708" w:bottom="1247" w:left="1418" w:header="709" w:footer="709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94C" w:rsidRDefault="00C2194C">
      <w:r>
        <w:separator/>
      </w:r>
    </w:p>
  </w:endnote>
  <w:endnote w:type="continuationSeparator" w:id="0">
    <w:p w:rsidR="00C2194C" w:rsidRDefault="00C21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94C" w:rsidRDefault="00C2194C">
      <w:r>
        <w:separator/>
      </w:r>
    </w:p>
  </w:footnote>
  <w:footnote w:type="continuationSeparator" w:id="0">
    <w:p w:rsidR="00C2194C" w:rsidRDefault="00C219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AD" w:rsidRDefault="00F47B5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14E8FCA" wp14:editId="0DEEE6B1">
          <wp:simplePos x="0" y="0"/>
          <wp:positionH relativeFrom="column">
            <wp:posOffset>-900430</wp:posOffset>
          </wp:positionH>
          <wp:positionV relativeFrom="paragraph">
            <wp:posOffset>-1031875</wp:posOffset>
          </wp:positionV>
          <wp:extent cx="7800230" cy="2067339"/>
          <wp:effectExtent l="0" t="0" r="0" b="9525"/>
          <wp:wrapNone/>
          <wp:docPr id="30" name="Picture 8" descr="BELM000996-A4-POR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LM000996-A4-PORT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08" b="21352"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2067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C0269"/>
    <w:multiLevelType w:val="hybridMultilevel"/>
    <w:tmpl w:val="520E45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0606125"/>
    <w:multiLevelType w:val="hybridMultilevel"/>
    <w:tmpl w:val="D640F2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67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719"/>
    <w:rsid w:val="000273CC"/>
    <w:rsid w:val="0003613E"/>
    <w:rsid w:val="00051CD9"/>
    <w:rsid w:val="00056D8F"/>
    <w:rsid w:val="000676EE"/>
    <w:rsid w:val="00084BED"/>
    <w:rsid w:val="000B7A31"/>
    <w:rsid w:val="000D1AED"/>
    <w:rsid w:val="001107C5"/>
    <w:rsid w:val="00133F92"/>
    <w:rsid w:val="00175784"/>
    <w:rsid w:val="00176989"/>
    <w:rsid w:val="001A3C9B"/>
    <w:rsid w:val="001A3F19"/>
    <w:rsid w:val="001C4AC8"/>
    <w:rsid w:val="001C66BA"/>
    <w:rsid w:val="001D0B4D"/>
    <w:rsid w:val="001E143C"/>
    <w:rsid w:val="001F2CB8"/>
    <w:rsid w:val="00221621"/>
    <w:rsid w:val="00253FF9"/>
    <w:rsid w:val="00254FEC"/>
    <w:rsid w:val="002634AF"/>
    <w:rsid w:val="002A5025"/>
    <w:rsid w:val="002A5F72"/>
    <w:rsid w:val="002C38DF"/>
    <w:rsid w:val="002D0DAC"/>
    <w:rsid w:val="002F3B3F"/>
    <w:rsid w:val="00303A75"/>
    <w:rsid w:val="00315C4B"/>
    <w:rsid w:val="00322C3F"/>
    <w:rsid w:val="00323703"/>
    <w:rsid w:val="00326491"/>
    <w:rsid w:val="003277A8"/>
    <w:rsid w:val="0036399B"/>
    <w:rsid w:val="00387526"/>
    <w:rsid w:val="003A1F26"/>
    <w:rsid w:val="003A4C9D"/>
    <w:rsid w:val="003B4305"/>
    <w:rsid w:val="003B67FA"/>
    <w:rsid w:val="003C38F5"/>
    <w:rsid w:val="003C7C35"/>
    <w:rsid w:val="003E3294"/>
    <w:rsid w:val="004250AD"/>
    <w:rsid w:val="00454F10"/>
    <w:rsid w:val="0047717C"/>
    <w:rsid w:val="00482028"/>
    <w:rsid w:val="00485CC8"/>
    <w:rsid w:val="004868B0"/>
    <w:rsid w:val="004A2A4A"/>
    <w:rsid w:val="004B7536"/>
    <w:rsid w:val="004B79A1"/>
    <w:rsid w:val="004D2CE4"/>
    <w:rsid w:val="005036E6"/>
    <w:rsid w:val="00531CFA"/>
    <w:rsid w:val="005351A5"/>
    <w:rsid w:val="00537106"/>
    <w:rsid w:val="00540B53"/>
    <w:rsid w:val="00543618"/>
    <w:rsid w:val="0058411F"/>
    <w:rsid w:val="005A32C0"/>
    <w:rsid w:val="005B1DAE"/>
    <w:rsid w:val="005B4561"/>
    <w:rsid w:val="005B7AB2"/>
    <w:rsid w:val="005C27F5"/>
    <w:rsid w:val="005C5011"/>
    <w:rsid w:val="005F71A5"/>
    <w:rsid w:val="00610365"/>
    <w:rsid w:val="006132F4"/>
    <w:rsid w:val="006140AD"/>
    <w:rsid w:val="00650F01"/>
    <w:rsid w:val="006C0FCC"/>
    <w:rsid w:val="006E3E77"/>
    <w:rsid w:val="006F49EA"/>
    <w:rsid w:val="00735B1A"/>
    <w:rsid w:val="00741844"/>
    <w:rsid w:val="00763EEA"/>
    <w:rsid w:val="00767E8C"/>
    <w:rsid w:val="007D69BF"/>
    <w:rsid w:val="007F1623"/>
    <w:rsid w:val="007F4A9D"/>
    <w:rsid w:val="008006A8"/>
    <w:rsid w:val="0085633C"/>
    <w:rsid w:val="008927FA"/>
    <w:rsid w:val="008C66DC"/>
    <w:rsid w:val="008D3251"/>
    <w:rsid w:val="008D74CB"/>
    <w:rsid w:val="008F05FD"/>
    <w:rsid w:val="00910643"/>
    <w:rsid w:val="00925A6E"/>
    <w:rsid w:val="00942388"/>
    <w:rsid w:val="00945E67"/>
    <w:rsid w:val="00956539"/>
    <w:rsid w:val="009607E0"/>
    <w:rsid w:val="00963076"/>
    <w:rsid w:val="009643DB"/>
    <w:rsid w:val="00970B73"/>
    <w:rsid w:val="009779AC"/>
    <w:rsid w:val="00985C6F"/>
    <w:rsid w:val="009968B4"/>
    <w:rsid w:val="009A74DC"/>
    <w:rsid w:val="009C165B"/>
    <w:rsid w:val="009C2DB4"/>
    <w:rsid w:val="009E63F0"/>
    <w:rsid w:val="00A03799"/>
    <w:rsid w:val="00A10F20"/>
    <w:rsid w:val="00A11200"/>
    <w:rsid w:val="00A11B23"/>
    <w:rsid w:val="00A135EC"/>
    <w:rsid w:val="00A248AC"/>
    <w:rsid w:val="00A36719"/>
    <w:rsid w:val="00A36C87"/>
    <w:rsid w:val="00A83867"/>
    <w:rsid w:val="00A84B28"/>
    <w:rsid w:val="00A851F5"/>
    <w:rsid w:val="00AA25A2"/>
    <w:rsid w:val="00AA6749"/>
    <w:rsid w:val="00AB51E2"/>
    <w:rsid w:val="00AD4AF4"/>
    <w:rsid w:val="00AD5364"/>
    <w:rsid w:val="00AE42B6"/>
    <w:rsid w:val="00AF5EB9"/>
    <w:rsid w:val="00B368EC"/>
    <w:rsid w:val="00B54883"/>
    <w:rsid w:val="00B61F0D"/>
    <w:rsid w:val="00B64D1D"/>
    <w:rsid w:val="00B67301"/>
    <w:rsid w:val="00BA76A2"/>
    <w:rsid w:val="00BC4DB8"/>
    <w:rsid w:val="00BD02B6"/>
    <w:rsid w:val="00BD3E36"/>
    <w:rsid w:val="00BE27E3"/>
    <w:rsid w:val="00BE31CE"/>
    <w:rsid w:val="00C0159D"/>
    <w:rsid w:val="00C1119E"/>
    <w:rsid w:val="00C2194C"/>
    <w:rsid w:val="00C3138C"/>
    <w:rsid w:val="00C45E26"/>
    <w:rsid w:val="00C45E27"/>
    <w:rsid w:val="00C56938"/>
    <w:rsid w:val="00C6355C"/>
    <w:rsid w:val="00C96EB1"/>
    <w:rsid w:val="00CA045A"/>
    <w:rsid w:val="00CA105C"/>
    <w:rsid w:val="00CC3744"/>
    <w:rsid w:val="00CF4669"/>
    <w:rsid w:val="00CF4793"/>
    <w:rsid w:val="00D05FCD"/>
    <w:rsid w:val="00D54289"/>
    <w:rsid w:val="00D80E37"/>
    <w:rsid w:val="00D83F01"/>
    <w:rsid w:val="00D855F2"/>
    <w:rsid w:val="00D9222D"/>
    <w:rsid w:val="00D923C4"/>
    <w:rsid w:val="00D9347B"/>
    <w:rsid w:val="00DA1695"/>
    <w:rsid w:val="00DF2124"/>
    <w:rsid w:val="00E12B87"/>
    <w:rsid w:val="00E15121"/>
    <w:rsid w:val="00E2226B"/>
    <w:rsid w:val="00E26923"/>
    <w:rsid w:val="00E454A4"/>
    <w:rsid w:val="00E73586"/>
    <w:rsid w:val="00EB7004"/>
    <w:rsid w:val="00EC525A"/>
    <w:rsid w:val="00ED2AD3"/>
    <w:rsid w:val="00EE4C41"/>
    <w:rsid w:val="00F31F34"/>
    <w:rsid w:val="00F3228C"/>
    <w:rsid w:val="00F36269"/>
    <w:rsid w:val="00F47B51"/>
    <w:rsid w:val="00F7341A"/>
    <w:rsid w:val="00F969C6"/>
    <w:rsid w:val="00FA2AF1"/>
    <w:rsid w:val="00FB01C1"/>
    <w:rsid w:val="00FB1B36"/>
    <w:rsid w:val="00FF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B51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B51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venue.hire@belmont.w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atten\AppData\Local\Microsoft\Windows\Temporary%20Internet%20Files\Content.IE5\UDGY0RU4\Fact%20She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2D2F3-2D97-474E-9B5D-10A9909B0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Sheet.dot</Template>
  <TotalTime>8</TotalTime>
  <Pages>2</Pages>
  <Words>393</Words>
  <Characters>2129</Characters>
  <Application>Microsoft Office Word</Application>
  <DocSecurity>0</DocSecurity>
  <Lines>119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Belmont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Payne</dc:creator>
  <cp:lastModifiedBy>Jennifer Payne</cp:lastModifiedBy>
  <cp:revision>6</cp:revision>
  <cp:lastPrinted>2018-09-03T01:37:00Z</cp:lastPrinted>
  <dcterms:created xsi:type="dcterms:W3CDTF">2018-07-24T06:44:00Z</dcterms:created>
  <dcterms:modified xsi:type="dcterms:W3CDTF">2018-09-05T02:09:00Z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Fact Sheet</vt:lpwstr>
  </property>
  <property fmtid="{D5CDD505-2E9C-101B-9397-08002B2CF9AE}" pid="3" name="DWDocClass">
    <vt:lpwstr>Temp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3036992</vt:i4>
  </property>
  <property fmtid="{D5CDD505-2E9C-101B-9397-08002B2CF9AE}" pid="7" name="DWDocSetID">
    <vt:i4>1167917</vt:i4>
  </property>
  <property fmtid="{D5CDD505-2E9C-101B-9397-08002B2CF9AE}" pid="8" name="DWDocVersion">
    <vt:i4>12</vt:i4>
  </property>
  <property fmtid="{D5CDD505-2E9C-101B-9397-08002B2CF9AE}" pid="9" name="DWDocClassId">
    <vt:lpwstr/>
  </property>
</Properties>
</file>