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EB9B5" w14:textId="77777777" w:rsidR="00AC640C" w:rsidRPr="00C82839" w:rsidRDefault="00AC640C" w:rsidP="00AC640C">
      <w:pPr>
        <w:ind w:left="-567"/>
        <w:rPr>
          <w:rFonts w:cs="Arial"/>
          <w:b/>
          <w:color w:val="365F91"/>
          <w:sz w:val="10"/>
          <w:szCs w:val="10"/>
        </w:rPr>
      </w:pPr>
    </w:p>
    <w:p w14:paraId="75E73FD3" w14:textId="77777777" w:rsidR="00AC640C" w:rsidRDefault="00AC640C" w:rsidP="00AC640C">
      <w:pPr>
        <w:rPr>
          <w:b/>
          <w:i/>
          <w:szCs w:val="22"/>
        </w:rPr>
      </w:pPr>
      <w:bookmarkStart w:id="0" w:name="_Hlk77244681"/>
      <w:r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1" locked="0" layoutInCell="1" allowOverlap="1" wp14:anchorId="5D8101BA" wp14:editId="392C11B1">
                <wp:simplePos x="0" y="0"/>
                <wp:positionH relativeFrom="column">
                  <wp:posOffset>-1052830</wp:posOffset>
                </wp:positionH>
                <wp:positionV relativeFrom="paragraph">
                  <wp:posOffset>-363855</wp:posOffset>
                </wp:positionV>
                <wp:extent cx="7715250" cy="108585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0" cy="1085850"/>
                        </a:xfrm>
                        <a:prstGeom prst="rect">
                          <a:avLst/>
                        </a:prstGeom>
                        <a:solidFill>
                          <a:srgbClr val="1C407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D516A" id="Rectangle 31" o:spid="_x0000_s1026" style="position:absolute;margin-left:-82.9pt;margin-top:-28.65pt;width:607.5pt;height:85.5pt;z-index:-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" fillcolor="#1c4075" stroked="f">
                <v:textbox inset="2.88pt,2.88pt,2.88pt,2.88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AAF73F6" wp14:editId="2F242124">
            <wp:simplePos x="0" y="0"/>
            <wp:positionH relativeFrom="column">
              <wp:posOffset>-900430</wp:posOffset>
            </wp:positionH>
            <wp:positionV relativeFrom="paragraph">
              <wp:posOffset>-611505</wp:posOffset>
            </wp:positionV>
            <wp:extent cx="7543800" cy="25908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87138" w14:textId="77777777" w:rsidR="00AC640C" w:rsidRPr="00B71954" w:rsidRDefault="00AC640C" w:rsidP="00AC640C">
      <w:pPr>
        <w:keepNext/>
        <w:keepLines/>
        <w:spacing w:line="276" w:lineRule="auto"/>
        <w:outlineLvl w:val="1"/>
        <w:rPr>
          <w:rFonts w:ascii="Gill Sans MT" w:hAnsi="Gill Sans MT"/>
          <w:b/>
          <w:bCs/>
          <w:color w:val="FFFFFF"/>
          <w:sz w:val="52"/>
          <w:szCs w:val="26"/>
        </w:rPr>
      </w:pPr>
      <w:r w:rsidRPr="00E4173B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4EF6E0" wp14:editId="4261D92D">
                <wp:simplePos x="0" y="0"/>
                <wp:positionH relativeFrom="column">
                  <wp:posOffset>-91440</wp:posOffset>
                </wp:positionH>
                <wp:positionV relativeFrom="paragraph">
                  <wp:posOffset>-534670</wp:posOffset>
                </wp:positionV>
                <wp:extent cx="3194050" cy="44767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06CF" w14:textId="77777777" w:rsidR="00AC640C" w:rsidRPr="00B9670C" w:rsidRDefault="00AC640C" w:rsidP="00AC640C">
                            <w:pPr>
                              <w:rPr>
                                <w:color w:val="FFFFFF"/>
                                <w:sz w:val="28"/>
                              </w:rPr>
                            </w:pPr>
                            <w:r w:rsidRPr="00B9670C">
                              <w:rPr>
                                <w:rFonts w:ascii="Gill Sans MT" w:hAnsi="Gill Sans MT" w:cs="Arial"/>
                                <w:color w:val="FFFFFF"/>
                                <w:sz w:val="52"/>
                              </w:rPr>
                              <w:t>CITY OF BELMONT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EF6E0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7.2pt;margin-top:-42.1pt;width:251.5pt;height:3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" filled="f" stroked="f">
                <v:textbox>
                  <w:txbxContent>
                    <w:p w14:paraId="483906CF" w14:textId="77777777" w:rsidR="00AC640C" w:rsidRPr="00B9670C" w:rsidRDefault="00AC640C" w:rsidP="00AC640C">
                      <w:pPr>
                        <w:rPr>
                          <w:color w:val="FFFFFF"/>
                          <w:sz w:val="28"/>
                        </w:rPr>
                      </w:pPr>
                      <w:r w:rsidRPr="00B9670C">
                        <w:rPr>
                          <w:rFonts w:ascii="Gill Sans MT" w:hAnsi="Gill Sans MT" w:cs="Arial"/>
                          <w:color w:val="FFFFFF"/>
                          <w:sz w:val="52"/>
                        </w:rPr>
                        <w:t>CITY OF BELMONT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b/>
          <w:bCs/>
          <w:color w:val="FFFFFF"/>
          <w:sz w:val="48"/>
        </w:rPr>
        <w:t>Facilities for Hire</w:t>
      </w:r>
      <w:r w:rsidRPr="00B71954">
        <w:rPr>
          <w:rFonts w:ascii="Gill Sans MT" w:hAnsi="Gill Sans MT"/>
          <w:b/>
          <w:bCs/>
          <w:color w:val="FFFFFF"/>
          <w:sz w:val="52"/>
          <w:szCs w:val="26"/>
        </w:rPr>
        <w:t xml:space="preserve"> </w:t>
      </w:r>
    </w:p>
    <w:bookmarkEnd w:id="0"/>
    <w:p w14:paraId="646C5D04" w14:textId="77777777" w:rsidR="00AC640C" w:rsidRPr="00A06046" w:rsidRDefault="00AC640C" w:rsidP="00AC640C">
      <w:pPr>
        <w:rPr>
          <w:rFonts w:cs="Arial"/>
          <w:b/>
          <w:color w:val="365F91"/>
          <w:sz w:val="48"/>
          <w:szCs w:val="36"/>
        </w:rPr>
      </w:pPr>
    </w:p>
    <w:p w14:paraId="2C393CF8" w14:textId="77777777" w:rsidR="00AC640C" w:rsidRPr="004B7211" w:rsidRDefault="00AC640C" w:rsidP="00AC640C">
      <w:pPr>
        <w:ind w:left="-567"/>
        <w:rPr>
          <w:b/>
          <w:color w:val="365F91" w:themeColor="accent1" w:themeShade="BF"/>
          <w:sz w:val="16"/>
          <w:lang w:val="en-US" w:eastAsia="en-AU"/>
        </w:rPr>
      </w:pPr>
      <w:r w:rsidRPr="00A06046">
        <w:rPr>
          <w:rFonts w:cs="Arial"/>
          <w:noProof/>
          <w:color w:val="0C2861"/>
          <w:sz w:val="8"/>
          <w:lang w:eastAsia="en-AU"/>
        </w:rPr>
        <w:drawing>
          <wp:anchor distT="0" distB="0" distL="114300" distR="114300" simplePos="0" relativeHeight="251645440" behindDoc="0" locked="0" layoutInCell="1" allowOverlap="1" wp14:anchorId="3ED5591B" wp14:editId="19C83EC5">
            <wp:simplePos x="0" y="0"/>
            <wp:positionH relativeFrom="column">
              <wp:posOffset>3394075</wp:posOffset>
            </wp:positionH>
            <wp:positionV relativeFrom="paragraph">
              <wp:posOffset>354965</wp:posOffset>
            </wp:positionV>
            <wp:extent cx="2863850" cy="10350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748_284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3" r="3707" b="31657"/>
                    <a:stretch/>
                  </pic:blipFill>
                  <pic:spPr bwMode="auto">
                    <a:xfrm>
                      <a:off x="0" y="0"/>
                      <a:ext cx="286385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046">
        <w:rPr>
          <w:rFonts w:cs="Arial"/>
          <w:b/>
          <w:color w:val="0C2861"/>
          <w:sz w:val="44"/>
          <w:szCs w:val="40"/>
        </w:rPr>
        <w:t>Rivervale Community Centre</w:t>
      </w:r>
      <w:r w:rsidRPr="00A06046">
        <w:rPr>
          <w:rFonts w:cs="Arial"/>
          <w:b/>
          <w:color w:val="0C2861"/>
          <w:sz w:val="40"/>
          <w:szCs w:val="40"/>
        </w:rPr>
        <w:t xml:space="preserve"> </w:t>
      </w:r>
    </w:p>
    <w:p w14:paraId="2AE4B9C1" w14:textId="77777777" w:rsidR="00AC640C" w:rsidRPr="00AA25A2" w:rsidRDefault="00AC640C" w:rsidP="00AC640C">
      <w:pPr>
        <w:shd w:val="clear" w:color="auto" w:fill="FFFFFF"/>
        <w:ind w:left="-567" w:right="-613"/>
        <w:textAlignment w:val="top"/>
        <w:rPr>
          <w:rFonts w:cs="Arial"/>
          <w:color w:val="282828"/>
          <w:sz w:val="4"/>
          <w:lang w:val="en-US" w:eastAsia="en-AU"/>
        </w:rPr>
      </w:pPr>
    </w:p>
    <w:p w14:paraId="23B6FBC7" w14:textId="77777777" w:rsidR="00AC640C" w:rsidRPr="006F73D4" w:rsidRDefault="00AC640C" w:rsidP="00AC640C">
      <w:pPr>
        <w:ind w:left="-284" w:firstLine="284"/>
        <w:rPr>
          <w:rFonts w:cs="Arial"/>
          <w:color w:val="282828"/>
          <w:sz w:val="2"/>
          <w:lang w:val="en-US" w:eastAsia="en-AU"/>
        </w:rPr>
      </w:pPr>
      <w:r w:rsidRPr="00B26E8C">
        <w:rPr>
          <w:rFonts w:cs="Arial"/>
          <w:noProof/>
          <w:color w:val="282828"/>
          <w:sz w:val="8"/>
          <w:lang w:eastAsia="en-AU"/>
        </w:rPr>
        <w:drawing>
          <wp:anchor distT="0" distB="0" distL="114300" distR="114300" simplePos="0" relativeHeight="251643392" behindDoc="1" locked="0" layoutInCell="1" allowOverlap="1" wp14:anchorId="321CDCDD" wp14:editId="1851E733">
            <wp:simplePos x="0" y="0"/>
            <wp:positionH relativeFrom="column">
              <wp:posOffset>-348615</wp:posOffset>
            </wp:positionH>
            <wp:positionV relativeFrom="paragraph">
              <wp:posOffset>-1270</wp:posOffset>
            </wp:positionV>
            <wp:extent cx="3743325" cy="10350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2950_738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2" b="36003"/>
                    <a:stretch/>
                  </pic:blipFill>
                  <pic:spPr bwMode="auto">
                    <a:xfrm>
                      <a:off x="0" y="0"/>
                      <a:ext cx="374332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D2E4" w14:textId="77777777" w:rsidR="00AC640C" w:rsidRDefault="00AC640C" w:rsidP="00AC640C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vanish/>
          <w:color w:val="282828"/>
          <w:sz w:val="20"/>
          <w:lang w:val="en-US" w:eastAsia="en-AU"/>
        </w:rPr>
        <w:t>RedcliffeRivervale</w:t>
      </w:r>
      <w:r>
        <w:rPr>
          <w:rFonts w:cs="Arial"/>
          <w:color w:val="282828"/>
          <w:sz w:val="20"/>
          <w:lang w:val="en-US" w:eastAsia="en-AU"/>
        </w:rPr>
        <w:t xml:space="preserve">Rivervale Community Centre features a large main hall, ideal for weddings, dance classes and large social functions.  Meeting Room 2/3 is recommended for smaller family functions such as children’s parties due to the room having an enclosed play area attached. This </w:t>
      </w:r>
      <w:proofErr w:type="spellStart"/>
      <w:r>
        <w:rPr>
          <w:rFonts w:cs="Arial"/>
          <w:color w:val="282828"/>
          <w:sz w:val="20"/>
          <w:lang w:val="en-US" w:eastAsia="en-AU"/>
        </w:rPr>
        <w:t>centre</w:t>
      </w:r>
      <w:proofErr w:type="spellEnd"/>
      <w:r>
        <w:rPr>
          <w:rFonts w:cs="Arial"/>
          <w:color w:val="282828"/>
          <w:sz w:val="20"/>
          <w:lang w:val="en-US" w:eastAsia="en-AU"/>
        </w:rPr>
        <w:t xml:space="preserve"> also features a small meeting room.  </w:t>
      </w:r>
    </w:p>
    <w:tbl>
      <w:tblPr>
        <w:tblW w:w="5118" w:type="pct"/>
        <w:tblCellSpacing w:w="0" w:type="dxa"/>
        <w:tblInd w:w="-402" w:type="dxa"/>
        <w:tblBorders>
          <w:top w:val="single" w:sz="6" w:space="0" w:color="0C2861"/>
          <w:left w:val="single" w:sz="6" w:space="0" w:color="0C2861"/>
          <w:bottom w:val="single" w:sz="6" w:space="0" w:color="0C2861"/>
          <w:right w:val="single" w:sz="6" w:space="0" w:color="0C2861"/>
          <w:insideH w:val="single" w:sz="6" w:space="0" w:color="0C2861"/>
          <w:insideV w:val="single" w:sz="6" w:space="0" w:color="0C286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95"/>
        <w:gridCol w:w="8386"/>
      </w:tblGrid>
      <w:tr w:rsidR="00AC640C" w:rsidRPr="00A06046" w14:paraId="68323498" w14:textId="77777777" w:rsidTr="00302BEC">
        <w:trPr>
          <w:tblCellSpacing w:w="0" w:type="dxa"/>
        </w:trPr>
        <w:tc>
          <w:tcPr>
            <w:tcW w:w="5000" w:type="pct"/>
            <w:gridSpan w:val="3"/>
            <w:shd w:val="clear" w:color="auto" w:fill="0C286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4D84740" w14:textId="77777777" w:rsidR="00AC640C" w:rsidRPr="00A06046" w:rsidRDefault="00AC640C" w:rsidP="00302BEC">
            <w:pPr>
              <w:tabs>
                <w:tab w:val="left" w:pos="10018"/>
              </w:tabs>
              <w:jc w:val="center"/>
              <w:rPr>
                <w:rFonts w:cs="Arial"/>
                <w:b/>
                <w:color w:val="FFFFFF" w:themeColor="background1"/>
                <w:sz w:val="20"/>
                <w:lang w:eastAsia="en-AU"/>
              </w:rPr>
            </w:pPr>
            <w:r w:rsidRPr="00A06046">
              <w:rPr>
                <w:rFonts w:cs="Arial"/>
                <w:b/>
                <w:color w:val="FFFFFF" w:themeColor="background1"/>
                <w:sz w:val="20"/>
                <w:lang w:eastAsia="en-AU"/>
              </w:rPr>
              <w:t>GENERAL INFORMATION</w:t>
            </w:r>
          </w:p>
        </w:tc>
      </w:tr>
      <w:tr w:rsidR="00AC640C" w:rsidRPr="00147CA1" w14:paraId="6F400BC5" w14:textId="77777777" w:rsidTr="00302BEC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189CF5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04A58DD" w14:textId="77777777" w:rsidR="00AC640C" w:rsidRPr="00305C3C" w:rsidRDefault="00AC640C" w:rsidP="00302BE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100 </w:t>
            </w:r>
            <w:proofErr w:type="spellStart"/>
            <w:r>
              <w:rPr>
                <w:rFonts w:cs="Arial"/>
                <w:sz w:val="20"/>
                <w:lang w:eastAsia="en-AU"/>
              </w:rPr>
              <w:t>Gerring</w:t>
            </w:r>
            <w:proofErr w:type="spellEnd"/>
            <w:r>
              <w:rPr>
                <w:rFonts w:cs="Arial"/>
                <w:sz w:val="20"/>
                <w:lang w:eastAsia="en-AU"/>
              </w:rPr>
              <w:t xml:space="preserve"> Court, Rivervale (corner of Surrey Road &amp; Francisco Street)</w:t>
            </w:r>
          </w:p>
        </w:tc>
      </w:tr>
      <w:tr w:rsidR="00AC640C" w:rsidRPr="00147CA1" w14:paraId="216866EB" w14:textId="77777777" w:rsidTr="00302BEC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7107D94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E57BB" w14:textId="77777777" w:rsidR="00AC640C" w:rsidRPr="00305C3C" w:rsidRDefault="00AC640C" w:rsidP="00302BE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Yes, access friendly parking</w:t>
            </w:r>
            <w:r>
              <w:rPr>
                <w:rFonts w:cs="Arial"/>
                <w:sz w:val="20"/>
                <w:lang w:eastAsia="en-AU"/>
              </w:rPr>
              <w:t xml:space="preserve"> and</w:t>
            </w:r>
            <w:r w:rsidRPr="00305C3C">
              <w:rPr>
                <w:rFonts w:cs="Arial"/>
                <w:sz w:val="20"/>
                <w:lang w:eastAsia="en-AU"/>
              </w:rPr>
              <w:t xml:space="preserve"> toilets available </w:t>
            </w:r>
          </w:p>
        </w:tc>
      </w:tr>
      <w:tr w:rsidR="00AC640C" w:rsidRPr="00147CA1" w14:paraId="2C554BBC" w14:textId="77777777" w:rsidTr="00302BEC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D4111E0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578350" w14:textId="77777777" w:rsidR="00AC640C" w:rsidRPr="00305C3C" w:rsidRDefault="00AC640C" w:rsidP="00302BE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286091">
              <w:rPr>
                <w:rFonts w:cs="Arial"/>
                <w:i/>
                <w:sz w:val="14"/>
                <w:lang w:eastAsia="en-AU"/>
              </w:rPr>
              <w:t>(cameras will not</w:t>
            </w:r>
            <w:r w:rsidRPr="00286091">
              <w:rPr>
                <w:rFonts w:cs="Arial"/>
                <w:b/>
                <w:i/>
                <w:sz w:val="14"/>
                <w:lang w:eastAsia="en-AU"/>
              </w:rPr>
              <w:t xml:space="preserve"> </w:t>
            </w:r>
            <w:r w:rsidRPr="00286091">
              <w:rPr>
                <w:rFonts w:cs="Arial"/>
                <w:i/>
                <w:sz w:val="14"/>
                <w:lang w:eastAsia="en-AU"/>
              </w:rPr>
              <w:t>be turned off for bookings and are not permitted to be obstructed at any time)</w:t>
            </w:r>
          </w:p>
        </w:tc>
      </w:tr>
      <w:tr w:rsidR="00AC640C" w:rsidRPr="00147CA1" w14:paraId="7B2AFCA6" w14:textId="77777777" w:rsidTr="00302BEC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F474390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F7C41A" w14:textId="77777777" w:rsidR="00AC640C" w:rsidRPr="00305C3C" w:rsidRDefault="00AC640C" w:rsidP="00302BE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Small carpark on Francisco Street (14 bays) &amp; street parking on </w:t>
            </w:r>
            <w:proofErr w:type="spellStart"/>
            <w:r>
              <w:rPr>
                <w:rFonts w:cs="Arial"/>
                <w:sz w:val="20"/>
                <w:lang w:eastAsia="en-AU"/>
              </w:rPr>
              <w:t>Gerring</w:t>
            </w:r>
            <w:proofErr w:type="spellEnd"/>
            <w:r>
              <w:rPr>
                <w:rFonts w:cs="Arial"/>
                <w:sz w:val="20"/>
                <w:lang w:eastAsia="en-AU"/>
              </w:rPr>
              <w:t xml:space="preserve"> Ct &amp; Surrey Rd</w:t>
            </w:r>
          </w:p>
        </w:tc>
      </w:tr>
      <w:tr w:rsidR="00AC640C" w:rsidRPr="00147CA1" w14:paraId="59860D3E" w14:textId="77777777" w:rsidTr="00302BEC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2B5907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Wi-Fi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032A9A" w14:textId="77777777" w:rsidR="00AC640C" w:rsidRPr="00305C3C" w:rsidRDefault="00AC640C" w:rsidP="00302BE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AC640C" w:rsidRPr="00147CA1" w14:paraId="495FC50D" w14:textId="77777777" w:rsidTr="00302BEC">
        <w:trPr>
          <w:trHeight w:hRule="exact" w:val="834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B6DF50" w14:textId="77777777" w:rsidR="00AC640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A1C719" w14:textId="77777777" w:rsidR="00AC640C" w:rsidRPr="004B7211" w:rsidRDefault="00AC640C" w:rsidP="00302BEC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 </w:t>
            </w:r>
            <w:proofErr w:type="gramStart"/>
            <w:r>
              <w:rPr>
                <w:rFonts w:cs="Arial"/>
                <w:sz w:val="20"/>
                <w:lang w:eastAsia="en-AU"/>
              </w:rPr>
              <w:t>and also</w:t>
            </w:r>
            <w:proofErr w:type="gramEnd"/>
            <w:r>
              <w:rPr>
                <w:rFonts w:cs="Arial"/>
                <w:sz w:val="20"/>
                <w:lang w:eastAsia="en-AU"/>
              </w:rPr>
              <w:t xml:space="preserve"> cleaning equipment</w:t>
            </w:r>
            <w:r w:rsidRPr="004B7211">
              <w:rPr>
                <w:rFonts w:cs="Arial"/>
                <w:sz w:val="20"/>
                <w:lang w:eastAsia="en-AU"/>
              </w:rPr>
              <w:t xml:space="preserve"> etc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Pr="004B7211">
              <w:rPr>
                <w:rFonts w:cs="Arial"/>
                <w:sz w:val="20"/>
                <w:lang w:eastAsia="en-AU"/>
              </w:rPr>
              <w:t xml:space="preserve"> are not provided</w:t>
            </w:r>
            <w:r>
              <w:rPr>
                <w:rFonts w:cs="Arial"/>
                <w:sz w:val="20"/>
                <w:lang w:eastAsia="en-AU"/>
              </w:rPr>
              <w:t xml:space="preserve"> and not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proofErr w:type="gramStart"/>
            <w:r>
              <w:rPr>
                <w:rFonts w:cs="Arial"/>
                <w:sz w:val="20"/>
                <w:lang w:eastAsia="en-AU"/>
              </w:rPr>
              <w:t>have to</w:t>
            </w:r>
            <w:proofErr w:type="gramEnd"/>
            <w:r>
              <w:rPr>
                <w:rFonts w:cs="Arial"/>
                <w:sz w:val="20"/>
                <w:lang w:eastAsia="en-AU"/>
              </w:rPr>
              <w:t xml:space="preserve">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AC640C" w:rsidRPr="00147CA1" w14:paraId="1AB5E039" w14:textId="77777777" w:rsidTr="00302BEC">
        <w:trPr>
          <w:trHeight w:hRule="exact" w:val="340"/>
          <w:tblCellSpacing w:w="0" w:type="dxa"/>
        </w:trPr>
        <w:tc>
          <w:tcPr>
            <w:tcW w:w="5000" w:type="pct"/>
            <w:gridSpan w:val="3"/>
            <w:shd w:val="clear" w:color="auto" w:fill="0C286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175BAF" w14:textId="77777777" w:rsidR="00AC640C" w:rsidRPr="00A06046" w:rsidRDefault="00AC640C" w:rsidP="00302BEC">
            <w:pPr>
              <w:tabs>
                <w:tab w:val="left" w:pos="10018"/>
              </w:tabs>
              <w:jc w:val="center"/>
              <w:rPr>
                <w:rFonts w:cs="Arial"/>
                <w:b/>
                <w:color w:val="FFFFFF" w:themeColor="background1"/>
                <w:sz w:val="20"/>
                <w:lang w:eastAsia="en-AU"/>
              </w:rPr>
            </w:pPr>
            <w:r w:rsidRPr="00A06046">
              <w:rPr>
                <w:rFonts w:cs="Arial"/>
                <w:b/>
                <w:color w:val="FFFFFF" w:themeColor="background1"/>
                <w:sz w:val="20"/>
                <w:lang w:eastAsia="en-AU"/>
              </w:rPr>
              <w:t>ROOMS AVAILABLE FOR HIRE</w:t>
            </w:r>
          </w:p>
          <w:p w14:paraId="6D255237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4BCFFBBF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04F99A4B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76A0E2CB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152984C1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74D68F17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663C6149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356D1825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35440920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0E1EE79F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52A86DD1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  <w:p w14:paraId="2289C777" w14:textId="77777777" w:rsidR="00AC640C" w:rsidRPr="00A06046" w:rsidRDefault="00AC640C" w:rsidP="00302BEC">
            <w:pPr>
              <w:tabs>
                <w:tab w:val="left" w:pos="10018"/>
              </w:tabs>
              <w:rPr>
                <w:rFonts w:cs="Arial"/>
                <w:color w:val="FFFFFF" w:themeColor="background1"/>
                <w:sz w:val="20"/>
                <w:lang w:eastAsia="en-AU"/>
              </w:rPr>
            </w:pPr>
          </w:p>
        </w:tc>
      </w:tr>
      <w:tr w:rsidR="00AC640C" w:rsidRPr="00305C3C" w14:paraId="7935849D" w14:textId="77777777" w:rsidTr="00302BEC">
        <w:trPr>
          <w:trHeight w:val="5599"/>
          <w:tblCellSpacing w:w="0" w:type="dxa"/>
        </w:trPr>
        <w:tc>
          <w:tcPr>
            <w:tcW w:w="5000" w:type="pct"/>
            <w:gridSpan w:val="3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E67A2D4" w14:textId="77777777" w:rsidR="00AC640C" w:rsidRDefault="00AC640C" w:rsidP="00302BEC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91F4BFF" wp14:editId="60B33F84">
                      <wp:simplePos x="0" y="0"/>
                      <wp:positionH relativeFrom="column">
                        <wp:posOffset>1035684</wp:posOffset>
                      </wp:positionH>
                      <wp:positionV relativeFrom="paragraph">
                        <wp:posOffset>1175386</wp:posOffset>
                      </wp:positionV>
                      <wp:extent cx="1057275" cy="32385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71D13" w14:textId="77777777" w:rsidR="00AC640C" w:rsidRPr="00B55623" w:rsidRDefault="00AC640C" w:rsidP="00AC640C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 w:val="10"/>
                                      <w:szCs w:val="10"/>
                                    </w:rPr>
                                  </w:pPr>
                                  <w:r w:rsidRPr="00B55623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 w:val="10"/>
                                      <w:szCs w:val="10"/>
                                    </w:rPr>
                                    <w:t xml:space="preserve">OUTDOOR AREA </w:t>
                                  </w:r>
                                  <w:r w:rsidRPr="00B55623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 w:val="10"/>
                                      <w:szCs w:val="10"/>
                                    </w:rPr>
                                    <w:br/>
                                    <w:t>(MEETING ROOM 2/3 USE)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F4BFF" id="Text Box 2" o:spid="_x0000_s1027" type="#_x0000_t202" style="position:absolute;left:0;text-align:left;margin-left:81.55pt;margin-top:92.55pt;width:83.25pt;height:25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" filled="f" stroked="f">
                      <v:textbox>
                        <w:txbxContent>
                          <w:p w14:paraId="4EC71D13" w14:textId="77777777" w:rsidR="00AC640C" w:rsidRPr="00B55623" w:rsidRDefault="00AC640C" w:rsidP="00AC640C">
                            <w:pPr>
                              <w:jc w:val="center"/>
                              <w:rPr>
                                <w:rFonts w:cs="Arial"/>
                                <w:b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  <w:r w:rsidRPr="00B55623">
                              <w:rPr>
                                <w:rFonts w:cs="Arial"/>
                                <w:b/>
                                <w:color w:val="262626" w:themeColor="text1" w:themeTint="D9"/>
                                <w:sz w:val="10"/>
                                <w:szCs w:val="10"/>
                              </w:rPr>
                              <w:t xml:space="preserve">OUTDOOR AREA </w:t>
                            </w:r>
                            <w:r w:rsidRPr="00B55623">
                              <w:rPr>
                                <w:rFonts w:cs="Arial"/>
                                <w:b/>
                                <w:color w:val="262626" w:themeColor="text1" w:themeTint="D9"/>
                                <w:sz w:val="10"/>
                                <w:szCs w:val="10"/>
                              </w:rPr>
                              <w:br/>
                              <w:t>(MEETING ROOM 2/3 USE)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2105" w:dyaOrig="10395" w14:anchorId="29FC1E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91.75pt;height:250.5pt" o:ole="">
                  <v:imagedata r:id="rId10" o:title=""/>
                </v:shape>
                <o:OLEObject Type="Embed" ProgID="PBrush" ShapeID="_x0000_i1029" DrawAspect="Content" ObjectID="_1779698506" r:id="rId11"/>
              </w:object>
            </w:r>
          </w:p>
          <w:p w14:paraId="78DE7ABA" w14:textId="77777777" w:rsidR="00AC640C" w:rsidRDefault="00AC640C" w:rsidP="00302BEC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14:paraId="0A171800" w14:textId="77777777" w:rsidR="00AC640C" w:rsidRDefault="00AC640C" w:rsidP="00302BEC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14:paraId="3300772A" w14:textId="77777777" w:rsidR="00AC640C" w:rsidRDefault="00AC640C" w:rsidP="00302BEC">
            <w:pPr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14:paraId="33E864D2" w14:textId="77777777" w:rsidR="00AC640C" w:rsidRDefault="00AC640C" w:rsidP="00302BEC">
            <w:pPr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14:paraId="7570889A" w14:textId="77777777" w:rsidR="00AC640C" w:rsidRPr="00A36719" w:rsidRDefault="00AC640C" w:rsidP="00302BEC">
            <w:pPr>
              <w:rPr>
                <w:rFonts w:cs="Arial"/>
                <w:b/>
                <w:color w:val="1F497D"/>
                <w:sz w:val="20"/>
                <w:lang w:eastAsia="en-AU"/>
              </w:rPr>
            </w:pPr>
          </w:p>
        </w:tc>
      </w:tr>
      <w:tr w:rsidR="00AC640C" w:rsidRPr="00A06046" w14:paraId="08E9D26F" w14:textId="77777777" w:rsidTr="00302BEC">
        <w:trPr>
          <w:trHeight w:val="20"/>
          <w:tblCellSpacing w:w="0" w:type="dxa"/>
        </w:trPr>
        <w:tc>
          <w:tcPr>
            <w:tcW w:w="5000" w:type="pct"/>
            <w:gridSpan w:val="3"/>
            <w:shd w:val="clear" w:color="auto" w:fill="0C2861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52D60DE" w14:textId="77777777" w:rsidR="00AC640C" w:rsidRPr="00A06046" w:rsidRDefault="00AC640C" w:rsidP="00302BEC">
            <w:pPr>
              <w:jc w:val="center"/>
              <w:rPr>
                <w:rFonts w:cs="Arial"/>
                <w:color w:val="FFFFFF" w:themeColor="background1"/>
                <w:sz w:val="20"/>
                <w:lang w:eastAsia="en-AU"/>
              </w:rPr>
            </w:pPr>
            <w:r w:rsidRPr="00A06046">
              <w:rPr>
                <w:rFonts w:cs="Arial"/>
                <w:b/>
                <w:color w:val="FFFFFF" w:themeColor="background1"/>
                <w:sz w:val="20"/>
                <w:lang w:eastAsia="en-AU"/>
              </w:rPr>
              <w:lastRenderedPageBreak/>
              <w:t>MAIN HALL</w:t>
            </w:r>
          </w:p>
        </w:tc>
      </w:tr>
      <w:tr w:rsidR="00AC640C" w:rsidRPr="00305C3C" w14:paraId="5B4FA4D0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3A9F21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F76E50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​Approximately </w:t>
            </w:r>
            <w:r>
              <w:rPr>
                <w:rFonts w:cs="Arial"/>
                <w:sz w:val="20"/>
                <w:lang w:eastAsia="en-AU"/>
              </w:rPr>
              <w:t>16.5</w:t>
            </w:r>
            <w:r w:rsidRPr="00305C3C">
              <w:rPr>
                <w:rFonts w:cs="Arial"/>
                <w:sz w:val="20"/>
                <w:lang w:eastAsia="en-AU"/>
              </w:rPr>
              <w:t xml:space="preserve">m x </w:t>
            </w:r>
            <w:r>
              <w:rPr>
                <w:rFonts w:cs="Arial"/>
                <w:sz w:val="20"/>
                <w:lang w:eastAsia="en-AU"/>
              </w:rPr>
              <w:t>11m (181sqm)</w:t>
            </w:r>
          </w:p>
        </w:tc>
      </w:tr>
      <w:tr w:rsidR="00AC640C" w:rsidRPr="00305C3C" w14:paraId="48BA17A2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72B0C8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FF4ADBD" w14:textId="77777777" w:rsidR="00AC640C" w:rsidRPr="00305C3C" w:rsidRDefault="00AC640C" w:rsidP="00302BEC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​</w:t>
            </w:r>
            <w:r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160</w:t>
            </w: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 people </w:t>
            </w:r>
            <w:r w:rsidRPr="006A5C47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 xml:space="preserve">It is an offence under </w:t>
            </w:r>
            <w:r>
              <w:rPr>
                <w:rFonts w:ascii="Arial" w:hAnsi="Arial" w:cs="Arial"/>
                <w:i/>
                <w:color w:val="auto"/>
                <w:sz w:val="12"/>
                <w:szCs w:val="18"/>
              </w:rPr>
              <w:t xml:space="preserve">the </w:t>
            </w:r>
            <w:r w:rsidRP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>Health Act 1911 to exceed the maximum capacity stipulated on the certificate of approval</w:t>
            </w:r>
            <w:r>
              <w:rPr>
                <w:rFonts w:ascii="Arial" w:hAnsi="Arial" w:cs="Arial"/>
                <w:i/>
                <w:color w:val="auto"/>
                <w:sz w:val="12"/>
                <w:szCs w:val="18"/>
              </w:rPr>
              <w:t>)</w:t>
            </w:r>
          </w:p>
        </w:tc>
      </w:tr>
      <w:tr w:rsidR="00AC640C" w:rsidRPr="00305C3C" w14:paraId="3CBF282C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2971E0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0277EB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Timber</w:t>
            </w:r>
          </w:p>
        </w:tc>
      </w:tr>
      <w:tr w:rsidR="00AC640C" w:rsidRPr="00305C3C" w14:paraId="1F933720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74E380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484BDC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160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AC640C" w:rsidRPr="00305C3C" w14:paraId="54C4B944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B6985F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0054DF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25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6A5C47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AC640C" w:rsidRPr="00305C3C" w14:paraId="509C4DAF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043FC5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00F28C8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Evaporative </w:t>
            </w:r>
            <w:r w:rsidRPr="006A5C47">
              <w:rPr>
                <w:rFonts w:cs="Arial"/>
                <w:i/>
                <w:sz w:val="12"/>
                <w:lang w:eastAsia="en-AU"/>
              </w:rPr>
              <w:t>(</w:t>
            </w:r>
            <w:r>
              <w:rPr>
                <w:rFonts w:cs="Arial"/>
                <w:i/>
                <w:sz w:val="12"/>
                <w:lang w:eastAsia="en-AU"/>
              </w:rPr>
              <w:t>cooling o</w:t>
            </w:r>
            <w:r w:rsidRPr="006A5C47">
              <w:rPr>
                <w:rFonts w:cs="Arial"/>
                <w:i/>
                <w:sz w:val="12"/>
                <w:lang w:eastAsia="en-AU"/>
              </w:rPr>
              <w:t>nly)</w:t>
            </w:r>
          </w:p>
        </w:tc>
      </w:tr>
      <w:tr w:rsidR="00AC640C" w:rsidRPr="00305C3C" w14:paraId="66A1A568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75D01ED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1FA249" w14:textId="77777777" w:rsidR="00AC640C" w:rsidRPr="00097704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Yes, included in hire is a large kitchen with a f</w:t>
            </w:r>
            <w:r w:rsidRPr="00305C3C">
              <w:rPr>
                <w:rFonts w:cs="Arial"/>
                <w:sz w:val="20"/>
                <w:lang w:eastAsia="en-AU"/>
              </w:rPr>
              <w:t xml:space="preserve">ridge/freezer, large gas stove and electric oven, auto boiler urn, </w:t>
            </w:r>
            <w:proofErr w:type="gramStart"/>
            <w:r w:rsidRPr="00305C3C">
              <w:rPr>
                <w:rFonts w:cs="Arial"/>
                <w:sz w:val="20"/>
                <w:lang w:eastAsia="en-AU"/>
              </w:rPr>
              <w:t>m</w:t>
            </w:r>
            <w:r>
              <w:rPr>
                <w:rFonts w:cs="Arial"/>
                <w:sz w:val="20"/>
                <w:lang w:eastAsia="en-AU"/>
              </w:rPr>
              <w:t>icrowave</w:t>
            </w:r>
            <w:proofErr w:type="gramEnd"/>
            <w:r>
              <w:rPr>
                <w:rFonts w:cs="Arial"/>
                <w:sz w:val="20"/>
                <w:lang w:eastAsia="en-AU"/>
              </w:rPr>
              <w:t xml:space="preserve"> and serveries into the hall.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 </w:t>
            </w:r>
          </w:p>
        </w:tc>
      </w:tr>
      <w:tr w:rsidR="00AC640C" w:rsidRPr="00305C3C" w14:paraId="15BDB43D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2536D48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5944F94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shared facilities with the other rooms in the centre (located in foyer)</w:t>
            </w:r>
          </w:p>
        </w:tc>
      </w:tr>
      <w:tr w:rsidR="00AC640C" w:rsidRPr="00305C3C" w14:paraId="76155764" w14:textId="77777777" w:rsidTr="00302BEC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B848FA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DD456DE" w14:textId="77777777" w:rsidR="00AC640C" w:rsidRPr="005D0476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5D0476">
              <w:rPr>
                <w:rFonts w:cs="Arial"/>
                <w:sz w:val="20"/>
                <w:lang w:eastAsia="en-AU"/>
              </w:rPr>
              <w:t xml:space="preserve">This hall features </w:t>
            </w:r>
            <w:r>
              <w:rPr>
                <w:rFonts w:cs="Arial"/>
                <w:sz w:val="20"/>
                <w:lang w:eastAsia="en-AU"/>
              </w:rPr>
              <w:t>a divider that can</w:t>
            </w:r>
            <w:r w:rsidRPr="005D0476">
              <w:rPr>
                <w:rFonts w:cs="Arial"/>
                <w:sz w:val="20"/>
                <w:lang w:eastAsia="en-AU"/>
              </w:rPr>
              <w:t xml:space="preserve"> separate the hall into two </w:t>
            </w:r>
            <w:r>
              <w:rPr>
                <w:rFonts w:cs="Arial"/>
                <w:sz w:val="20"/>
                <w:lang w:eastAsia="en-AU"/>
              </w:rPr>
              <w:t>sections</w:t>
            </w:r>
          </w:p>
        </w:tc>
      </w:tr>
    </w:tbl>
    <w:p w14:paraId="2BC681E1" w14:textId="77777777" w:rsidR="00AC640C" w:rsidRPr="001719E0" w:rsidRDefault="00AC640C" w:rsidP="00AC640C">
      <w:pPr>
        <w:jc w:val="center"/>
        <w:rPr>
          <w:rFonts w:cs="Arial"/>
          <w:noProof/>
          <w:sz w:val="2"/>
          <w:lang w:eastAsia="en-AU"/>
        </w:rPr>
      </w:pPr>
      <w:r>
        <w:rPr>
          <w:rFonts w:cs="Arial"/>
          <w:noProof/>
          <w:sz w:val="2"/>
          <w:lang w:eastAsia="en-AU"/>
        </w:rPr>
        <w:t>access</w:t>
      </w:r>
    </w:p>
    <w:p w14:paraId="7971539A" w14:textId="77777777" w:rsidR="00AC640C" w:rsidRDefault="00AC640C" w:rsidP="00AC640C">
      <w:pPr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54656" behindDoc="0" locked="0" layoutInCell="1" allowOverlap="1" wp14:anchorId="5798888A" wp14:editId="11BAEAF4">
            <wp:simplePos x="0" y="0"/>
            <wp:positionH relativeFrom="column">
              <wp:posOffset>1757045</wp:posOffset>
            </wp:positionH>
            <wp:positionV relativeFrom="paragraph">
              <wp:posOffset>49590</wp:posOffset>
            </wp:positionV>
            <wp:extent cx="2383155" cy="1663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648512" behindDoc="0" locked="0" layoutInCell="1" allowOverlap="1" wp14:anchorId="4AD45DCB" wp14:editId="501F15B4">
            <wp:simplePos x="0" y="0"/>
            <wp:positionH relativeFrom="column">
              <wp:posOffset>4271645</wp:posOffset>
            </wp:positionH>
            <wp:positionV relativeFrom="paragraph">
              <wp:posOffset>40640</wp:posOffset>
            </wp:positionV>
            <wp:extent cx="1943100" cy="175260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629_3879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2"/>
                    <a:stretch/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646464" behindDoc="0" locked="0" layoutInCell="1" allowOverlap="1" wp14:anchorId="539075E1" wp14:editId="68070A42">
            <wp:simplePos x="0" y="0"/>
            <wp:positionH relativeFrom="column">
              <wp:posOffset>-376555</wp:posOffset>
            </wp:positionH>
            <wp:positionV relativeFrom="paragraph">
              <wp:posOffset>45085</wp:posOffset>
            </wp:positionV>
            <wp:extent cx="2065020" cy="175260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805_4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r="17792" b="10680"/>
                    <a:stretch/>
                  </pic:blipFill>
                  <pic:spPr bwMode="auto">
                    <a:xfrm>
                      <a:off x="0" y="0"/>
                      <a:ext cx="20650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t xml:space="preserve">               </w:t>
      </w:r>
    </w:p>
    <w:p w14:paraId="0BA12400" w14:textId="77777777" w:rsidR="00AC640C" w:rsidRDefault="00AC640C" w:rsidP="00AC640C">
      <w:pPr>
        <w:rPr>
          <w:rFonts w:cs="Arial"/>
          <w:noProof/>
          <w:lang w:eastAsia="en-AU"/>
        </w:rPr>
      </w:pPr>
    </w:p>
    <w:p w14:paraId="3FEEBA97" w14:textId="77777777" w:rsidR="00AC640C" w:rsidRDefault="00AC640C" w:rsidP="00AC640C">
      <w:pPr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t xml:space="preserve">    </w:t>
      </w:r>
    </w:p>
    <w:p w14:paraId="4478FB3C" w14:textId="77777777" w:rsidR="00AC640C" w:rsidRDefault="00AC640C" w:rsidP="00AC640C">
      <w:pPr>
        <w:rPr>
          <w:rFonts w:cs="Arial"/>
          <w:noProof/>
          <w:lang w:eastAsia="en-AU"/>
        </w:rPr>
      </w:pPr>
    </w:p>
    <w:p w14:paraId="704B1877" w14:textId="77777777" w:rsidR="00AC640C" w:rsidRDefault="00AC640C" w:rsidP="00AC640C">
      <w:pPr>
        <w:rPr>
          <w:rFonts w:cs="Arial"/>
          <w:noProof/>
          <w:lang w:eastAsia="en-AU"/>
        </w:rPr>
      </w:pPr>
    </w:p>
    <w:p w14:paraId="0BF68E1C" w14:textId="77777777" w:rsidR="00AC640C" w:rsidRDefault="00AC640C" w:rsidP="00AC640C">
      <w:pPr>
        <w:rPr>
          <w:rFonts w:cs="Arial"/>
          <w:noProof/>
          <w:lang w:eastAsia="en-AU"/>
        </w:rPr>
      </w:pPr>
    </w:p>
    <w:p w14:paraId="0CB68BD6" w14:textId="77777777" w:rsidR="00AC640C" w:rsidRDefault="00AC640C" w:rsidP="00AC640C">
      <w:pPr>
        <w:rPr>
          <w:rFonts w:cs="Arial"/>
          <w:noProof/>
          <w:lang w:eastAsia="en-AU"/>
        </w:rPr>
      </w:pPr>
    </w:p>
    <w:p w14:paraId="521F450B" w14:textId="77777777" w:rsidR="00AC640C" w:rsidRDefault="00AC640C" w:rsidP="00AC640C">
      <w:pPr>
        <w:rPr>
          <w:rFonts w:cs="Arial"/>
          <w:noProof/>
          <w:lang w:eastAsia="en-AU"/>
        </w:rPr>
      </w:pPr>
    </w:p>
    <w:p w14:paraId="14A88899" w14:textId="77777777" w:rsidR="00AC640C" w:rsidRDefault="00AC640C" w:rsidP="00AC640C">
      <w:pPr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2177CA" wp14:editId="2BFD7D37">
                <wp:simplePos x="0" y="0"/>
                <wp:positionH relativeFrom="column">
                  <wp:posOffset>-382270</wp:posOffset>
                </wp:positionH>
                <wp:positionV relativeFrom="paragraph">
                  <wp:posOffset>104775</wp:posOffset>
                </wp:positionV>
                <wp:extent cx="129349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32EA1" w14:textId="77777777" w:rsidR="00AC640C" w:rsidRPr="00322C3F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 xml:space="preserve">Hall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(view of stage area)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177CA" id="_x0000_s1028" type="#_x0000_t202" style="position:absolute;margin-left:-30.1pt;margin-top:8.25pt;width:101.85pt;height:110.55pt;z-index:25164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" filled="f" stroked="f">
                <v:textbox style="mso-fit-shape-to-text:t">
                  <w:txbxContent>
                    <w:p w14:paraId="47B32EA1" w14:textId="77777777" w:rsidR="00AC640C" w:rsidRPr="00322C3F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 xml:space="preserve">Hall 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(view of stage area)</w:t>
                      </w:r>
                    </w:p>
                  </w:txbxContent>
                </v:textbox>
              </v:shape>
            </w:pict>
          </mc:Fallback>
        </mc:AlternateContent>
      </w:r>
    </w:p>
    <w:p w14:paraId="208D01A4" w14:textId="77777777" w:rsidR="00AC640C" w:rsidRPr="00097704" w:rsidRDefault="00AC640C" w:rsidP="00AC640C">
      <w:pPr>
        <w:rPr>
          <w:rFonts w:cs="Arial"/>
          <w:noProof/>
          <w:sz w:val="12"/>
          <w:lang w:eastAsia="en-AU"/>
        </w:rPr>
      </w:pPr>
    </w:p>
    <w:p w14:paraId="5C84C2EC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C36C979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B97222" wp14:editId="035C6350">
                <wp:simplePos x="0" y="0"/>
                <wp:positionH relativeFrom="column">
                  <wp:posOffset>4271010</wp:posOffset>
                </wp:positionH>
                <wp:positionV relativeFrom="paragraph">
                  <wp:posOffset>1905</wp:posOffset>
                </wp:positionV>
                <wp:extent cx="2276475" cy="262255"/>
                <wp:effectExtent l="0" t="0" r="0" b="444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0B054" w14:textId="77777777" w:rsidR="00AC640C" w:rsidRPr="002265AC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Main Hall </w:t>
                            </w: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 xml:space="preserve">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7222" id="_x0000_s1029" type="#_x0000_t202" style="position:absolute;left:0;text-align:left;margin-left:336.3pt;margin-top:.15pt;width:179.25pt;height:20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3Bp/QEAANQDAAAOAAAAZHJzL2Uyb0RvYy54bWysU9uO2yAQfa/Uf0C8N3bcONm1Qlbb3W5V&#10;aXuRtv0AgnGMCgwFEjv9+g44m43at6p+QMB4zsw5c1jfjEaTg/RBgWV0PispkVZAq+yO0e/fHt5c&#10;UR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" filled="f" stroked="f">
                <v:textbox>
                  <w:txbxContent>
                    <w:p w14:paraId="4010B054" w14:textId="77777777" w:rsidR="00AC640C" w:rsidRPr="002265AC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 xml:space="preserve">Main Hall </w:t>
                      </w:r>
                      <w:r w:rsidRPr="002265AC">
                        <w:rPr>
                          <w:color w:val="FFFFFF" w:themeColor="background1"/>
                          <w:sz w:val="16"/>
                        </w:rPr>
                        <w:t xml:space="preserve">Kitchen 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5AA931" wp14:editId="531967F5">
                <wp:simplePos x="0" y="0"/>
                <wp:positionH relativeFrom="column">
                  <wp:posOffset>-434340</wp:posOffset>
                </wp:positionH>
                <wp:positionV relativeFrom="paragraph">
                  <wp:posOffset>-2540</wp:posOffset>
                </wp:positionV>
                <wp:extent cx="2276475" cy="262255"/>
                <wp:effectExtent l="0" t="0" r="0" b="444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95830" w14:textId="77777777" w:rsidR="00AC640C" w:rsidRPr="002265AC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>Main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A931" id="_x0000_s1030" type="#_x0000_t202" style="position:absolute;left:0;text-align:left;margin-left:-34.2pt;margin-top:-.2pt;width:179.25pt;height:20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" filled="f" stroked="f">
                <v:textbox>
                  <w:txbxContent>
                    <w:p w14:paraId="5B495830" w14:textId="77777777" w:rsidR="00AC640C" w:rsidRPr="002265AC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2265AC">
                        <w:rPr>
                          <w:color w:val="FFFFFF" w:themeColor="background1"/>
                          <w:sz w:val="16"/>
                        </w:rPr>
                        <w:t>Main Hall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B613D3" wp14:editId="342335C2">
                <wp:simplePos x="0" y="0"/>
                <wp:positionH relativeFrom="column">
                  <wp:posOffset>1689735</wp:posOffset>
                </wp:positionH>
                <wp:positionV relativeFrom="paragraph">
                  <wp:posOffset>635</wp:posOffset>
                </wp:positionV>
                <wp:extent cx="2276475" cy="26225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902D4" w14:textId="77777777" w:rsidR="00AC640C" w:rsidRPr="00CA105C" w:rsidRDefault="00AC640C" w:rsidP="00AC640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13D3" id="_x0000_s1031" type="#_x0000_t202" style="position:absolute;left:0;text-align:left;margin-left:133.05pt;margin-top:.05pt;width:179.25pt;height:2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" filled="f" stroked="f">
                <v:textbox>
                  <w:txbxContent>
                    <w:p w14:paraId="27C902D4" w14:textId="77777777" w:rsidR="00AC640C" w:rsidRPr="00CA105C" w:rsidRDefault="00AC640C" w:rsidP="00AC640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</w:p>
    <w:p w14:paraId="0CDC1CD3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734A737C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0A3D5C07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F00354F" w14:textId="77777777" w:rsidR="00AC640C" w:rsidRPr="00B26E8C" w:rsidRDefault="00AC640C" w:rsidP="00AC640C">
      <w:pPr>
        <w:jc w:val="center"/>
        <w:rPr>
          <w:rFonts w:cs="Arial"/>
          <w:noProof/>
          <w:sz w:val="4"/>
          <w:lang w:eastAsia="en-AU"/>
        </w:rPr>
      </w:pPr>
    </w:p>
    <w:p w14:paraId="7609FD73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AC640C" w:rsidRPr="00305C3C" w14:paraId="40AD98A8" w14:textId="77777777" w:rsidTr="00302BEC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shd w:val="clear" w:color="auto" w:fill="0C286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84D1863" w14:textId="77777777" w:rsidR="00AC640C" w:rsidRPr="00A06046" w:rsidRDefault="00AC640C" w:rsidP="00302BEC">
            <w:pPr>
              <w:jc w:val="center"/>
              <w:rPr>
                <w:rFonts w:cs="Arial"/>
                <w:color w:val="FFFFFF" w:themeColor="background1"/>
                <w:sz w:val="20"/>
                <w:lang w:eastAsia="en-AU"/>
              </w:rPr>
            </w:pPr>
            <w:r w:rsidRPr="00A06046">
              <w:rPr>
                <w:rFonts w:cs="Arial"/>
                <w:color w:val="FFFFFF" w:themeColor="background1"/>
                <w:sz w:val="20"/>
                <w:lang w:eastAsia="en-AU"/>
              </w:rPr>
              <w:t>​</w:t>
            </w:r>
            <w:r w:rsidRPr="00A06046">
              <w:rPr>
                <w:rFonts w:cs="Arial"/>
                <w:b/>
                <w:bCs/>
                <w:color w:val="FFFFFF" w:themeColor="background1"/>
                <w:sz w:val="20"/>
                <w:lang w:eastAsia="en-AU"/>
              </w:rPr>
              <w:t>MEETING ROOM 1</w:t>
            </w:r>
          </w:p>
        </w:tc>
      </w:tr>
      <w:tr w:rsidR="00AC640C" w:rsidRPr="00305C3C" w14:paraId="1E15E0B8" w14:textId="77777777" w:rsidTr="00302BEC">
        <w:trPr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EC64743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7A8B432" w14:textId="77777777" w:rsidR="00AC640C" w:rsidRPr="00305C3C" w:rsidRDefault="00AC640C" w:rsidP="00302BEC">
            <w:pPr>
              <w:ind w:right="-402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27sqm</w:t>
            </w:r>
          </w:p>
        </w:tc>
      </w:tr>
      <w:tr w:rsidR="00AC640C" w:rsidRPr="00305C3C" w14:paraId="26A59CDE" w14:textId="77777777" w:rsidTr="00302BEC">
        <w:trPr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85AC4BD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3A74F4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15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CC4815">
              <w:rPr>
                <w:rFonts w:cs="Arial"/>
                <w:sz w:val="12"/>
                <w:lang w:eastAsia="en-AU"/>
              </w:rPr>
              <w:t>(</w:t>
            </w:r>
            <w:r w:rsidRPr="00CC4815">
              <w:rPr>
                <w:rFonts w:cs="Arial"/>
                <w:i/>
                <w:sz w:val="12"/>
                <w:szCs w:val="18"/>
              </w:rPr>
              <w:t xml:space="preserve">It is an offence under </w:t>
            </w:r>
            <w:r>
              <w:rPr>
                <w:rFonts w:cs="Arial"/>
                <w:i/>
                <w:sz w:val="12"/>
                <w:szCs w:val="18"/>
              </w:rPr>
              <w:t xml:space="preserve">the </w:t>
            </w:r>
            <w:r w:rsidRPr="00CC4815">
              <w:rPr>
                <w:rFonts w:cs="Arial"/>
                <w:i/>
                <w:sz w:val="12"/>
                <w:szCs w:val="18"/>
              </w:rPr>
              <w:t>Health Act 1911 to exceed the maximum capacity stipulated on the certificate of approval</w:t>
            </w:r>
            <w:r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AC640C" w:rsidRPr="00305C3C" w14:paraId="1B5642F0" w14:textId="77777777" w:rsidTr="00302BEC">
        <w:trPr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7FBD87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96A574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Vinyl</w:t>
            </w:r>
          </w:p>
        </w:tc>
      </w:tr>
      <w:tr w:rsidR="00AC640C" w:rsidRPr="00305C3C" w14:paraId="4F38FFEA" w14:textId="77777777" w:rsidTr="00302BEC">
        <w:trPr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52A4F6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8F5EEA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15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CC4815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AC640C" w:rsidRPr="00305C3C" w14:paraId="1CF04A04" w14:textId="77777777" w:rsidTr="00302BEC">
        <w:trPr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8BE83BB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FD080F7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3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CC4815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AC640C" w:rsidRPr="00305C3C" w14:paraId="4A815A88" w14:textId="77777777" w:rsidTr="00302BEC">
        <w:trPr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543D77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FC6D90B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Split System</w:t>
            </w:r>
            <w:r w:rsidRPr="006A5C47">
              <w:rPr>
                <w:rFonts w:cs="Arial"/>
                <w:sz w:val="18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szCs w:val="14"/>
                <w:lang w:eastAsia="en-AU"/>
              </w:rPr>
              <w:t>(heating &amp; cooling)</w:t>
            </w:r>
          </w:p>
        </w:tc>
      </w:tr>
      <w:tr w:rsidR="00AC640C" w:rsidRPr="00305C3C" w14:paraId="4404E331" w14:textId="77777777" w:rsidTr="00302BEC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F7ADD95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939697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​None included</w:t>
            </w:r>
          </w:p>
        </w:tc>
      </w:tr>
      <w:tr w:rsidR="00AC640C" w:rsidRPr="00305C3C" w14:paraId="2CB93CE2" w14:textId="77777777" w:rsidTr="00302BEC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8C9B75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F348403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shared facilities with the other rooms in the centre (located in foyer)</w:t>
            </w:r>
          </w:p>
        </w:tc>
      </w:tr>
    </w:tbl>
    <w:p w14:paraId="5961831D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656704" behindDoc="0" locked="0" layoutInCell="1" allowOverlap="1" wp14:anchorId="45D21E7B" wp14:editId="28E827B5">
            <wp:simplePos x="0" y="0"/>
            <wp:positionH relativeFrom="column">
              <wp:posOffset>2233295</wp:posOffset>
            </wp:positionH>
            <wp:positionV relativeFrom="paragraph">
              <wp:posOffset>37465</wp:posOffset>
            </wp:positionV>
            <wp:extent cx="1504950" cy="20358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FE7A6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650560" behindDoc="0" locked="0" layoutInCell="1" allowOverlap="1" wp14:anchorId="6D48081E" wp14:editId="7F6C5E08">
            <wp:simplePos x="0" y="0"/>
            <wp:positionH relativeFrom="column">
              <wp:posOffset>-367030</wp:posOffset>
            </wp:positionH>
            <wp:positionV relativeFrom="paragraph">
              <wp:posOffset>47625</wp:posOffset>
            </wp:positionV>
            <wp:extent cx="2298700" cy="1724025"/>
            <wp:effectExtent l="0" t="0" r="6350" b="952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427_910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652608" behindDoc="0" locked="0" layoutInCell="1" allowOverlap="1" wp14:anchorId="7B6051EA" wp14:editId="39336556">
            <wp:simplePos x="0" y="0"/>
            <wp:positionH relativeFrom="column">
              <wp:posOffset>4017010</wp:posOffset>
            </wp:positionH>
            <wp:positionV relativeFrom="paragraph">
              <wp:posOffset>45720</wp:posOffset>
            </wp:positionV>
            <wp:extent cx="2197100" cy="171450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359_10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6854C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2B84A514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1ABDBC65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7BF13725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FDD7914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1E7AF12C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D82F707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544BC3C6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79A2630F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5BF385F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73E29383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56420438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3DA8CD75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0FDED7AD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7304B6FA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16EC7854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08D0EA63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51BC9076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49FED70F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508D2C45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52E83A64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3214FAAD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9E18B59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0CABC0A2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3C35A4E" wp14:editId="786C0F71">
                <wp:simplePos x="0" y="0"/>
                <wp:positionH relativeFrom="column">
                  <wp:posOffset>393700</wp:posOffset>
                </wp:positionH>
                <wp:positionV relativeFrom="paragraph">
                  <wp:posOffset>4445</wp:posOffset>
                </wp:positionV>
                <wp:extent cx="129349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E4D3D" w14:textId="77777777" w:rsidR="00AC640C" w:rsidRPr="00322C3F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35A4E" id="_x0000_s1032" type="#_x0000_t202" style="position:absolute;left:0;text-align:left;margin-left:31pt;margin-top:.35pt;width:101.85pt;height:110.55pt;z-index:25164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" filled="f" stroked="f">
                <v:textbox style="mso-fit-shape-to-text:t">
                  <w:txbxContent>
                    <w:p w14:paraId="657E4D3D" w14:textId="77777777" w:rsidR="00AC640C" w:rsidRPr="00322C3F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</w:p>
                  </w:txbxContent>
                </v:textbox>
              </v:shape>
            </w:pict>
          </mc:Fallback>
        </mc:AlternateContent>
      </w:r>
    </w:p>
    <w:p w14:paraId="3409BE86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99493A" wp14:editId="679B148E">
                <wp:simplePos x="0" y="0"/>
                <wp:positionH relativeFrom="column">
                  <wp:posOffset>1966595</wp:posOffset>
                </wp:positionH>
                <wp:positionV relativeFrom="paragraph">
                  <wp:posOffset>40005</wp:posOffset>
                </wp:positionV>
                <wp:extent cx="1238250" cy="59055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60F47" w14:textId="77777777" w:rsidR="00AC640C" w:rsidRPr="00CA105C" w:rsidRDefault="00AC640C" w:rsidP="00AC640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>
                              <w:rPr>
                                <w:sz w:val="16"/>
                              </w:rPr>
                              <w:br/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493A" id="_x0000_s1033" type="#_x0000_t202" style="position:absolute;left:0;text-align:left;margin-left:154.85pt;margin-top:3.15pt;width:97.5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" fillcolor="white [3212]" strokecolor="white [3212]">
                <v:textbox>
                  <w:txbxContent>
                    <w:p w14:paraId="39660F47" w14:textId="77777777" w:rsidR="00AC640C" w:rsidRPr="00CA105C" w:rsidRDefault="00AC640C" w:rsidP="00AC640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>
                        <w:rPr>
                          <w:sz w:val="16"/>
                        </w:rPr>
                        <w:br/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70674C" wp14:editId="4A37B509">
                <wp:simplePos x="0" y="0"/>
                <wp:positionH relativeFrom="column">
                  <wp:posOffset>4013835</wp:posOffset>
                </wp:positionH>
                <wp:positionV relativeFrom="paragraph">
                  <wp:posOffset>46990</wp:posOffset>
                </wp:positionV>
                <wp:extent cx="2276475" cy="262255"/>
                <wp:effectExtent l="0" t="0" r="0" b="444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4E2C6" w14:textId="77777777" w:rsidR="00AC640C" w:rsidRPr="002265AC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674C" id="_x0000_s1034" type="#_x0000_t202" style="position:absolute;left:0;text-align:left;margin-left:316.05pt;margin-top:3.7pt;width:179.25pt;height:20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N2/AEAANQDAAAOAAAAZHJzL2Uyb0RvYy54bWysU9Fu2yAUfZ+0f0C8L3asOGmtOFXXrtOk&#10;rpvU7QMwxjEacBmQ2NnX74LdNNrepvkBAdf33HvOPWxvRq3IUTgvwdR0ucgpEYZDK82+pt+/Pby7&#10;o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" filled="f" stroked="f">
                <v:textbox>
                  <w:txbxContent>
                    <w:p w14:paraId="1B64E2C6" w14:textId="77777777" w:rsidR="00AC640C" w:rsidRPr="002265AC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  <w:r w:rsidRPr="002265AC">
                        <w:rPr>
                          <w:color w:val="FFFFFF" w:themeColor="background1"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28FFB9" wp14:editId="7DE733CB">
                <wp:simplePos x="0" y="0"/>
                <wp:positionH relativeFrom="column">
                  <wp:posOffset>-367665</wp:posOffset>
                </wp:positionH>
                <wp:positionV relativeFrom="paragraph">
                  <wp:posOffset>46990</wp:posOffset>
                </wp:positionV>
                <wp:extent cx="2276475" cy="262255"/>
                <wp:effectExtent l="0" t="0" r="0" b="444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C8074" w14:textId="77777777" w:rsidR="00AC640C" w:rsidRPr="002265AC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FFB9" id="_x0000_s1035" type="#_x0000_t202" style="position:absolute;left:0;text-align:left;margin-left:-28.95pt;margin-top:3.7pt;width:179.25pt;height:2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2A/AEAANQDAAAOAAAAZHJzL2Uyb0RvYy54bWysU9Fu2yAUfZ+0f0C8L3asOGmtOFXXrtOk&#10;rpvU7QMwxjEacBmQ2NnX74LdNNrepvkBAdf33HvOPWxvRq3IUTgvwdR0ucgpEYZDK82+pt+/Pby7&#10;o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" filled="f" stroked="f">
                <v:textbox>
                  <w:txbxContent>
                    <w:p w14:paraId="085C8074" w14:textId="77777777" w:rsidR="00AC640C" w:rsidRPr="002265AC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  <w:r w:rsidRPr="002265AC">
                        <w:rPr>
                          <w:color w:val="FFFFFF" w:themeColor="background1"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DEF2F1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281B06B5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2FDD0AAC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4DEF35CF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CF0316B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55A4D34D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2F4B0D83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6D521A93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01D27E41" w14:textId="77777777" w:rsidR="00AC640C" w:rsidRDefault="00AC640C" w:rsidP="00AC640C">
      <w:pPr>
        <w:jc w:val="center"/>
        <w:rPr>
          <w:rFonts w:cs="Arial"/>
          <w:noProof/>
          <w:sz w:val="8"/>
          <w:lang w:eastAsia="en-AU"/>
        </w:rPr>
      </w:pPr>
    </w:p>
    <w:p w14:paraId="0342390B" w14:textId="77777777" w:rsidR="00AC640C" w:rsidRDefault="00AC640C" w:rsidP="00AC640C">
      <w:pPr>
        <w:rPr>
          <w:rFonts w:cs="Arial"/>
          <w:noProof/>
          <w:sz w:val="8"/>
          <w:lang w:eastAsia="en-AU"/>
        </w:rPr>
      </w:pPr>
    </w:p>
    <w:p w14:paraId="1E92FBAB" w14:textId="77777777" w:rsidR="00AC640C" w:rsidRPr="00322C3F" w:rsidRDefault="00AC640C" w:rsidP="00AC640C">
      <w:pPr>
        <w:rPr>
          <w:rFonts w:cs="Arial"/>
          <w:noProof/>
          <w:sz w:val="8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4"/>
        <w:gridCol w:w="8384"/>
      </w:tblGrid>
      <w:tr w:rsidR="00AC640C" w:rsidRPr="00A06046" w14:paraId="76A9B69C" w14:textId="77777777" w:rsidTr="00302BEC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shd w:val="clear" w:color="auto" w:fill="0C286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7CDA117" w14:textId="77777777" w:rsidR="00AC640C" w:rsidRPr="00A06046" w:rsidRDefault="00AC640C" w:rsidP="00302BEC">
            <w:pPr>
              <w:jc w:val="center"/>
              <w:rPr>
                <w:rFonts w:cs="Arial"/>
                <w:color w:val="FFFFFF" w:themeColor="background1"/>
                <w:sz w:val="20"/>
                <w:lang w:eastAsia="en-AU"/>
              </w:rPr>
            </w:pPr>
            <w:r w:rsidRPr="00A06046">
              <w:rPr>
                <w:rFonts w:cs="Arial"/>
                <w:color w:val="FFFFFF" w:themeColor="background1"/>
                <w:sz w:val="20"/>
                <w:lang w:eastAsia="en-AU"/>
              </w:rPr>
              <w:lastRenderedPageBreak/>
              <w:t>​</w:t>
            </w:r>
            <w:r w:rsidRPr="00A06046">
              <w:rPr>
                <w:rFonts w:cs="Arial"/>
                <w:b/>
                <w:bCs/>
                <w:color w:val="FFFFFF" w:themeColor="background1"/>
                <w:sz w:val="20"/>
                <w:lang w:eastAsia="en-AU"/>
              </w:rPr>
              <w:t>MEETING ROOMS 2/3</w:t>
            </w:r>
          </w:p>
        </w:tc>
      </w:tr>
      <w:tr w:rsidR="00AC640C" w:rsidRPr="00305C3C" w14:paraId="46FB4708" w14:textId="77777777" w:rsidTr="00302BEC">
        <w:trPr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7CF74E8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CC4DA66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7m x 10m (70sqm)</w:t>
            </w:r>
          </w:p>
        </w:tc>
      </w:tr>
      <w:tr w:rsidR="00AC640C" w:rsidRPr="00305C3C" w14:paraId="6601D68F" w14:textId="77777777" w:rsidTr="00302BEC">
        <w:trPr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0E0DECA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CFBFE7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50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6A5C47">
              <w:rPr>
                <w:rFonts w:cs="Arial"/>
                <w:sz w:val="12"/>
                <w:lang w:eastAsia="en-AU"/>
              </w:rPr>
              <w:t>(</w:t>
            </w:r>
            <w:r w:rsidRPr="006A5C47">
              <w:rPr>
                <w:rFonts w:cs="Arial"/>
                <w:i/>
                <w:sz w:val="12"/>
                <w:szCs w:val="18"/>
              </w:rPr>
              <w:t>It is an offence under the Health Act 1911 to exceed the maximum capacity stipulated on the certificate of approval)</w:t>
            </w:r>
          </w:p>
        </w:tc>
      </w:tr>
      <w:tr w:rsidR="00AC640C" w:rsidRPr="00305C3C" w14:paraId="7452861B" w14:textId="77777777" w:rsidTr="00302BEC">
        <w:trPr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911D63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215F52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​Vinyl</w:t>
            </w:r>
          </w:p>
        </w:tc>
      </w:tr>
      <w:tr w:rsidR="00AC640C" w:rsidRPr="00305C3C" w14:paraId="794B4CBE" w14:textId="77777777" w:rsidTr="00302BEC">
        <w:trPr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EFB84A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7DB9BD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50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AC640C" w:rsidRPr="00305C3C" w14:paraId="63C23ACD" w14:textId="77777777" w:rsidTr="00302BEC">
        <w:trPr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8CC00FE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54F06BD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7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6A5C47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AC640C" w:rsidRPr="00305C3C" w14:paraId="44147A54" w14:textId="77777777" w:rsidTr="00302BEC">
        <w:trPr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56C8E1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65239F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Split System</w:t>
            </w:r>
            <w:r w:rsidRPr="006A5C47">
              <w:rPr>
                <w:rFonts w:cs="Arial"/>
                <w:sz w:val="18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szCs w:val="14"/>
                <w:lang w:eastAsia="en-AU"/>
              </w:rPr>
              <w:t>(heating &amp; cooling)</w:t>
            </w:r>
          </w:p>
        </w:tc>
      </w:tr>
      <w:tr w:rsidR="00AC640C" w:rsidRPr="00305C3C" w14:paraId="66D2C74D" w14:textId="77777777" w:rsidTr="00302BEC">
        <w:trPr>
          <w:trHeight w:val="586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0A5D430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CA0FF3" w14:textId="77777777" w:rsidR="00AC640C" w:rsidRPr="00097704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097704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Yes, included in hire is a kitchen with a f</w:t>
            </w:r>
            <w:r w:rsidRPr="00305C3C">
              <w:rPr>
                <w:rFonts w:cs="Arial"/>
                <w:sz w:val="20"/>
                <w:lang w:eastAsia="en-AU"/>
              </w:rPr>
              <w:t xml:space="preserve">ridge/freezer, </w:t>
            </w:r>
            <w:proofErr w:type="gramStart"/>
            <w:r>
              <w:rPr>
                <w:rFonts w:cs="Arial"/>
                <w:sz w:val="20"/>
                <w:lang w:eastAsia="en-AU"/>
              </w:rPr>
              <w:t>kettle</w:t>
            </w:r>
            <w:proofErr w:type="gramEnd"/>
            <w:r>
              <w:rPr>
                <w:rFonts w:cs="Arial"/>
                <w:sz w:val="20"/>
                <w:lang w:eastAsia="en-AU"/>
              </w:rPr>
              <w:t xml:space="preserve"> and</w:t>
            </w:r>
            <w:r w:rsidRPr="00305C3C">
              <w:rPr>
                <w:rFonts w:cs="Arial"/>
                <w:sz w:val="20"/>
                <w:lang w:eastAsia="en-AU"/>
              </w:rPr>
              <w:t xml:space="preserve"> m</w:t>
            </w:r>
            <w:r>
              <w:rPr>
                <w:rFonts w:cs="Arial"/>
                <w:sz w:val="20"/>
                <w:lang w:eastAsia="en-AU"/>
              </w:rPr>
              <w:t xml:space="preserve">icrowave.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The kitchen is to be used for warming up food purposes only.  </w:t>
            </w:r>
          </w:p>
        </w:tc>
      </w:tr>
      <w:tr w:rsidR="00AC640C" w:rsidRPr="00305C3C" w14:paraId="1577EAFD" w14:textId="77777777" w:rsidTr="00302BEC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F34AFA3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42D1CF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 are unisex facilities inside the room however the main facilities are shared with the Hall &amp; Meeting Rooms (located in foyer).</w:t>
            </w:r>
          </w:p>
        </w:tc>
      </w:tr>
      <w:tr w:rsidR="00AC640C" w:rsidRPr="00305C3C" w14:paraId="12407EE9" w14:textId="77777777" w:rsidTr="00302BEC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47E97E5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Additional 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795F791" w14:textId="77777777" w:rsidR="00AC640C" w:rsidRDefault="00AC640C" w:rsidP="00302BEC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proofErr w:type="gramStart"/>
            <w:r>
              <w:rPr>
                <w:rFonts w:cs="Arial"/>
                <w:sz w:val="20"/>
                <w:lang w:eastAsia="en-AU"/>
              </w:rPr>
              <w:t>Large e</w:t>
            </w:r>
            <w:r w:rsidRPr="00A1517D">
              <w:rPr>
                <w:rFonts w:cs="Arial"/>
                <w:sz w:val="20"/>
                <w:lang w:eastAsia="en-AU"/>
              </w:rPr>
              <w:t>nclosed</w:t>
            </w:r>
            <w:proofErr w:type="gramEnd"/>
            <w:r w:rsidRPr="00A1517D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>p</w:t>
            </w:r>
            <w:r w:rsidRPr="00A1517D">
              <w:rPr>
                <w:rFonts w:cs="Arial"/>
                <w:sz w:val="20"/>
                <w:lang w:eastAsia="en-AU"/>
              </w:rPr>
              <w:t>lay</w:t>
            </w:r>
            <w:r>
              <w:rPr>
                <w:rFonts w:cs="Arial"/>
                <w:sz w:val="20"/>
                <w:lang w:eastAsia="en-AU"/>
              </w:rPr>
              <w:t xml:space="preserve"> area (slide, sandpit etc.) </w:t>
            </w:r>
            <w:r w:rsidRPr="00A1517D">
              <w:rPr>
                <w:rFonts w:cs="Arial"/>
                <w:sz w:val="20"/>
                <w:lang w:eastAsia="en-AU"/>
              </w:rPr>
              <w:t>under</w:t>
            </w:r>
            <w:r>
              <w:rPr>
                <w:rFonts w:cs="Arial"/>
                <w:sz w:val="20"/>
                <w:lang w:eastAsia="en-AU"/>
              </w:rPr>
              <w:t xml:space="preserve"> a</w:t>
            </w:r>
            <w:r w:rsidRPr="00A1517D">
              <w:rPr>
                <w:rFonts w:cs="Arial"/>
                <w:sz w:val="20"/>
                <w:lang w:eastAsia="en-AU"/>
              </w:rPr>
              <w:t xml:space="preserve"> shade sail</w:t>
            </w:r>
            <w:r>
              <w:rPr>
                <w:rFonts w:cs="Arial"/>
                <w:sz w:val="20"/>
                <w:lang w:eastAsia="en-AU"/>
              </w:rPr>
              <w:t xml:space="preserve">. </w:t>
            </w:r>
          </w:p>
          <w:p w14:paraId="4F476B8A" w14:textId="77777777" w:rsidR="00AC640C" w:rsidRDefault="00AC640C" w:rsidP="00302BEC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 second enclosed courtyard is attached to the room overlooking the park area.</w:t>
            </w:r>
          </w:p>
          <w:p w14:paraId="01F55C56" w14:textId="77777777" w:rsidR="00AC640C" w:rsidRPr="00A1517D" w:rsidRDefault="00AC640C" w:rsidP="00302BEC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This room features a divider that can split the room into two sections.</w:t>
            </w:r>
          </w:p>
          <w:p w14:paraId="3CE4027E" w14:textId="77777777" w:rsidR="00AC640C" w:rsidRPr="00A1517D" w:rsidRDefault="00AC640C" w:rsidP="00302BEC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 w:rsidRPr="00A1517D">
              <w:rPr>
                <w:rFonts w:cs="Arial"/>
                <w:sz w:val="20"/>
                <w:lang w:eastAsia="en-AU"/>
              </w:rPr>
              <w:t xml:space="preserve">Pin </w:t>
            </w:r>
            <w:r>
              <w:rPr>
                <w:rFonts w:cs="Arial"/>
                <w:sz w:val="20"/>
                <w:lang w:eastAsia="en-AU"/>
              </w:rPr>
              <w:t>b</w:t>
            </w:r>
            <w:r w:rsidRPr="00A1517D">
              <w:rPr>
                <w:rFonts w:cs="Arial"/>
                <w:sz w:val="20"/>
                <w:lang w:eastAsia="en-AU"/>
              </w:rPr>
              <w:t>oards</w:t>
            </w:r>
            <w:r>
              <w:rPr>
                <w:rFonts w:cs="Arial"/>
                <w:sz w:val="20"/>
                <w:lang w:eastAsia="en-AU"/>
              </w:rPr>
              <w:t xml:space="preserve"> available for use during the time of hire.</w:t>
            </w:r>
          </w:p>
        </w:tc>
      </w:tr>
    </w:tbl>
    <w:p w14:paraId="4F5160AC" w14:textId="77777777" w:rsidR="00AC640C" w:rsidRDefault="00AC640C" w:rsidP="00AC640C">
      <w:pPr>
        <w:jc w:val="center"/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29056" behindDoc="0" locked="0" layoutInCell="1" allowOverlap="1" wp14:anchorId="29BAFFEA" wp14:editId="05F86F94">
            <wp:simplePos x="0" y="0"/>
            <wp:positionH relativeFrom="column">
              <wp:posOffset>-64916</wp:posOffset>
            </wp:positionH>
            <wp:positionV relativeFrom="paragraph">
              <wp:posOffset>69851</wp:posOffset>
            </wp:positionV>
            <wp:extent cx="1954662" cy="1555750"/>
            <wp:effectExtent l="0" t="0" r="7620" b="635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1315_436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52" cy="156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6DD43C1" wp14:editId="117D056E">
                <wp:simplePos x="0" y="0"/>
                <wp:positionH relativeFrom="column">
                  <wp:posOffset>3176270</wp:posOffset>
                </wp:positionH>
                <wp:positionV relativeFrom="paragraph">
                  <wp:posOffset>83820</wp:posOffset>
                </wp:positionV>
                <wp:extent cx="9906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904B" w14:textId="77777777" w:rsidR="00AC640C" w:rsidRPr="00925802" w:rsidRDefault="00AC640C" w:rsidP="00AC640C">
                            <w:pPr>
                              <w:jc w:val="center"/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</w:pP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  <w:t xml:space="preserve">OUTDOOR AREA </w:t>
                            </w: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  <w:br/>
                              <w:t xml:space="preserve">(MEETING ROOM 2/3 </w:t>
                            </w: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  <w:br/>
                              <w:t>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D43C1" id="_x0000_s1036" type="#_x0000_t202" style="position:absolute;left:0;text-align:left;margin-left:250.1pt;margin-top:6.6pt;width:78pt;height:110.55pt;z-index:25163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" filled="f" stroked="f">
                <v:textbox style="mso-fit-shape-to-text:t">
                  <w:txbxContent>
                    <w:p w14:paraId="5FB8904B" w14:textId="77777777" w:rsidR="00AC640C" w:rsidRPr="00925802" w:rsidRDefault="00AC640C" w:rsidP="00AC640C">
                      <w:pPr>
                        <w:jc w:val="center"/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</w:pPr>
                      <w:r w:rsidRPr="00925802"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  <w:t xml:space="preserve">OUTDOOR AREA </w:t>
                      </w:r>
                      <w:r w:rsidRPr="00925802"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  <w:br/>
                        <w:t xml:space="preserve">(MEETING ROOM 2/3 </w:t>
                      </w:r>
                      <w:r w:rsidRPr="00925802"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  <w:br/>
                        <w:t>USE)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630080" behindDoc="0" locked="0" layoutInCell="1" allowOverlap="1" wp14:anchorId="0445F6ED" wp14:editId="0B1E8ACA">
            <wp:simplePos x="0" y="0"/>
            <wp:positionH relativeFrom="column">
              <wp:posOffset>4414520</wp:posOffset>
            </wp:positionH>
            <wp:positionV relativeFrom="paragraph">
              <wp:posOffset>81915</wp:posOffset>
            </wp:positionV>
            <wp:extent cx="1792936" cy="1630680"/>
            <wp:effectExtent l="0" t="0" r="0" b="762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1809_3907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2" t="3828" r="6721"/>
                    <a:stretch/>
                  </pic:blipFill>
                  <pic:spPr bwMode="auto">
                    <a:xfrm>
                      <a:off x="0" y="0"/>
                      <a:ext cx="1800198" cy="16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632128" behindDoc="0" locked="0" layoutInCell="1" allowOverlap="1" wp14:anchorId="2DBF0CB3" wp14:editId="1556F40A">
            <wp:simplePos x="0" y="0"/>
            <wp:positionH relativeFrom="column">
              <wp:posOffset>2433320</wp:posOffset>
            </wp:positionH>
            <wp:positionV relativeFrom="paragraph">
              <wp:posOffset>43815</wp:posOffset>
            </wp:positionV>
            <wp:extent cx="1438275" cy="154922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96" cy="15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t xml:space="preserve">      </w:t>
      </w:r>
    </w:p>
    <w:p w14:paraId="7FF690E1" w14:textId="77777777" w:rsidR="00AC640C" w:rsidRDefault="00AC640C" w:rsidP="00AC640C">
      <w:pPr>
        <w:jc w:val="center"/>
        <w:rPr>
          <w:noProof/>
          <w:lang w:eastAsia="en-AU"/>
        </w:rPr>
      </w:pPr>
    </w:p>
    <w:p w14:paraId="3121053F" w14:textId="77777777" w:rsidR="00AC640C" w:rsidRDefault="00AC640C" w:rsidP="00AC640C">
      <w:pPr>
        <w:rPr>
          <w:noProof/>
          <w:lang w:eastAsia="en-AU"/>
        </w:rPr>
      </w:pPr>
    </w:p>
    <w:p w14:paraId="5AD2FEF4" w14:textId="77777777" w:rsidR="00AC640C" w:rsidRDefault="00AC640C" w:rsidP="00AC640C">
      <w:pPr>
        <w:rPr>
          <w:rFonts w:cs="Arial"/>
          <w:noProof/>
          <w:lang w:eastAsia="en-AU"/>
        </w:rPr>
      </w:pPr>
    </w:p>
    <w:p w14:paraId="6B8BB1E7" w14:textId="77777777" w:rsidR="00AC640C" w:rsidRDefault="00AC640C" w:rsidP="00AC640C">
      <w:pPr>
        <w:jc w:val="center"/>
        <w:rPr>
          <w:rFonts w:cs="Arial"/>
        </w:rPr>
      </w:pPr>
    </w:p>
    <w:p w14:paraId="6934CDE5" w14:textId="77777777" w:rsidR="00AC640C" w:rsidRDefault="00AC640C" w:rsidP="00AC640C">
      <w:pPr>
        <w:jc w:val="center"/>
        <w:rPr>
          <w:rFonts w:cs="Arial"/>
        </w:rPr>
      </w:pPr>
    </w:p>
    <w:p w14:paraId="29CBC872" w14:textId="77777777" w:rsidR="00AC640C" w:rsidRDefault="00AC640C" w:rsidP="00AC640C">
      <w:pPr>
        <w:jc w:val="center"/>
        <w:rPr>
          <w:rFonts w:cs="Arial"/>
        </w:rPr>
      </w:pPr>
      <w:r>
        <w:rPr>
          <w:rFonts w:cs="Arial"/>
        </w:rPr>
        <w:t xml:space="preserve">  </w:t>
      </w:r>
    </w:p>
    <w:p w14:paraId="09D599BB" w14:textId="77777777" w:rsidR="00AC640C" w:rsidRDefault="00AC640C" w:rsidP="00AC640C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DCE246" wp14:editId="0BE16B94">
                <wp:simplePos x="0" y="0"/>
                <wp:positionH relativeFrom="column">
                  <wp:posOffset>2118995</wp:posOffset>
                </wp:positionH>
                <wp:positionV relativeFrom="paragraph">
                  <wp:posOffset>71755</wp:posOffset>
                </wp:positionV>
                <wp:extent cx="1200150" cy="342900"/>
                <wp:effectExtent l="0" t="0" r="19050" b="1905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48941" w14:textId="77777777" w:rsidR="00AC640C" w:rsidRPr="00CA105C" w:rsidRDefault="00AC640C" w:rsidP="00AC640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>
                              <w:rPr>
                                <w:sz w:val="16"/>
                              </w:rPr>
                              <w:br/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E246" id="_x0000_s1037" type="#_x0000_t202" style="position:absolute;left:0;text-align:left;margin-left:166.85pt;margin-top:5.65pt;width:94.5pt;height:2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" filled="f" strokecolor="white [3212]">
                <v:textbox>
                  <w:txbxContent>
                    <w:p w14:paraId="46848941" w14:textId="77777777" w:rsidR="00AC640C" w:rsidRPr="00CA105C" w:rsidRDefault="00AC640C" w:rsidP="00AC640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>
                        <w:rPr>
                          <w:sz w:val="16"/>
                        </w:rPr>
                        <w:br/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</w:p>
    <w:p w14:paraId="62774604" w14:textId="77777777" w:rsidR="00AC640C" w:rsidRDefault="00AC640C" w:rsidP="00AC640C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1E8BF91" wp14:editId="3909FD5C">
                <wp:simplePos x="0" y="0"/>
                <wp:positionH relativeFrom="column">
                  <wp:posOffset>1905</wp:posOffset>
                </wp:positionH>
                <wp:positionV relativeFrom="paragraph">
                  <wp:posOffset>8890</wp:posOffset>
                </wp:positionV>
                <wp:extent cx="1604010" cy="14039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24DB1" w14:textId="77777777" w:rsidR="00AC640C" w:rsidRPr="00322C3F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2/3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8BF91" id="_x0000_s1038" type="#_x0000_t202" style="position:absolute;left:0;text-align:left;margin-left:.15pt;margin-top:.7pt;width:126.3pt;height:110.55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" filled="f" stroked="f">
                <v:textbox style="mso-fit-shape-to-text:t">
                  <w:txbxContent>
                    <w:p w14:paraId="65924DB1" w14:textId="77777777" w:rsidR="00AC640C" w:rsidRPr="00322C3F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2/3</w:t>
                      </w:r>
                    </w:p>
                  </w:txbxContent>
                </v:textbox>
              </v:shape>
            </w:pict>
          </mc:Fallback>
        </mc:AlternateContent>
      </w:r>
    </w:p>
    <w:p w14:paraId="14C5F24E" w14:textId="77777777" w:rsidR="00AC640C" w:rsidRDefault="00AC640C" w:rsidP="00AC640C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F498A89" wp14:editId="53549AFC">
                <wp:simplePos x="0" y="0"/>
                <wp:positionH relativeFrom="column">
                  <wp:posOffset>4421505</wp:posOffset>
                </wp:positionH>
                <wp:positionV relativeFrom="paragraph">
                  <wp:posOffset>19050</wp:posOffset>
                </wp:positionV>
                <wp:extent cx="2018030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B594A" w14:textId="77777777" w:rsidR="00AC640C" w:rsidRPr="00322C3F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2/3 Play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98A89" id="_x0000_s1039" type="#_x0000_t202" style="position:absolute;left:0;text-align:left;margin-left:348.15pt;margin-top:1.5pt;width:158.9pt;height:110.55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" filled="f" stroked="f">
                <v:textbox style="mso-fit-shape-to-text:t">
                  <w:txbxContent>
                    <w:p w14:paraId="38BB594A" w14:textId="77777777" w:rsidR="00AC640C" w:rsidRPr="00322C3F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2/3 Play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08ED4E91" w14:textId="77777777" w:rsidR="00AC640C" w:rsidRDefault="00AC640C" w:rsidP="00AC640C">
      <w:pPr>
        <w:jc w:val="center"/>
        <w:rPr>
          <w:rFonts w:cs="Arial"/>
        </w:rPr>
      </w:pPr>
    </w:p>
    <w:p w14:paraId="12EBB4F2" w14:textId="77777777" w:rsidR="00AC640C" w:rsidRDefault="00AC640C" w:rsidP="00AC640C">
      <w:pPr>
        <w:jc w:val="center"/>
        <w:rPr>
          <w:rFonts w:cs="Arial"/>
        </w:rPr>
      </w:pPr>
    </w:p>
    <w:p w14:paraId="77895817" w14:textId="77777777" w:rsidR="00AC640C" w:rsidRDefault="00AC640C" w:rsidP="00AC640C">
      <w:pPr>
        <w:jc w:val="center"/>
        <w:rPr>
          <w:rFonts w:cs="Arial"/>
          <w:sz w:val="20"/>
        </w:rPr>
      </w:pPr>
    </w:p>
    <w:tbl>
      <w:tblPr>
        <w:tblW w:w="5050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8"/>
        <w:gridCol w:w="8274"/>
      </w:tblGrid>
      <w:tr w:rsidR="00AC640C" w:rsidRPr="00A06046" w14:paraId="48A7EF5A" w14:textId="77777777" w:rsidTr="00302BEC">
        <w:trPr>
          <w:trHeight w:val="209"/>
          <w:tblCellSpacing w:w="0" w:type="dxa"/>
        </w:trPr>
        <w:tc>
          <w:tcPr>
            <w:tcW w:w="5000" w:type="pct"/>
            <w:gridSpan w:val="2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shd w:val="clear" w:color="auto" w:fill="0C286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B0562B0" w14:textId="77777777" w:rsidR="00AC640C" w:rsidRPr="00A06046" w:rsidRDefault="00AC640C" w:rsidP="00302BEC">
            <w:pPr>
              <w:jc w:val="center"/>
              <w:rPr>
                <w:rFonts w:cs="Arial"/>
                <w:color w:val="FFFFFF" w:themeColor="background1"/>
                <w:sz w:val="20"/>
                <w:lang w:eastAsia="en-AU"/>
              </w:rPr>
            </w:pPr>
            <w:r w:rsidRPr="00A06046">
              <w:rPr>
                <w:rFonts w:cs="Arial"/>
                <w:color w:val="FFFFFF" w:themeColor="background1"/>
                <w:sz w:val="20"/>
                <w:lang w:eastAsia="en-AU"/>
              </w:rPr>
              <w:t>​</w:t>
            </w:r>
            <w:r w:rsidRPr="00A06046">
              <w:rPr>
                <w:rFonts w:cs="Arial"/>
                <w:b/>
                <w:bCs/>
                <w:color w:val="FFFFFF" w:themeColor="background1"/>
                <w:sz w:val="20"/>
                <w:lang w:eastAsia="en-AU"/>
              </w:rPr>
              <w:t xml:space="preserve">MEETING ROOM </w:t>
            </w:r>
            <w:r>
              <w:rPr>
                <w:rFonts w:cs="Arial"/>
                <w:b/>
                <w:bCs/>
                <w:color w:val="FFFFFF" w:themeColor="background1"/>
                <w:sz w:val="20"/>
                <w:lang w:eastAsia="en-AU"/>
              </w:rPr>
              <w:t>4</w:t>
            </w:r>
          </w:p>
        </w:tc>
      </w:tr>
      <w:tr w:rsidR="00AC640C" w:rsidRPr="00305C3C" w14:paraId="6BE68B25" w14:textId="77777777" w:rsidTr="00302BEC">
        <w:trPr>
          <w:trHeight w:val="223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D961B72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2A7D6C1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7.9m x 9.5m (75sqm)</w:t>
            </w:r>
          </w:p>
        </w:tc>
      </w:tr>
      <w:tr w:rsidR="00AC640C" w:rsidRPr="00305C3C" w14:paraId="77844292" w14:textId="77777777" w:rsidTr="00302BEC">
        <w:trPr>
          <w:trHeight w:val="209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674ECE7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B1011B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20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6A5C47">
              <w:rPr>
                <w:rFonts w:cs="Arial"/>
                <w:sz w:val="12"/>
                <w:lang w:eastAsia="en-AU"/>
              </w:rPr>
              <w:t>(</w:t>
            </w:r>
            <w:r w:rsidRPr="006A5C47">
              <w:rPr>
                <w:rFonts w:cs="Arial"/>
                <w:i/>
                <w:sz w:val="12"/>
                <w:szCs w:val="18"/>
              </w:rPr>
              <w:t>It is an offence under the Health Act 1911 to exceed the maximum capacity stipulated on the certificate of approval)</w:t>
            </w:r>
          </w:p>
        </w:tc>
      </w:tr>
      <w:tr w:rsidR="00AC640C" w:rsidRPr="00305C3C" w14:paraId="335CC883" w14:textId="77777777" w:rsidTr="00302BEC">
        <w:trPr>
          <w:trHeight w:val="209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FACC1C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750565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Carpet</w:t>
            </w:r>
          </w:p>
        </w:tc>
      </w:tr>
      <w:tr w:rsidR="00AC640C" w:rsidRPr="00305C3C" w14:paraId="41AE81AC" w14:textId="77777777" w:rsidTr="00302BEC">
        <w:trPr>
          <w:trHeight w:val="223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8514BF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799DFB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30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AC640C" w:rsidRPr="00305C3C" w14:paraId="081B502F" w14:textId="77777777" w:rsidTr="00302BEC">
        <w:trPr>
          <w:trHeight w:val="209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EB17501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8E2992E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4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6A5C47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AC640C" w:rsidRPr="00305C3C" w14:paraId="3CC8EC3B" w14:textId="77777777" w:rsidTr="00302BEC">
        <w:trPr>
          <w:trHeight w:val="209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DFBFB7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CAA281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Evaporative </w:t>
            </w:r>
            <w:r w:rsidRPr="006A5C47">
              <w:rPr>
                <w:rFonts w:cs="Arial"/>
                <w:i/>
                <w:sz w:val="12"/>
                <w:lang w:eastAsia="en-AU"/>
              </w:rPr>
              <w:t>(</w:t>
            </w:r>
            <w:r>
              <w:rPr>
                <w:rFonts w:cs="Arial"/>
                <w:i/>
                <w:sz w:val="12"/>
                <w:lang w:eastAsia="en-AU"/>
              </w:rPr>
              <w:t>cooling o</w:t>
            </w:r>
            <w:r w:rsidRPr="006A5C47">
              <w:rPr>
                <w:rFonts w:cs="Arial"/>
                <w:i/>
                <w:sz w:val="12"/>
                <w:lang w:eastAsia="en-AU"/>
              </w:rPr>
              <w:t>nly)</w:t>
            </w:r>
          </w:p>
        </w:tc>
      </w:tr>
      <w:tr w:rsidR="00AC640C" w:rsidRPr="00305C3C" w14:paraId="4BFBFA11" w14:textId="77777777" w:rsidTr="00302BEC">
        <w:trPr>
          <w:trHeight w:val="545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31B6436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CE017C0" w14:textId="77777777" w:rsidR="00AC640C" w:rsidRPr="00097704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 w:rsidRPr="00097704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Yes, included in hire is a kitchen with a f</w:t>
            </w:r>
            <w:r w:rsidRPr="00305C3C">
              <w:rPr>
                <w:rFonts w:cs="Arial"/>
                <w:sz w:val="20"/>
                <w:lang w:eastAsia="en-AU"/>
              </w:rPr>
              <w:t>ridge/freezer</w:t>
            </w:r>
            <w:r>
              <w:rPr>
                <w:rFonts w:cs="Arial"/>
                <w:sz w:val="20"/>
                <w:lang w:eastAsia="en-AU"/>
              </w:rPr>
              <w:t>, auto boiler urn and</w:t>
            </w:r>
            <w:r w:rsidRPr="00305C3C">
              <w:rPr>
                <w:rFonts w:cs="Arial"/>
                <w:sz w:val="20"/>
                <w:lang w:eastAsia="en-AU"/>
              </w:rPr>
              <w:t xml:space="preserve"> m</w:t>
            </w:r>
            <w:r>
              <w:rPr>
                <w:rFonts w:cs="Arial"/>
                <w:sz w:val="20"/>
                <w:lang w:eastAsia="en-AU"/>
              </w:rPr>
              <w:t xml:space="preserve">icrowave.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The kitchen is to be used for warming up food purposes only.  </w:t>
            </w:r>
          </w:p>
        </w:tc>
      </w:tr>
      <w:tr w:rsidR="00AC640C" w:rsidRPr="00305C3C" w14:paraId="73AEE390" w14:textId="77777777" w:rsidTr="00302BEC">
        <w:trPr>
          <w:trHeight w:val="18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CB53C70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DC5B7E" w14:textId="77777777" w:rsidR="00AC640C" w:rsidRPr="00305C3C" w:rsidRDefault="00AC640C" w:rsidP="00302BE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shared facilities with the other rooms in the centre (located in foyer)</w:t>
            </w:r>
          </w:p>
        </w:tc>
      </w:tr>
      <w:tr w:rsidR="00AC640C" w:rsidRPr="00305C3C" w14:paraId="4D2B73A4" w14:textId="77777777" w:rsidTr="00302BEC">
        <w:trPr>
          <w:trHeight w:val="18"/>
          <w:tblCellSpacing w:w="0" w:type="dxa"/>
        </w:trPr>
        <w:tc>
          <w:tcPr>
            <w:tcW w:w="949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5CEFA5" w14:textId="77777777" w:rsidR="00AC640C" w:rsidRPr="00305C3C" w:rsidRDefault="00AC640C" w:rsidP="00302BE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Additional </w:t>
            </w:r>
          </w:p>
        </w:tc>
        <w:tc>
          <w:tcPr>
            <w:tcW w:w="4051" w:type="pct"/>
            <w:tcBorders>
              <w:top w:val="single" w:sz="6" w:space="0" w:color="0C2861"/>
              <w:left w:val="single" w:sz="6" w:space="0" w:color="0C2861"/>
              <w:bottom w:val="single" w:sz="6" w:space="0" w:color="0C2861"/>
              <w:right w:val="single" w:sz="6" w:space="0" w:color="0C2861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36248CF" w14:textId="77777777" w:rsidR="00AC640C" w:rsidRDefault="00AC640C" w:rsidP="00302BEC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An enclosed courtyard is attached to the room overlooking the park area.</w:t>
            </w:r>
          </w:p>
          <w:p w14:paraId="4C900C0F" w14:textId="77777777" w:rsidR="00AC640C" w:rsidRPr="00A1517D" w:rsidRDefault="00AC640C" w:rsidP="00302BEC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 w:rsidRPr="00A1517D">
              <w:rPr>
                <w:rFonts w:cs="Arial"/>
                <w:sz w:val="20"/>
                <w:lang w:eastAsia="en-AU"/>
              </w:rPr>
              <w:t xml:space="preserve">Pin </w:t>
            </w:r>
            <w:r>
              <w:rPr>
                <w:rFonts w:cs="Arial"/>
                <w:sz w:val="20"/>
                <w:lang w:eastAsia="en-AU"/>
              </w:rPr>
              <w:t>b</w:t>
            </w:r>
            <w:r w:rsidRPr="00A1517D">
              <w:rPr>
                <w:rFonts w:cs="Arial"/>
                <w:sz w:val="20"/>
                <w:lang w:eastAsia="en-AU"/>
              </w:rPr>
              <w:t>oards</w:t>
            </w:r>
            <w:r>
              <w:rPr>
                <w:rFonts w:cs="Arial"/>
                <w:sz w:val="20"/>
                <w:lang w:eastAsia="en-AU"/>
              </w:rPr>
              <w:t xml:space="preserve"> &amp; whiteboards available for use during the time of hire.</w:t>
            </w:r>
          </w:p>
        </w:tc>
      </w:tr>
    </w:tbl>
    <w:p w14:paraId="17002C67" w14:textId="77777777" w:rsidR="00AC640C" w:rsidRDefault="00AC640C" w:rsidP="00AC640C">
      <w:pPr>
        <w:tabs>
          <w:tab w:val="left" w:pos="5991"/>
        </w:tabs>
        <w:rPr>
          <w:rFonts w:cs="Arial"/>
          <w:szCs w:val="22"/>
        </w:rPr>
      </w:pPr>
      <w:r w:rsidRPr="00322C3F">
        <w:rPr>
          <w:rFonts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FCAA0FE" wp14:editId="4B8F1C3F">
                <wp:simplePos x="0" y="0"/>
                <wp:positionH relativeFrom="column">
                  <wp:posOffset>3985895</wp:posOffset>
                </wp:positionH>
                <wp:positionV relativeFrom="paragraph">
                  <wp:posOffset>1326515</wp:posOffset>
                </wp:positionV>
                <wp:extent cx="201803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4B7F" w14:textId="77777777" w:rsidR="00AC640C" w:rsidRPr="00322C3F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4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AA0FE" id="_x0000_s1040" type="#_x0000_t202" style="position:absolute;margin-left:313.85pt;margin-top:104.45pt;width:158.9pt;height:110.55pt;z-index:25163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" filled="f" stroked="f">
                <v:textbox style="mso-fit-shape-to-text:t">
                  <w:txbxContent>
                    <w:p w14:paraId="065D4B7F" w14:textId="77777777" w:rsidR="00AC640C" w:rsidRPr="00322C3F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4 Kitchen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3B6CFC" wp14:editId="1ED0E00F">
                <wp:simplePos x="0" y="0"/>
                <wp:positionH relativeFrom="column">
                  <wp:posOffset>80645</wp:posOffset>
                </wp:positionH>
                <wp:positionV relativeFrom="paragraph">
                  <wp:posOffset>1278890</wp:posOffset>
                </wp:positionV>
                <wp:extent cx="2018030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5F1EC" w14:textId="77777777" w:rsidR="00AC640C" w:rsidRPr="00322C3F" w:rsidRDefault="00AC640C" w:rsidP="00AC640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3B6CFC" id="_x0000_s1041" type="#_x0000_t202" style="position:absolute;margin-left:6.35pt;margin-top:100.7pt;width:158.9pt;height:110.55pt;z-index:25163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" filled="f" stroked="f">
                <v:textbox style="mso-fit-shape-to-text:t">
                  <w:txbxContent>
                    <w:p w14:paraId="4425F1EC" w14:textId="77777777" w:rsidR="00AC640C" w:rsidRPr="00322C3F" w:rsidRDefault="00AC640C" w:rsidP="00AC640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305120" wp14:editId="2EA522E0">
            <wp:extent cx="2152650" cy="161454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98" cy="16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7B495" wp14:editId="44177D5D">
            <wp:extent cx="1838325" cy="15630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63" cy="157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12C54" wp14:editId="7D7E80A8">
            <wp:extent cx="2209800" cy="16574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55" cy="16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2C61" w14:textId="77777777" w:rsidR="00AC640C" w:rsidRDefault="00AC640C" w:rsidP="00AC640C">
      <w:pPr>
        <w:tabs>
          <w:tab w:val="left" w:pos="5991"/>
        </w:tabs>
        <w:rPr>
          <w:rFonts w:cs="Arial"/>
          <w:szCs w:val="22"/>
        </w:rPr>
      </w:pPr>
    </w:p>
    <w:p w14:paraId="27177196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496D5425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0241E251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3493ECDB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29F26694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5355FE27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2503F576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23EC7ACC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422FB029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3A85FCBF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413DFBC9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01F1240B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1B005B31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77B72C2F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4926FF8F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7826EDC8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087D13E3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41709341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16CDE966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747FBE26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63AEBEAC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41D5CAE3" w14:textId="77777777" w:rsidR="00AC640C" w:rsidRDefault="00AC640C" w:rsidP="00AC640C">
      <w:pPr>
        <w:tabs>
          <w:tab w:val="left" w:pos="5991"/>
        </w:tabs>
        <w:rPr>
          <w:rFonts w:cs="Arial"/>
          <w:szCs w:val="22"/>
        </w:rPr>
      </w:pPr>
    </w:p>
    <w:p w14:paraId="41D550B7" w14:textId="77777777" w:rsidR="00AC640C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</w:p>
    <w:p w14:paraId="2F8645B0" w14:textId="77777777" w:rsidR="00AC640C" w:rsidRPr="00925802" w:rsidRDefault="00AC640C" w:rsidP="00AC640C">
      <w:pPr>
        <w:tabs>
          <w:tab w:val="left" w:pos="5991"/>
        </w:tabs>
        <w:jc w:val="center"/>
        <w:rPr>
          <w:rFonts w:cs="Arial"/>
          <w:szCs w:val="22"/>
        </w:rPr>
      </w:pPr>
      <w:r w:rsidRPr="00925802">
        <w:rPr>
          <w:noProof/>
          <w:szCs w:val="22"/>
          <w:lang w:eastAsia="en-AU"/>
        </w:rPr>
        <w:drawing>
          <wp:anchor distT="0" distB="0" distL="114300" distR="114300" simplePos="0" relativeHeight="251636224" behindDoc="1" locked="0" layoutInCell="1" allowOverlap="1" wp14:anchorId="791AADAE" wp14:editId="0F85E7C5">
            <wp:simplePos x="0" y="0"/>
            <wp:positionH relativeFrom="column">
              <wp:posOffset>2813685</wp:posOffset>
            </wp:positionH>
            <wp:positionV relativeFrom="paragraph">
              <wp:posOffset>4601210</wp:posOffset>
            </wp:positionV>
            <wp:extent cx="3769360" cy="1864360"/>
            <wp:effectExtent l="0" t="0" r="2540" b="2540"/>
            <wp:wrapNone/>
            <wp:docPr id="10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802">
        <w:rPr>
          <w:rFonts w:cs="Arial"/>
          <w:szCs w:val="22"/>
        </w:rPr>
        <w:t xml:space="preserve">Video tours of this facility are available on the City’s </w:t>
      </w:r>
      <w:proofErr w:type="gramStart"/>
      <w:r w:rsidRPr="00925802">
        <w:rPr>
          <w:rFonts w:cs="Arial"/>
          <w:szCs w:val="22"/>
        </w:rPr>
        <w:t>website</w:t>
      </w:r>
      <w:proofErr w:type="gramEnd"/>
    </w:p>
    <w:p w14:paraId="4D2C362C" w14:textId="77777777" w:rsidR="00AC640C" w:rsidRPr="00925802" w:rsidRDefault="00AC640C" w:rsidP="00AC640C">
      <w:pPr>
        <w:jc w:val="center"/>
        <w:rPr>
          <w:rFonts w:cs="Arial"/>
          <w:szCs w:val="22"/>
        </w:rPr>
      </w:pPr>
    </w:p>
    <w:p w14:paraId="34270988" w14:textId="77777777" w:rsidR="00AC640C" w:rsidRPr="00925802" w:rsidRDefault="00AC640C" w:rsidP="00AC640C">
      <w:pPr>
        <w:jc w:val="center"/>
        <w:rPr>
          <w:rFonts w:cs="Arial"/>
          <w:szCs w:val="22"/>
        </w:rPr>
      </w:pPr>
      <w:r w:rsidRPr="00925802">
        <w:rPr>
          <w:rFonts w:cs="Arial"/>
          <w:szCs w:val="22"/>
        </w:rPr>
        <w:t xml:space="preserve">For further information and availability please contact </w:t>
      </w:r>
      <w:hyperlink r:id="rId25" w:history="1">
        <w:r w:rsidRPr="00925802">
          <w:rPr>
            <w:rStyle w:val="Hyperlink"/>
            <w:rFonts w:cs="Arial"/>
            <w:szCs w:val="22"/>
          </w:rPr>
          <w:t>venue.hire@belmont.wa.gov.au</w:t>
        </w:r>
      </w:hyperlink>
    </w:p>
    <w:p w14:paraId="58A56E30" w14:textId="77777777" w:rsidR="00AC640C" w:rsidRPr="00BD02B6" w:rsidRDefault="00AC640C" w:rsidP="00AC640C">
      <w:pPr>
        <w:tabs>
          <w:tab w:val="left" w:pos="5991"/>
        </w:tabs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639296" behindDoc="1" locked="0" layoutInCell="1" allowOverlap="1" wp14:anchorId="1F193846" wp14:editId="2590A8C0">
            <wp:simplePos x="0" y="0"/>
            <wp:positionH relativeFrom="column">
              <wp:posOffset>2848610</wp:posOffset>
            </wp:positionH>
            <wp:positionV relativeFrom="paragraph">
              <wp:posOffset>2243455</wp:posOffset>
            </wp:positionV>
            <wp:extent cx="3769360" cy="1864360"/>
            <wp:effectExtent l="0" t="0" r="2540" b="2540"/>
            <wp:wrapNone/>
            <wp:docPr id="8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8A008" w14:textId="3DEE8302" w:rsidR="00387526" w:rsidRPr="00D819C0" w:rsidRDefault="00387526" w:rsidP="00D819C0"/>
    <w:sectPr w:rsidR="00387526" w:rsidRPr="00D819C0" w:rsidSect="006F73D4">
      <w:footerReference w:type="first" r:id="rId26"/>
      <w:pgSz w:w="11907" w:h="16840" w:code="9"/>
      <w:pgMar w:top="851" w:right="708" w:bottom="851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8A046" w14:textId="77777777" w:rsidR="00CC5E0F" w:rsidRDefault="00CC5E0F">
      <w:r>
        <w:separator/>
      </w:r>
    </w:p>
  </w:endnote>
  <w:endnote w:type="continuationSeparator" w:id="0">
    <w:p w14:paraId="1D68A047" w14:textId="77777777" w:rsidR="00CC5E0F" w:rsidRDefault="00CC5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71B0F" w14:textId="77F5ECEA" w:rsidR="00E835EF" w:rsidRPr="00E835EF" w:rsidRDefault="00E835EF">
    <w:pPr>
      <w:pStyle w:val="Footer"/>
      <w:rPr>
        <w:i/>
        <w:iCs/>
        <w:sz w:val="18"/>
        <w:szCs w:val="18"/>
      </w:rPr>
    </w:pPr>
    <w:r w:rsidRPr="00E835EF">
      <w:rPr>
        <w:i/>
        <w:iCs/>
        <w:sz w:val="18"/>
        <w:szCs w:val="18"/>
      </w:rPr>
      <w:t>City Facilities &amp; Property – 12/06/24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8A044" w14:textId="77777777" w:rsidR="00CC5E0F" w:rsidRDefault="00CC5E0F">
      <w:r>
        <w:separator/>
      </w:r>
    </w:p>
  </w:footnote>
  <w:footnote w:type="continuationSeparator" w:id="0">
    <w:p w14:paraId="1D68A045" w14:textId="77777777" w:rsidR="00CC5E0F" w:rsidRDefault="00CC5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0CAA"/>
    <w:multiLevelType w:val="hybridMultilevel"/>
    <w:tmpl w:val="007833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D30A3A"/>
    <w:multiLevelType w:val="hybridMultilevel"/>
    <w:tmpl w:val="02F850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670EC9"/>
    <w:multiLevelType w:val="hybridMultilevel"/>
    <w:tmpl w:val="CB2035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2A321A"/>
    <w:multiLevelType w:val="hybridMultilevel"/>
    <w:tmpl w:val="7AAEC8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53526A"/>
    <w:multiLevelType w:val="hybridMultilevel"/>
    <w:tmpl w:val="DD34B5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B91E55"/>
    <w:multiLevelType w:val="hybridMultilevel"/>
    <w:tmpl w:val="DA069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70D0F"/>
    <w:multiLevelType w:val="hybridMultilevel"/>
    <w:tmpl w:val="66CACA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BD099F"/>
    <w:multiLevelType w:val="hybridMultilevel"/>
    <w:tmpl w:val="AB0C6A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2749798">
    <w:abstractNumId w:val="7"/>
  </w:num>
  <w:num w:numId="2" w16cid:durableId="1893038638">
    <w:abstractNumId w:val="1"/>
  </w:num>
  <w:num w:numId="3" w16cid:durableId="1733506563">
    <w:abstractNumId w:val="0"/>
  </w:num>
  <w:num w:numId="4" w16cid:durableId="2009598216">
    <w:abstractNumId w:val="6"/>
  </w:num>
  <w:num w:numId="5" w16cid:durableId="1170482957">
    <w:abstractNumId w:val="5"/>
  </w:num>
  <w:num w:numId="6" w16cid:durableId="1330059689">
    <w:abstractNumId w:val="2"/>
  </w:num>
  <w:num w:numId="7" w16cid:durableId="1782803236">
    <w:abstractNumId w:val="3"/>
  </w:num>
  <w:num w:numId="8" w16cid:durableId="3412042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719"/>
    <w:rsid w:val="000273CC"/>
    <w:rsid w:val="0003613E"/>
    <w:rsid w:val="00051CD9"/>
    <w:rsid w:val="00084BED"/>
    <w:rsid w:val="00097704"/>
    <w:rsid w:val="000B7A31"/>
    <w:rsid w:val="001107C5"/>
    <w:rsid w:val="001719E0"/>
    <w:rsid w:val="00176989"/>
    <w:rsid w:val="001A3C9B"/>
    <w:rsid w:val="001A3F19"/>
    <w:rsid w:val="001C4AC8"/>
    <w:rsid w:val="001C66BA"/>
    <w:rsid w:val="001D0B4D"/>
    <w:rsid w:val="001D6ED4"/>
    <w:rsid w:val="001E6F94"/>
    <w:rsid w:val="001F2CB8"/>
    <w:rsid w:val="002265AC"/>
    <w:rsid w:val="00253FF9"/>
    <w:rsid w:val="00254FEC"/>
    <w:rsid w:val="002763B8"/>
    <w:rsid w:val="00286091"/>
    <w:rsid w:val="002A2577"/>
    <w:rsid w:val="002A499F"/>
    <w:rsid w:val="002A5F72"/>
    <w:rsid w:val="002C38DF"/>
    <w:rsid w:val="002D0DAC"/>
    <w:rsid w:val="002F3B3F"/>
    <w:rsid w:val="00303A75"/>
    <w:rsid w:val="00315C4B"/>
    <w:rsid w:val="00322C3F"/>
    <w:rsid w:val="00326491"/>
    <w:rsid w:val="00346DED"/>
    <w:rsid w:val="00375947"/>
    <w:rsid w:val="00387526"/>
    <w:rsid w:val="003A1F26"/>
    <w:rsid w:val="003A4C9D"/>
    <w:rsid w:val="003B4305"/>
    <w:rsid w:val="003B67FA"/>
    <w:rsid w:val="003C38F5"/>
    <w:rsid w:val="003C7C35"/>
    <w:rsid w:val="003F5454"/>
    <w:rsid w:val="003F5934"/>
    <w:rsid w:val="004250AD"/>
    <w:rsid w:val="004565BE"/>
    <w:rsid w:val="0047717C"/>
    <w:rsid w:val="00485CC8"/>
    <w:rsid w:val="004A2A4A"/>
    <w:rsid w:val="004B7211"/>
    <w:rsid w:val="004B7536"/>
    <w:rsid w:val="004B79A1"/>
    <w:rsid w:val="004B7A38"/>
    <w:rsid w:val="004D2CE4"/>
    <w:rsid w:val="00537106"/>
    <w:rsid w:val="00540B53"/>
    <w:rsid w:val="00543618"/>
    <w:rsid w:val="0055066F"/>
    <w:rsid w:val="005A2DA2"/>
    <w:rsid w:val="005A32C0"/>
    <w:rsid w:val="005B1DAE"/>
    <w:rsid w:val="005B4561"/>
    <w:rsid w:val="005B7AB2"/>
    <w:rsid w:val="005C5011"/>
    <w:rsid w:val="005D0476"/>
    <w:rsid w:val="005F71A5"/>
    <w:rsid w:val="00610365"/>
    <w:rsid w:val="006132F4"/>
    <w:rsid w:val="006140AD"/>
    <w:rsid w:val="0064429A"/>
    <w:rsid w:val="0064728B"/>
    <w:rsid w:val="00650F01"/>
    <w:rsid w:val="00680D8D"/>
    <w:rsid w:val="006A5C47"/>
    <w:rsid w:val="006C0FCC"/>
    <w:rsid w:val="006D1095"/>
    <w:rsid w:val="006E1A0A"/>
    <w:rsid w:val="006E3E77"/>
    <w:rsid w:val="006F49EA"/>
    <w:rsid w:val="006F73D4"/>
    <w:rsid w:val="0071053C"/>
    <w:rsid w:val="00735B1A"/>
    <w:rsid w:val="00741844"/>
    <w:rsid w:val="00763EEA"/>
    <w:rsid w:val="00767E8C"/>
    <w:rsid w:val="007D69BF"/>
    <w:rsid w:val="007F1623"/>
    <w:rsid w:val="007F4A9D"/>
    <w:rsid w:val="008006A8"/>
    <w:rsid w:val="00835875"/>
    <w:rsid w:val="0085633C"/>
    <w:rsid w:val="008927FA"/>
    <w:rsid w:val="008C53D2"/>
    <w:rsid w:val="008C66DC"/>
    <w:rsid w:val="008F05FD"/>
    <w:rsid w:val="008F6EF7"/>
    <w:rsid w:val="00910643"/>
    <w:rsid w:val="00925802"/>
    <w:rsid w:val="00925A6E"/>
    <w:rsid w:val="00942388"/>
    <w:rsid w:val="00945E67"/>
    <w:rsid w:val="00946E47"/>
    <w:rsid w:val="00956539"/>
    <w:rsid w:val="009607E0"/>
    <w:rsid w:val="00963076"/>
    <w:rsid w:val="009643DB"/>
    <w:rsid w:val="00970B73"/>
    <w:rsid w:val="009721E8"/>
    <w:rsid w:val="009779AC"/>
    <w:rsid w:val="00985C6F"/>
    <w:rsid w:val="009968B4"/>
    <w:rsid w:val="009C2DB4"/>
    <w:rsid w:val="009C5B09"/>
    <w:rsid w:val="009F746E"/>
    <w:rsid w:val="00A10F20"/>
    <w:rsid w:val="00A11200"/>
    <w:rsid w:val="00A11B23"/>
    <w:rsid w:val="00A135EC"/>
    <w:rsid w:val="00A1517D"/>
    <w:rsid w:val="00A3229B"/>
    <w:rsid w:val="00A36719"/>
    <w:rsid w:val="00A36C87"/>
    <w:rsid w:val="00A449E9"/>
    <w:rsid w:val="00A84B28"/>
    <w:rsid w:val="00A851F5"/>
    <w:rsid w:val="00AA25A2"/>
    <w:rsid w:val="00AA6749"/>
    <w:rsid w:val="00AB0E27"/>
    <w:rsid w:val="00AC640C"/>
    <w:rsid w:val="00AD47E0"/>
    <w:rsid w:val="00AD5364"/>
    <w:rsid w:val="00AD554D"/>
    <w:rsid w:val="00AE42B6"/>
    <w:rsid w:val="00AF5EB9"/>
    <w:rsid w:val="00B26E8C"/>
    <w:rsid w:val="00B37185"/>
    <w:rsid w:val="00B478A5"/>
    <w:rsid w:val="00B61F0D"/>
    <w:rsid w:val="00B64D1D"/>
    <w:rsid w:val="00B67301"/>
    <w:rsid w:val="00B92155"/>
    <w:rsid w:val="00BA76A2"/>
    <w:rsid w:val="00BD02B6"/>
    <w:rsid w:val="00BD3E36"/>
    <w:rsid w:val="00BE27E3"/>
    <w:rsid w:val="00BE31CE"/>
    <w:rsid w:val="00BF0419"/>
    <w:rsid w:val="00C0159D"/>
    <w:rsid w:val="00C1119E"/>
    <w:rsid w:val="00C3138C"/>
    <w:rsid w:val="00C339FE"/>
    <w:rsid w:val="00C448AB"/>
    <w:rsid w:val="00C45E26"/>
    <w:rsid w:val="00C45E27"/>
    <w:rsid w:val="00C6355C"/>
    <w:rsid w:val="00C768B5"/>
    <w:rsid w:val="00C96EB1"/>
    <w:rsid w:val="00CA045A"/>
    <w:rsid w:val="00CA105C"/>
    <w:rsid w:val="00CC3744"/>
    <w:rsid w:val="00CC4815"/>
    <w:rsid w:val="00CC5E0F"/>
    <w:rsid w:val="00CE37B3"/>
    <w:rsid w:val="00CF4669"/>
    <w:rsid w:val="00D03342"/>
    <w:rsid w:val="00D05FCD"/>
    <w:rsid w:val="00D33635"/>
    <w:rsid w:val="00D41628"/>
    <w:rsid w:val="00D705DC"/>
    <w:rsid w:val="00D7556B"/>
    <w:rsid w:val="00D80E37"/>
    <w:rsid w:val="00D819C0"/>
    <w:rsid w:val="00D9222D"/>
    <w:rsid w:val="00D923C4"/>
    <w:rsid w:val="00D9347B"/>
    <w:rsid w:val="00DB60ED"/>
    <w:rsid w:val="00DD5C1B"/>
    <w:rsid w:val="00E12B87"/>
    <w:rsid w:val="00E15121"/>
    <w:rsid w:val="00E2226B"/>
    <w:rsid w:val="00E26923"/>
    <w:rsid w:val="00E454A4"/>
    <w:rsid w:val="00E73586"/>
    <w:rsid w:val="00E835EF"/>
    <w:rsid w:val="00EB7004"/>
    <w:rsid w:val="00ED2AD3"/>
    <w:rsid w:val="00EE4C41"/>
    <w:rsid w:val="00F31F34"/>
    <w:rsid w:val="00F3228C"/>
    <w:rsid w:val="00F47B51"/>
    <w:rsid w:val="00F56737"/>
    <w:rsid w:val="00F83A93"/>
    <w:rsid w:val="00F969C6"/>
    <w:rsid w:val="00FA2AF1"/>
    <w:rsid w:val="00FA4E4C"/>
    <w:rsid w:val="00FB01C1"/>
    <w:rsid w:val="00FB1B36"/>
    <w:rsid w:val="00FD3B3C"/>
    <w:rsid w:val="00FD7D6B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D689F31"/>
  <w15:docId w15:val="{08B7CFB0-311C-413D-89DE-5B700834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mailto:venue.hire@belmont.wa.gov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AppData\Local\Microsoft\Windows\Temporary%20Internet%20Files\Content.IE5\UDGY0RU4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90</TotalTime>
  <Pages>4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Robert Henwood</cp:lastModifiedBy>
  <cp:revision>16</cp:revision>
  <cp:lastPrinted>2018-09-03T01:15:00Z</cp:lastPrinted>
  <dcterms:created xsi:type="dcterms:W3CDTF">2018-07-04T06:51:00Z</dcterms:created>
  <dcterms:modified xsi:type="dcterms:W3CDTF">2024-06-12T03:55:00Z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